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1047" w:rsidRDefault="002A1047">
      <w:pPr>
        <w:ind w:firstLine="680"/>
        <w:jc w:val="center"/>
      </w:pPr>
      <w:r>
        <w:rPr>
          <w:b/>
          <w:bCs/>
        </w:rPr>
        <w:t xml:space="preserve">ПРОТОКОЛ </w:t>
      </w:r>
      <w:r w:rsidRPr="00C237F9">
        <w:rPr>
          <w:b/>
          <w:bCs/>
        </w:rPr>
        <w:t>0318300120821000084</w:t>
      </w:r>
    </w:p>
    <w:p w:rsidR="002A1047" w:rsidRDefault="002A1047">
      <w:pPr>
        <w:ind w:firstLine="567"/>
        <w:jc w:val="center"/>
      </w:pPr>
      <w:r>
        <w:rPr>
          <w:b/>
          <w:bCs/>
        </w:rPr>
        <w:t xml:space="preserve">РАССМОТРЕНИЯ ЕДИНСТВЕННОЙ ЗАЯВКИ НА УЧАСТИЕ </w:t>
      </w:r>
    </w:p>
    <w:p w:rsidR="002A1047" w:rsidRDefault="002A1047">
      <w:pPr>
        <w:ind w:firstLine="567"/>
        <w:jc w:val="center"/>
      </w:pPr>
      <w:r>
        <w:rPr>
          <w:b/>
          <w:bCs/>
        </w:rPr>
        <w:t>В АУКЦИОНЕ В ЭЛЕКТРОННОЙ ФОРМЕ</w:t>
      </w:r>
    </w:p>
    <w:p w:rsidR="002A1047" w:rsidRDefault="002A1047">
      <w:pPr>
        <w:ind w:firstLine="567"/>
        <w:jc w:val="center"/>
        <w:rPr>
          <w:lang w:val="en-US"/>
        </w:rPr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2A1047" w:rsidRPr="00D84426">
        <w:tc>
          <w:tcPr>
            <w:tcW w:w="4961" w:type="dxa"/>
          </w:tcPr>
          <w:p w:rsidR="002A1047" w:rsidRPr="00D84426" w:rsidRDefault="002A1047">
            <w:r>
              <w:t xml:space="preserve">г.Славянск-на-Кубани </w:t>
            </w:r>
          </w:p>
        </w:tc>
        <w:tc>
          <w:tcPr>
            <w:tcW w:w="4960" w:type="dxa"/>
          </w:tcPr>
          <w:p w:rsidR="002A1047" w:rsidRPr="00D84426" w:rsidRDefault="002A1047">
            <w:pPr>
              <w:ind w:firstLine="567"/>
              <w:jc w:val="right"/>
            </w:pPr>
            <w:r>
              <w:rPr>
                <w:lang w:val="en-US"/>
              </w:rPr>
              <w:t>24.05.</w:t>
            </w:r>
            <w:r>
              <w:t>20</w:t>
            </w:r>
            <w:r>
              <w:rPr>
                <w:lang w:val="en-US"/>
              </w:rPr>
              <w:t xml:space="preserve">21 </w:t>
            </w:r>
          </w:p>
        </w:tc>
      </w:tr>
    </w:tbl>
    <w:p w:rsidR="002A1047" w:rsidRDefault="002A1047">
      <w:pPr>
        <w:overflowPunct w:val="0"/>
      </w:pPr>
    </w:p>
    <w:p w:rsidR="002A1047" w:rsidRDefault="002A1047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Предмет контракта</w:t>
      </w:r>
      <w:r>
        <w:rPr>
          <w:lang w:val="en-US"/>
        </w:rPr>
        <w:t xml:space="preserve">: Изделия медицинские </w:t>
      </w:r>
    </w:p>
    <w:p w:rsidR="002A1047" w:rsidRDefault="002A1047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Идентификационный код закупки</w:t>
      </w:r>
      <w:r>
        <w:t>: 213234901331923490100101120010000244</w:t>
      </w:r>
    </w:p>
    <w:p w:rsidR="002A1047" w:rsidRDefault="002A1047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Начальная (максимальная) цена контракта</w:t>
      </w:r>
      <w:r>
        <w:t>: 598 897,56 руб.</w:t>
      </w:r>
    </w:p>
    <w:p w:rsidR="002A1047" w:rsidRDefault="002A1047">
      <w:pPr>
        <w:tabs>
          <w:tab w:val="left" w:pos="675"/>
          <w:tab w:val="left" w:pos="764"/>
          <w:tab w:val="left" w:pos="842"/>
          <w:tab w:val="left" w:pos="1053"/>
        </w:tabs>
        <w:overflowPunct w:val="0"/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C237F9">
        <w:rPr>
          <w:b/>
          <w:bCs/>
        </w:rPr>
        <w:t xml:space="preserve">: </w:t>
      </w:r>
      <w:r w:rsidRPr="00C237F9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C237F9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2A1047" w:rsidRPr="00D84426">
        <w:trPr>
          <w:jc w:val="right"/>
        </w:trPr>
        <w:tc>
          <w:tcPr>
            <w:tcW w:w="9915" w:type="dxa"/>
          </w:tcPr>
          <w:p w:rsidR="002A1047" w:rsidRPr="00D84426" w:rsidRDefault="002A1047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C237F9">
              <w:rPr>
                <w:b/>
                <w:bCs/>
              </w:rPr>
              <w:t xml:space="preserve">Источник финансирования: </w:t>
            </w:r>
            <w:r w:rsidRPr="00C237F9">
              <w:t>Внебюджетные фонды (ОМС), краевой бюджет, платные услуги 2021 г.</w:t>
            </w:r>
          </w:p>
          <w:p w:rsidR="002A1047" w:rsidRPr="00D84426" w:rsidRDefault="002A1047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C237F9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C237F9">
              <w:t>353560, Россия, Краснодарский край, г. Славянск-на-Кубани, ул. Батарейная, 377  транспортом поставщика. поставка продукции осуществляется по предварительным заявкам заказчика, отдельными партиями, в течении 10 дней со дня получения заявки от Заказчика, последняя поставка не позднее 25 августа 2021 г..</w:t>
            </w:r>
          </w:p>
          <w:p w:rsidR="002A1047" w:rsidRPr="00D84426" w:rsidRDefault="002A1047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C237F9">
              <w:t>Не требуется</w:t>
            </w:r>
          </w:p>
          <w:p w:rsidR="002A1047" w:rsidRPr="00D84426" w:rsidRDefault="002A1047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C237F9">
              <w:t xml:space="preserve">5.0% </w:t>
            </w:r>
            <w:r>
              <w:rPr>
                <w:spacing w:val="-2"/>
              </w:rPr>
              <w:t>от 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2A1047" w:rsidRDefault="002A1047">
      <w:pPr>
        <w:tabs>
          <w:tab w:val="left" w:pos="686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C237F9">
        <w:t>13.05.21 14:27:09 (</w:t>
      </w:r>
      <w:r>
        <w:rPr>
          <w:lang w:val="en-US"/>
        </w:rPr>
        <w:t>MSK</w:t>
      </w:r>
      <w:r w:rsidRPr="00C237F9">
        <w:t>+00:00)</w:t>
      </w:r>
    </w:p>
    <w:p w:rsidR="002A1047" w:rsidRDefault="002A1047">
      <w:pPr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C237F9">
        <w:rPr>
          <w:b/>
          <w:bCs/>
        </w:rPr>
        <w:t xml:space="preserve">5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2A1047" w:rsidRPr="00D84426">
        <w:tc>
          <w:tcPr>
            <w:tcW w:w="3307" w:type="dxa"/>
          </w:tcPr>
          <w:p w:rsidR="002A1047" w:rsidRPr="00D84426" w:rsidRDefault="002A1047">
            <w:r w:rsidRPr="00D84426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2A1047" w:rsidRPr="00D84426" w:rsidRDefault="002A1047">
            <w:r w:rsidRPr="00D84426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2A1047" w:rsidRPr="00D84426" w:rsidRDefault="002A1047">
            <w:pPr>
              <w:rPr>
                <w:lang w:val="en-US"/>
              </w:rPr>
            </w:pPr>
            <w:r w:rsidRPr="00D84426">
              <w:rPr>
                <w:lang w:val="en-US"/>
              </w:rPr>
              <w:t>Главный врач</w:t>
            </w:r>
          </w:p>
        </w:tc>
      </w:tr>
      <w:tr w:rsidR="002A1047" w:rsidRPr="00D84426">
        <w:tc>
          <w:tcPr>
            <w:tcW w:w="3307" w:type="dxa"/>
          </w:tcPr>
          <w:p w:rsidR="002A1047" w:rsidRPr="00D84426" w:rsidRDefault="002A1047">
            <w:r w:rsidRPr="00D84426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2A1047" w:rsidRPr="00D84426" w:rsidRDefault="002A1047">
            <w:r w:rsidRPr="00D84426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2A1047" w:rsidRPr="00D84426" w:rsidRDefault="002A1047">
            <w:pPr>
              <w:rPr>
                <w:lang w:val="en-US"/>
              </w:rPr>
            </w:pPr>
            <w:r w:rsidRPr="00D84426">
              <w:rPr>
                <w:lang w:val="en-US"/>
              </w:rPr>
              <w:t>Начальник отдела закупок</w:t>
            </w:r>
          </w:p>
        </w:tc>
      </w:tr>
      <w:tr w:rsidR="002A1047" w:rsidRPr="00D84426">
        <w:tc>
          <w:tcPr>
            <w:tcW w:w="3307" w:type="dxa"/>
          </w:tcPr>
          <w:p w:rsidR="002A1047" w:rsidRPr="00D84426" w:rsidRDefault="002A1047">
            <w:r w:rsidRPr="00D84426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2A1047" w:rsidRPr="00D84426" w:rsidRDefault="002A1047">
            <w:r w:rsidRPr="00D84426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3308" w:type="dxa"/>
          </w:tcPr>
          <w:p w:rsidR="002A1047" w:rsidRPr="00D84426" w:rsidRDefault="002A1047">
            <w:pPr>
              <w:rPr>
                <w:lang w:val="en-US"/>
              </w:rPr>
            </w:pPr>
            <w:r w:rsidRPr="00D84426">
              <w:rPr>
                <w:lang w:val="en-US"/>
              </w:rPr>
              <w:t>Начальник юридического отдела</w:t>
            </w:r>
          </w:p>
        </w:tc>
      </w:tr>
      <w:tr w:rsidR="002A1047" w:rsidRPr="00D84426">
        <w:tc>
          <w:tcPr>
            <w:tcW w:w="3307" w:type="dxa"/>
          </w:tcPr>
          <w:p w:rsidR="002A1047" w:rsidRPr="00D84426" w:rsidRDefault="002A1047">
            <w:r w:rsidRPr="00D84426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2A1047" w:rsidRPr="00D84426" w:rsidRDefault="002A1047">
            <w:r w:rsidRPr="00D84426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3308" w:type="dxa"/>
          </w:tcPr>
          <w:p w:rsidR="002A1047" w:rsidRPr="00D84426" w:rsidRDefault="002A1047">
            <w:pPr>
              <w:rPr>
                <w:lang w:val="en-US"/>
              </w:rPr>
            </w:pPr>
            <w:r w:rsidRPr="00D84426">
              <w:rPr>
                <w:lang w:val="en-US"/>
              </w:rPr>
              <w:t>экономист 1 категории отдела закупок</w:t>
            </w:r>
          </w:p>
        </w:tc>
      </w:tr>
      <w:tr w:rsidR="002A1047" w:rsidRPr="00D84426">
        <w:tc>
          <w:tcPr>
            <w:tcW w:w="3307" w:type="dxa"/>
          </w:tcPr>
          <w:p w:rsidR="002A1047" w:rsidRPr="00D84426" w:rsidRDefault="002A1047">
            <w:r w:rsidRPr="00D84426"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2A1047" w:rsidRPr="00D84426" w:rsidRDefault="002A1047">
            <w:r w:rsidRPr="00D84426">
              <w:rPr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2A1047" w:rsidRPr="00D84426" w:rsidRDefault="002A1047">
            <w:pPr>
              <w:rPr>
                <w:lang w:val="en-US"/>
              </w:rPr>
            </w:pPr>
            <w:r w:rsidRPr="00D84426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2A1047" w:rsidRDefault="002A1047">
      <w:pPr>
        <w:jc w:val="both"/>
      </w:pPr>
      <w:r>
        <w:tab/>
        <w:t>Кворум имеется. Комиссия правомочна.</w:t>
      </w:r>
    </w:p>
    <w:p w:rsidR="002A1047" w:rsidRDefault="002A1047">
      <w:pPr>
        <w:jc w:val="both"/>
      </w:pPr>
      <w:r>
        <w:tab/>
        <w:t xml:space="preserve">Заседание комиссии проводилось </w:t>
      </w:r>
      <w:r w:rsidRPr="00C237F9">
        <w:t>24.05.</w:t>
      </w:r>
      <w:r>
        <w:t>20</w:t>
      </w:r>
      <w:r w:rsidRPr="00C237F9">
        <w:t>21 0</w:t>
      </w:r>
      <w:r>
        <w:t>8</w:t>
      </w:r>
      <w:r w:rsidRPr="00C237F9">
        <w:t>:</w:t>
      </w:r>
      <w:r>
        <w:t xml:space="preserve">00 </w:t>
      </w:r>
      <w:r w:rsidRPr="00C237F9">
        <w:t xml:space="preserve"> (</w:t>
      </w:r>
      <w:r>
        <w:rPr>
          <w:lang w:val="en-US"/>
        </w:rPr>
        <w:t>MSK</w:t>
      </w:r>
      <w:r w:rsidRPr="00C237F9">
        <w:t>+00:00)</w:t>
      </w:r>
      <w:r>
        <w:t>, по адресу: Российская Федерация, 353560, Краснодарский край, Славянский р-н, Славянск-на-Кубани г, УЛИЦА БАТАРЕЙНАЯ, 377 каб. 11.</w:t>
      </w:r>
    </w:p>
    <w:p w:rsidR="002A1047" w:rsidRDefault="002A1047">
      <w:pPr>
        <w:overflowPunct w:val="0"/>
        <w:ind w:firstLine="680"/>
      </w:pPr>
      <w:r>
        <w:rPr>
          <w:b/>
          <w:bCs/>
        </w:rPr>
        <w:t>До окончания срока подачи заявок</w:t>
      </w:r>
      <w:r>
        <w:t>, указанного в извещении о проведении аукциона в электронной форме (</w:t>
      </w:r>
      <w:r w:rsidRPr="00C237F9">
        <w:t>21.05.</w:t>
      </w:r>
      <w:r>
        <w:t>20</w:t>
      </w:r>
      <w:r w:rsidRPr="00C237F9">
        <w:t>21 09:30:00 (</w:t>
      </w:r>
      <w:r>
        <w:rPr>
          <w:lang w:val="en-US"/>
        </w:rPr>
        <w:t>MSK</w:t>
      </w:r>
      <w:r w:rsidRPr="00C237F9">
        <w:t>+00:00)</w:t>
      </w:r>
      <w:r>
        <w:t xml:space="preserve">), подана </w:t>
      </w:r>
      <w:r w:rsidRPr="00C237F9">
        <w:t>1</w:t>
      </w:r>
      <w:r>
        <w:t xml:space="preserve"> (одна) заявка:</w:t>
      </w: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22"/>
      </w:tblGrid>
      <w:tr w:rsidR="002A1047" w:rsidRPr="00D84426">
        <w:tc>
          <w:tcPr>
            <w:tcW w:w="9922" w:type="dxa"/>
          </w:tcPr>
          <w:p w:rsidR="002A1047" w:rsidRPr="00D84426" w:rsidRDefault="002A1047">
            <w:pPr>
              <w:pStyle w:val="a4"/>
            </w:pPr>
            <w:r w:rsidRPr="00D84426">
              <w:t>EA-93927</w:t>
            </w:r>
            <w:r>
              <w:t xml:space="preserve">, дата и время регистрации заявки: </w:t>
            </w:r>
            <w:r w:rsidRPr="00D84426">
              <w:t>20.05.21 13:00:03 (MSK+00:00)</w:t>
            </w:r>
          </w:p>
        </w:tc>
      </w:tr>
    </w:tbl>
    <w:p w:rsidR="002A1047" w:rsidRDefault="002A1047"/>
    <w:p w:rsidR="002A1047" w:rsidRDefault="002A1047">
      <w:pPr>
        <w:ind w:firstLine="680"/>
        <w:jc w:val="both"/>
      </w:pPr>
      <w:r>
        <w:t xml:space="preserve">Рассмотрев обе части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 </w:t>
      </w:r>
    </w:p>
    <w:tbl>
      <w:tblPr>
        <w:tblW w:w="9925" w:type="dxa"/>
        <w:tblInd w:w="-30" w:type="dxa"/>
        <w:tblCellMar>
          <w:top w:w="55" w:type="dxa"/>
          <w:left w:w="10" w:type="dxa"/>
          <w:bottom w:w="55" w:type="dxa"/>
          <w:right w:w="55" w:type="dxa"/>
        </w:tblCellMar>
        <w:tblLook w:val="00A0"/>
      </w:tblPr>
      <w:tblGrid>
        <w:gridCol w:w="2663"/>
        <w:gridCol w:w="2683"/>
        <w:gridCol w:w="2719"/>
        <w:gridCol w:w="1860"/>
      </w:tblGrid>
      <w:tr w:rsidR="002A1047" w:rsidRPr="00D84426"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2A1047" w:rsidRDefault="002A1047">
            <w:r>
              <w:rPr>
                <w:b/>
                <w:bCs/>
              </w:rPr>
              <w:t>Сведения об участнике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2A1047" w:rsidRDefault="002A1047">
            <w:pPr>
              <w:rPr>
                <w:b/>
                <w:bCs/>
              </w:rPr>
            </w:pPr>
            <w:r>
              <w:rPr>
                <w:b/>
                <w:bCs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2A1047" w:rsidRDefault="002A1047">
            <w:pPr>
              <w:rPr>
                <w:b/>
                <w:bCs/>
              </w:rPr>
            </w:pPr>
            <w:r>
              <w:rPr>
                <w:b/>
                <w:bCs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2A1047" w:rsidRDefault="002A1047">
            <w:pPr>
              <w:rPr>
                <w:b/>
                <w:bCs/>
              </w:rPr>
            </w:pPr>
            <w:r>
              <w:rPr>
                <w:b/>
                <w:bCs/>
              </w:rPr>
              <w:t>Решение  члена комиссии</w:t>
            </w:r>
          </w:p>
        </w:tc>
      </w:tr>
      <w:tr w:rsidR="002A1047" w:rsidRPr="00D84426"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2A1047" w:rsidRDefault="002A1047">
            <w:r>
              <w:t>EA-93927</w:t>
            </w:r>
          </w:p>
          <w:p w:rsidR="002A1047" w:rsidRDefault="002A1047">
            <w:r>
              <w:t>ОБЩЕСТВО С ОГРАНИЧЕННОЙ ОТВЕТСТВЕННОСТЬЮ ЛАБОРАТОРИЯ "САНАТЕСТ"</w:t>
            </w:r>
          </w:p>
          <w:p w:rsidR="002A1047" w:rsidRDefault="002A1047">
            <w:r>
              <w:t>ИНН 5753200030</w:t>
            </w:r>
          </w:p>
          <w:p w:rsidR="002A1047" w:rsidRPr="00D84426" w:rsidRDefault="002A1047">
            <w:r>
              <w:t xml:space="preserve">ОГРН </w:t>
            </w:r>
            <w:r w:rsidRPr="00C237F9">
              <w:t>1135749000122</w:t>
            </w:r>
          </w:p>
          <w:p w:rsidR="002A1047" w:rsidRPr="00D84426" w:rsidRDefault="002A1047">
            <w:r w:rsidRPr="00D84426">
              <w:t xml:space="preserve">КПП </w:t>
            </w:r>
            <w:r w:rsidRPr="00C237F9">
              <w:t>575301001</w:t>
            </w:r>
          </w:p>
          <w:p w:rsidR="002A1047" w:rsidRPr="00D84426" w:rsidRDefault="002A1047">
            <w:r w:rsidRPr="00D84426">
              <w:t>Место нахождения(жительства)</w:t>
            </w:r>
          </w:p>
          <w:p w:rsidR="002A1047" w:rsidRPr="00D84426" w:rsidRDefault="002A1047">
            <w:r w:rsidRPr="00D84426">
              <w:t>302040, ОБЛОРЛОВСКАЯ, ГОРЁЛ</w:t>
            </w:r>
          </w:p>
          <w:p w:rsidR="002A1047" w:rsidRPr="00D84426" w:rsidRDefault="002A1047">
            <w:r w:rsidRPr="00D84426">
              <w:t>Почтовый адрес</w:t>
            </w:r>
          </w:p>
          <w:p w:rsidR="002A1047" w:rsidRPr="00D84426" w:rsidRDefault="002A1047">
            <w:r w:rsidRPr="00D84426">
              <w:t>302040, ОБЛ ОРЛОВСКАЯ, Г ОРЁЛ, УЛ ЛОМОНОСОВА, 6</w:t>
            </w:r>
          </w:p>
          <w:p w:rsidR="002A1047" w:rsidRPr="00D84426" w:rsidRDefault="002A1047">
            <w:r w:rsidRPr="00D84426">
              <w:rPr>
                <w:sz w:val="16"/>
                <w:szCs w:val="16"/>
              </w:rPr>
              <w:t xml:space="preserve">Контактное лицо </w:t>
            </w:r>
          </w:p>
          <w:p w:rsidR="002A1047" w:rsidRDefault="002A1047">
            <w:r>
              <w:t xml:space="preserve">Телефон </w:t>
            </w:r>
            <w:r>
              <w:rPr>
                <w:lang w:val="en-US"/>
              </w:rPr>
              <w:t>79153922800</w:t>
            </w:r>
          </w:p>
          <w:p w:rsidR="002A1047" w:rsidRDefault="002A1047"/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2A1047" w:rsidRDefault="002A1047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2A1047" w:rsidRDefault="002A1047">
            <w:pPr>
              <w:pStyle w:val="a4"/>
            </w:pPr>
          </w:p>
          <w:p w:rsidR="002A1047" w:rsidRDefault="002A1047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2A1047" w:rsidRDefault="002A1047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2A1047" w:rsidRDefault="002A1047">
            <w:r>
              <w:t>Соответствует требованиям</w:t>
            </w:r>
          </w:p>
        </w:tc>
      </w:tr>
      <w:tr w:rsidR="002A1047" w:rsidRPr="00D84426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2A1047" w:rsidRDefault="002A1047">
            <w:r>
              <w:t>EA-93927</w:t>
            </w:r>
          </w:p>
          <w:p w:rsidR="002A1047" w:rsidRDefault="002A1047">
            <w:r>
              <w:t>ОБЩЕСТВО С ОГРАНИЧЕННОЙ ОТВЕТСТВЕННОСТЬЮ ЛАБОРАТОРИЯ "САНАТЕСТ"</w:t>
            </w:r>
          </w:p>
          <w:p w:rsidR="002A1047" w:rsidRDefault="002A1047">
            <w:r>
              <w:t>ИНН 5753200030</w:t>
            </w:r>
          </w:p>
          <w:p w:rsidR="002A1047" w:rsidRPr="00D84426" w:rsidRDefault="002A1047">
            <w:r>
              <w:t xml:space="preserve">ОГРН </w:t>
            </w:r>
            <w:r w:rsidRPr="00C237F9">
              <w:t>1135749000122</w:t>
            </w:r>
          </w:p>
          <w:p w:rsidR="002A1047" w:rsidRPr="00D84426" w:rsidRDefault="002A1047">
            <w:r w:rsidRPr="00D84426">
              <w:t xml:space="preserve">КПП </w:t>
            </w:r>
            <w:r w:rsidRPr="00C237F9">
              <w:t>575301001</w:t>
            </w:r>
          </w:p>
          <w:p w:rsidR="002A1047" w:rsidRPr="00D84426" w:rsidRDefault="002A1047">
            <w:r w:rsidRPr="00D84426">
              <w:t>Место нахождения(жительства)</w:t>
            </w:r>
          </w:p>
          <w:p w:rsidR="002A1047" w:rsidRPr="00D84426" w:rsidRDefault="002A1047">
            <w:r w:rsidRPr="00D84426">
              <w:t>302040, ОБЛОРЛОВСКАЯ, ГОРЁЛ</w:t>
            </w:r>
          </w:p>
          <w:p w:rsidR="002A1047" w:rsidRPr="00D84426" w:rsidRDefault="002A1047">
            <w:r w:rsidRPr="00D84426">
              <w:t>Почтовый адрес</w:t>
            </w:r>
          </w:p>
          <w:p w:rsidR="002A1047" w:rsidRPr="00D84426" w:rsidRDefault="002A1047">
            <w:r w:rsidRPr="00D84426">
              <w:t>302040, ОБЛ ОРЛОВСКАЯ, Г ОРЁЛ, УЛ ЛОМОНОСОВА, 6</w:t>
            </w:r>
          </w:p>
          <w:p w:rsidR="002A1047" w:rsidRPr="00D84426" w:rsidRDefault="002A1047">
            <w:r w:rsidRPr="00D84426">
              <w:rPr>
                <w:sz w:val="16"/>
                <w:szCs w:val="16"/>
              </w:rPr>
              <w:t xml:space="preserve">Контактное лицо </w:t>
            </w:r>
          </w:p>
          <w:p w:rsidR="002A1047" w:rsidRDefault="002A1047">
            <w:r>
              <w:t xml:space="preserve">Телефон </w:t>
            </w:r>
            <w:r>
              <w:rPr>
                <w:lang w:val="en-US"/>
              </w:rPr>
              <w:t>79153922800</w:t>
            </w:r>
          </w:p>
          <w:p w:rsidR="002A1047" w:rsidRDefault="002A1047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2A1047" w:rsidRDefault="002A1047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2A1047" w:rsidRDefault="002A1047">
            <w:pPr>
              <w:pStyle w:val="a4"/>
            </w:pPr>
          </w:p>
          <w:p w:rsidR="002A1047" w:rsidRDefault="002A1047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2A1047" w:rsidRDefault="002A1047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2A1047" w:rsidRDefault="002A1047">
            <w:r>
              <w:t>Соответствует требованиям</w:t>
            </w:r>
          </w:p>
        </w:tc>
      </w:tr>
      <w:tr w:rsidR="002A1047" w:rsidRPr="00D84426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2A1047" w:rsidRDefault="002A1047">
            <w:r>
              <w:t>EA-93927</w:t>
            </w:r>
          </w:p>
          <w:p w:rsidR="002A1047" w:rsidRDefault="002A1047">
            <w:r>
              <w:t>ОБЩЕСТВО С ОГРАНИЧЕННОЙ ОТВЕТСТВЕННОСТЬЮ ЛАБОРАТОРИЯ "САНАТЕСТ"</w:t>
            </w:r>
          </w:p>
          <w:p w:rsidR="002A1047" w:rsidRDefault="002A1047">
            <w:r>
              <w:t>ИНН 5753200030</w:t>
            </w:r>
          </w:p>
          <w:p w:rsidR="002A1047" w:rsidRPr="00D84426" w:rsidRDefault="002A1047">
            <w:r>
              <w:t xml:space="preserve">ОГРН </w:t>
            </w:r>
            <w:r w:rsidRPr="00C237F9">
              <w:t>1135749000122</w:t>
            </w:r>
          </w:p>
          <w:p w:rsidR="002A1047" w:rsidRPr="00D84426" w:rsidRDefault="002A1047">
            <w:r w:rsidRPr="00D84426">
              <w:t xml:space="preserve">КПП </w:t>
            </w:r>
            <w:r w:rsidRPr="00C237F9">
              <w:t>575301001</w:t>
            </w:r>
          </w:p>
          <w:p w:rsidR="002A1047" w:rsidRPr="00D84426" w:rsidRDefault="002A1047">
            <w:r w:rsidRPr="00D84426">
              <w:t>Место нахождения(жительства)</w:t>
            </w:r>
          </w:p>
          <w:p w:rsidR="002A1047" w:rsidRPr="00D84426" w:rsidRDefault="002A1047">
            <w:r w:rsidRPr="00D84426">
              <w:t>302040, ОБЛОРЛОВСКАЯ, ГОРЁЛ</w:t>
            </w:r>
          </w:p>
          <w:p w:rsidR="002A1047" w:rsidRPr="00D84426" w:rsidRDefault="002A1047">
            <w:r w:rsidRPr="00D84426">
              <w:t>Почтовый адрес</w:t>
            </w:r>
          </w:p>
          <w:p w:rsidR="002A1047" w:rsidRPr="00D84426" w:rsidRDefault="002A1047">
            <w:r w:rsidRPr="00D84426">
              <w:t>302040, ОБЛ ОРЛОВСКАЯ, Г ОРЁЛ, УЛ ЛОМОНОСОВА, 6</w:t>
            </w:r>
          </w:p>
          <w:p w:rsidR="002A1047" w:rsidRPr="00D84426" w:rsidRDefault="002A1047">
            <w:r w:rsidRPr="00D84426">
              <w:rPr>
                <w:sz w:val="16"/>
                <w:szCs w:val="16"/>
              </w:rPr>
              <w:t xml:space="preserve">Контактное лицо </w:t>
            </w:r>
          </w:p>
          <w:p w:rsidR="002A1047" w:rsidRDefault="002A1047">
            <w:r>
              <w:t xml:space="preserve">Телефон </w:t>
            </w:r>
            <w:r>
              <w:rPr>
                <w:lang w:val="en-US"/>
              </w:rPr>
              <w:t>79153922800</w:t>
            </w:r>
          </w:p>
          <w:p w:rsidR="002A1047" w:rsidRDefault="002A1047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2A1047" w:rsidRDefault="002A1047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2A1047" w:rsidRDefault="002A1047">
            <w:pPr>
              <w:pStyle w:val="a4"/>
            </w:pPr>
          </w:p>
          <w:p w:rsidR="002A1047" w:rsidRDefault="002A1047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2A1047" w:rsidRDefault="002A1047">
            <w:r>
              <w:t>Коротникова Светлана Борисовна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2A1047" w:rsidRDefault="002A1047">
            <w:r>
              <w:t>Соответствует требованиям</w:t>
            </w:r>
          </w:p>
        </w:tc>
      </w:tr>
      <w:tr w:rsidR="002A1047" w:rsidRPr="00D84426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2A1047" w:rsidRDefault="002A1047">
            <w:r>
              <w:t>EA-93927</w:t>
            </w:r>
          </w:p>
          <w:p w:rsidR="002A1047" w:rsidRDefault="002A1047">
            <w:r>
              <w:t>ОБЩЕСТВО С ОГРАНИЧЕННОЙ ОТВЕТСТВЕННОСТЬЮ ЛАБОРАТОРИЯ "САНАТЕСТ"</w:t>
            </w:r>
          </w:p>
          <w:p w:rsidR="002A1047" w:rsidRDefault="002A1047">
            <w:r>
              <w:t>ИНН 5753200030</w:t>
            </w:r>
          </w:p>
          <w:p w:rsidR="002A1047" w:rsidRPr="00D84426" w:rsidRDefault="002A1047">
            <w:r>
              <w:t xml:space="preserve">ОГРН </w:t>
            </w:r>
            <w:r w:rsidRPr="00C237F9">
              <w:t>1135749000122</w:t>
            </w:r>
          </w:p>
          <w:p w:rsidR="002A1047" w:rsidRPr="00D84426" w:rsidRDefault="002A1047">
            <w:r w:rsidRPr="00D84426">
              <w:t xml:space="preserve">КПП </w:t>
            </w:r>
            <w:r w:rsidRPr="00C237F9">
              <w:t>575301001</w:t>
            </w:r>
          </w:p>
          <w:p w:rsidR="002A1047" w:rsidRPr="00D84426" w:rsidRDefault="002A1047">
            <w:r w:rsidRPr="00D84426">
              <w:t>Место нахождения(жительства)</w:t>
            </w:r>
          </w:p>
          <w:p w:rsidR="002A1047" w:rsidRPr="00D84426" w:rsidRDefault="002A1047">
            <w:r w:rsidRPr="00D84426">
              <w:t>302040, ОБЛОРЛОВСКАЯ, ГОРЁЛ</w:t>
            </w:r>
          </w:p>
          <w:p w:rsidR="002A1047" w:rsidRPr="00D84426" w:rsidRDefault="002A1047">
            <w:r w:rsidRPr="00D84426">
              <w:t>Почтовый адрес</w:t>
            </w:r>
          </w:p>
          <w:p w:rsidR="002A1047" w:rsidRPr="00D84426" w:rsidRDefault="002A1047">
            <w:r w:rsidRPr="00D84426">
              <w:t>302040, ОБЛ ОРЛОВСКАЯ, Г ОРЁЛ, УЛ ЛОМОНОСОВА, 6</w:t>
            </w:r>
          </w:p>
          <w:p w:rsidR="002A1047" w:rsidRPr="00D84426" w:rsidRDefault="002A1047">
            <w:r w:rsidRPr="00D84426">
              <w:rPr>
                <w:sz w:val="16"/>
                <w:szCs w:val="16"/>
              </w:rPr>
              <w:t xml:space="preserve">Контактное лицо </w:t>
            </w:r>
          </w:p>
          <w:p w:rsidR="002A1047" w:rsidRDefault="002A1047">
            <w:r>
              <w:t xml:space="preserve">Телефон </w:t>
            </w:r>
            <w:r>
              <w:rPr>
                <w:lang w:val="en-US"/>
              </w:rPr>
              <w:t>79153922800</w:t>
            </w:r>
          </w:p>
          <w:p w:rsidR="002A1047" w:rsidRDefault="002A1047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2A1047" w:rsidRDefault="002A1047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2A1047" w:rsidRDefault="002A1047">
            <w:pPr>
              <w:pStyle w:val="a4"/>
            </w:pPr>
          </w:p>
          <w:p w:rsidR="002A1047" w:rsidRDefault="002A1047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2A1047" w:rsidRDefault="002A1047">
            <w:r>
              <w:t>Мальченко Елена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2A1047" w:rsidRDefault="002A1047">
            <w:r>
              <w:t>Соответствует требованиям</w:t>
            </w:r>
          </w:p>
        </w:tc>
      </w:tr>
      <w:tr w:rsidR="002A1047" w:rsidRPr="00D84426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2A1047" w:rsidRDefault="002A1047">
            <w:r>
              <w:t>EA-93927</w:t>
            </w:r>
          </w:p>
          <w:p w:rsidR="002A1047" w:rsidRDefault="002A1047">
            <w:r>
              <w:t>ОБЩЕСТВО С ОГРАНИЧЕННОЙ ОТВЕТСТВЕННОСТЬЮ ЛАБОРАТОРИЯ "САНАТЕСТ"</w:t>
            </w:r>
          </w:p>
          <w:p w:rsidR="002A1047" w:rsidRDefault="002A1047">
            <w:r>
              <w:t>ИНН 5753200030</w:t>
            </w:r>
          </w:p>
          <w:p w:rsidR="002A1047" w:rsidRPr="00D84426" w:rsidRDefault="002A1047">
            <w:r>
              <w:t xml:space="preserve">ОГРН </w:t>
            </w:r>
            <w:r w:rsidRPr="00C237F9">
              <w:t>1135749000122</w:t>
            </w:r>
          </w:p>
          <w:p w:rsidR="002A1047" w:rsidRPr="00D84426" w:rsidRDefault="002A1047">
            <w:r w:rsidRPr="00D84426">
              <w:t xml:space="preserve">КПП </w:t>
            </w:r>
            <w:r w:rsidRPr="00C237F9">
              <w:t>575301001</w:t>
            </w:r>
          </w:p>
          <w:p w:rsidR="002A1047" w:rsidRPr="00D84426" w:rsidRDefault="002A1047">
            <w:r w:rsidRPr="00D84426">
              <w:t>Место нахождения(жительства)</w:t>
            </w:r>
          </w:p>
          <w:p w:rsidR="002A1047" w:rsidRPr="00D84426" w:rsidRDefault="002A1047">
            <w:bookmarkStart w:id="0" w:name="__DdeLink__366_22120086831"/>
            <w:r w:rsidRPr="00D84426">
              <w:t>302040, ОБЛОРЛОВСКАЯ, ГОРЁЛ</w:t>
            </w:r>
            <w:bookmarkEnd w:id="0"/>
          </w:p>
          <w:p w:rsidR="002A1047" w:rsidRPr="00D84426" w:rsidRDefault="002A1047">
            <w:r w:rsidRPr="00D84426">
              <w:t>Почтовый адрес</w:t>
            </w:r>
          </w:p>
          <w:p w:rsidR="002A1047" w:rsidRPr="00D84426" w:rsidRDefault="002A1047">
            <w:r w:rsidRPr="00D84426">
              <w:t>302040, ОБЛ ОРЛОВСКАЯ, Г ОРЁЛ, УЛ ЛОМОНОСОВА, 6</w:t>
            </w:r>
          </w:p>
          <w:p w:rsidR="002A1047" w:rsidRPr="00D84426" w:rsidRDefault="002A1047">
            <w:r w:rsidRPr="00D84426">
              <w:rPr>
                <w:sz w:val="16"/>
                <w:szCs w:val="16"/>
              </w:rPr>
              <w:t xml:space="preserve">Контактное лицо </w:t>
            </w:r>
          </w:p>
          <w:p w:rsidR="002A1047" w:rsidRDefault="002A1047">
            <w:r>
              <w:t xml:space="preserve">Телефон </w:t>
            </w:r>
            <w:r>
              <w:rPr>
                <w:lang w:val="en-US"/>
              </w:rPr>
              <w:t>79153922800</w:t>
            </w:r>
          </w:p>
          <w:p w:rsidR="002A1047" w:rsidRDefault="002A1047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2A1047" w:rsidRDefault="002A1047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2A1047" w:rsidRDefault="002A1047">
            <w:pPr>
              <w:pStyle w:val="a4"/>
            </w:pPr>
          </w:p>
          <w:p w:rsidR="002A1047" w:rsidRDefault="002A1047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2A1047" w:rsidRDefault="002A1047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2A1047" w:rsidRDefault="002A1047">
            <w:r>
              <w:t>Соответствует требованиям</w:t>
            </w:r>
          </w:p>
        </w:tc>
      </w:tr>
    </w:tbl>
    <w:p w:rsidR="002A1047" w:rsidRDefault="002A1047">
      <w:pPr>
        <w:overflowPunct w:val="0"/>
        <w:ind w:right="142"/>
        <w:jc w:val="both"/>
      </w:pPr>
    </w:p>
    <w:p w:rsidR="002A1047" w:rsidRDefault="002A1047">
      <w:pPr>
        <w:jc w:val="both"/>
      </w:pPr>
      <w:r>
        <w:tab/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2A1047" w:rsidRPr="00C237F9" w:rsidRDefault="002A1047">
      <w:pPr>
        <w:jc w:val="both"/>
      </w:pPr>
      <w:r w:rsidRPr="00C237F9">
        <w:tab/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ЛАБОРАТОРИЯ "САНАТЕСТ".</w:t>
      </w:r>
    </w:p>
    <w:p w:rsidR="002A1047" w:rsidRDefault="002A1047">
      <w:pPr>
        <w:pStyle w:val="BodyText"/>
        <w:jc w:val="both"/>
      </w:pPr>
      <w:r w:rsidRPr="00C237F9">
        <w:tab/>
        <w:t xml:space="preserve">На </w:t>
      </w:r>
      <w:r>
        <w:t>основании части 16 статьи 66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аукцион в электронной форме признается несостоявшимся.</w:t>
      </w:r>
    </w:p>
    <w:p w:rsidR="002A1047" w:rsidRDefault="002A1047">
      <w:pPr>
        <w:jc w:val="both"/>
        <w:rPr>
          <w:b/>
          <w:bCs/>
        </w:rPr>
      </w:pPr>
      <w:r>
        <w:rPr>
          <w:b/>
          <w:bCs/>
        </w:rPr>
        <w:tab/>
        <w:t xml:space="preserve">Протокол рассмотрения единственной заявки на участие в аукционе в электронной форме подписан всеми присутствующими на заседании членами единой межведомственной комиссии и направлен оператору электронной площадки </w:t>
      </w:r>
      <w:hyperlink r:id="rId4" w:history="1">
        <w:r w:rsidRPr="003B3347">
          <w:rPr>
            <w:rStyle w:val="Hyperlink"/>
            <w:b/>
            <w:bCs/>
          </w:rPr>
          <w:t>https://gz.lot-online.ru/</w:t>
        </w:r>
      </w:hyperlink>
      <w:r>
        <w:rPr>
          <w:b/>
          <w:bCs/>
        </w:rPr>
        <w:t>.</w:t>
      </w:r>
    </w:p>
    <w:p w:rsidR="002A1047" w:rsidRDefault="002A1047">
      <w:pPr>
        <w:jc w:val="both"/>
        <w:rPr>
          <w:b/>
          <w:bCs/>
        </w:rPr>
      </w:pPr>
    </w:p>
    <w:p w:rsidR="002A1047" w:rsidRDefault="002A1047">
      <w:pPr>
        <w:jc w:val="both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2A1047" w:rsidRPr="00D84426">
        <w:tc>
          <w:tcPr>
            <w:tcW w:w="5847" w:type="dxa"/>
            <w:vAlign w:val="bottom"/>
          </w:tcPr>
          <w:p w:rsidR="002A1047" w:rsidRPr="00D84426" w:rsidRDefault="002A1047">
            <w:pPr>
              <w:pStyle w:val="a4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2A1047" w:rsidRPr="00D84426" w:rsidRDefault="002A1047">
            <w:pPr>
              <w:pStyle w:val="a4"/>
            </w:pPr>
            <w:r w:rsidRPr="00D84426">
              <w:rPr>
                <w:lang w:val="en-US"/>
              </w:rPr>
              <w:t>Просоленко Юрий Александрович</w:t>
            </w:r>
          </w:p>
        </w:tc>
      </w:tr>
      <w:tr w:rsidR="002A1047" w:rsidRPr="00D84426">
        <w:tc>
          <w:tcPr>
            <w:tcW w:w="5847" w:type="dxa"/>
            <w:vAlign w:val="bottom"/>
          </w:tcPr>
          <w:p w:rsidR="002A1047" w:rsidRPr="00D84426" w:rsidRDefault="002A1047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2A1047" w:rsidRPr="00D84426" w:rsidRDefault="002A1047">
            <w:pPr>
              <w:pStyle w:val="a4"/>
            </w:pPr>
            <w:r w:rsidRPr="00D84426">
              <w:rPr>
                <w:lang w:val="en-US"/>
              </w:rPr>
              <w:t>Дехтерев Юрий Сергеевич</w:t>
            </w:r>
          </w:p>
        </w:tc>
      </w:tr>
      <w:tr w:rsidR="002A1047" w:rsidRPr="00D84426">
        <w:tc>
          <w:tcPr>
            <w:tcW w:w="5847" w:type="dxa"/>
            <w:vAlign w:val="bottom"/>
          </w:tcPr>
          <w:p w:rsidR="002A1047" w:rsidRPr="00D84426" w:rsidRDefault="002A1047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2A1047" w:rsidRPr="00D84426" w:rsidRDefault="002A1047">
            <w:pPr>
              <w:pStyle w:val="a4"/>
            </w:pPr>
            <w:r w:rsidRPr="00D84426">
              <w:rPr>
                <w:lang w:val="en-US"/>
              </w:rPr>
              <w:t>Коротникова Светлана Борисовна</w:t>
            </w:r>
          </w:p>
        </w:tc>
      </w:tr>
      <w:tr w:rsidR="002A1047" w:rsidRPr="00D84426">
        <w:tc>
          <w:tcPr>
            <w:tcW w:w="5847" w:type="dxa"/>
            <w:vAlign w:val="bottom"/>
          </w:tcPr>
          <w:p w:rsidR="002A1047" w:rsidRPr="00D84426" w:rsidRDefault="002A1047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2A1047" w:rsidRPr="00D84426" w:rsidRDefault="002A1047">
            <w:pPr>
              <w:pStyle w:val="a4"/>
            </w:pPr>
            <w:r w:rsidRPr="00D84426">
              <w:rPr>
                <w:lang w:val="en-US"/>
              </w:rPr>
              <w:t>Мальченко Елена Александровна</w:t>
            </w:r>
          </w:p>
        </w:tc>
      </w:tr>
      <w:tr w:rsidR="002A1047" w:rsidRPr="00D84426">
        <w:tc>
          <w:tcPr>
            <w:tcW w:w="5847" w:type="dxa"/>
            <w:vAlign w:val="bottom"/>
          </w:tcPr>
          <w:p w:rsidR="002A1047" w:rsidRPr="00D84426" w:rsidRDefault="002A1047">
            <w:pPr>
              <w:pStyle w:val="a4"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2A1047" w:rsidRPr="00D84426" w:rsidRDefault="002A1047">
            <w:pPr>
              <w:pStyle w:val="a4"/>
            </w:pPr>
            <w:r w:rsidRPr="00D84426">
              <w:rPr>
                <w:lang w:val="en-US"/>
              </w:rPr>
              <w:t>Владыкина Лидия Валерьевна</w:t>
            </w:r>
          </w:p>
        </w:tc>
      </w:tr>
    </w:tbl>
    <w:p w:rsidR="002A1047" w:rsidRDefault="002A1047"/>
    <w:sectPr w:rsidR="002A1047" w:rsidSect="00C237F9">
      <w:pgSz w:w="11906" w:h="16838"/>
      <w:pgMar w:top="719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749B5"/>
    <w:rsid w:val="002A1047"/>
    <w:rsid w:val="003B3347"/>
    <w:rsid w:val="00C237F9"/>
    <w:rsid w:val="00D84426"/>
    <w:rsid w:val="00EC135A"/>
    <w:rsid w:val="00F749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49B5"/>
    <w:rPr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character" w:customStyle="1" w:styleId="a2">
    <w:name w:val="Основной текст Знак"/>
    <w:basedOn w:val="DefaultParagraphFont"/>
    <w:uiPriority w:val="99"/>
    <w:rsid w:val="00F749B5"/>
  </w:style>
  <w:style w:type="paragraph" w:customStyle="1" w:styleId="a3">
    <w:name w:val="Заголовок"/>
    <w:basedOn w:val="Normal"/>
    <w:next w:val="BodyText"/>
    <w:uiPriority w:val="99"/>
    <w:rsid w:val="00F749B5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F749B5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2A47F5"/>
    <w:rPr>
      <w:color w:val="00000A"/>
      <w:sz w:val="24"/>
      <w:szCs w:val="24"/>
    </w:rPr>
  </w:style>
  <w:style w:type="paragraph" w:styleId="List">
    <w:name w:val="List"/>
    <w:basedOn w:val="BodyText"/>
    <w:uiPriority w:val="99"/>
    <w:rsid w:val="00F749B5"/>
  </w:style>
  <w:style w:type="paragraph" w:styleId="Caption">
    <w:name w:val="caption"/>
    <w:basedOn w:val="Normal"/>
    <w:uiPriority w:val="99"/>
    <w:qFormat/>
    <w:rsid w:val="00F749B5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F749B5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F749B5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2A47F5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F749B5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F749B5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F749B5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F749B5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F749B5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F749B5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F749B5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F749B5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F749B5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F749B5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A47F5"/>
    <w:rPr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A47F5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47F5"/>
    <w:rPr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4">
    <w:name w:val="Содержимое таблицы"/>
    <w:basedOn w:val="Normal"/>
    <w:uiPriority w:val="99"/>
    <w:rsid w:val="00F749B5"/>
  </w:style>
  <w:style w:type="paragraph" w:customStyle="1" w:styleId="a5">
    <w:name w:val="Заголовок таблицы"/>
    <w:basedOn w:val="a4"/>
    <w:uiPriority w:val="99"/>
    <w:rsid w:val="00F749B5"/>
  </w:style>
  <w:style w:type="paragraph" w:customStyle="1" w:styleId="DocumentMap">
    <w:name w:val="DocumentMap"/>
    <w:uiPriority w:val="99"/>
    <w:rsid w:val="00F749B5"/>
    <w:rPr>
      <w:color w:val="00000A"/>
      <w:sz w:val="20"/>
      <w:szCs w:val="20"/>
    </w:rPr>
  </w:style>
  <w:style w:type="character" w:styleId="Hyperlink">
    <w:name w:val="Hyperlink"/>
    <w:basedOn w:val="DefaultParagraphFont"/>
    <w:uiPriority w:val="99"/>
    <w:rsid w:val="00C237F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145</TotalTime>
  <Pages>2</Pages>
  <Words>978</Words>
  <Characters>5580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46</cp:revision>
  <dcterms:created xsi:type="dcterms:W3CDTF">2019-09-11T09:00:00Z</dcterms:created>
  <dcterms:modified xsi:type="dcterms:W3CDTF">2021-05-24T06:11:00Z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