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364" w:rsidRDefault="00784364">
      <w:pPr>
        <w:ind w:firstLine="680"/>
        <w:jc w:val="center"/>
      </w:pPr>
      <w:r>
        <w:rPr>
          <w:b/>
          <w:bCs/>
        </w:rPr>
        <w:t xml:space="preserve">ПРОТОКОЛ </w:t>
      </w:r>
      <w:r w:rsidRPr="0026541B">
        <w:rPr>
          <w:b/>
          <w:bCs/>
        </w:rPr>
        <w:t>0318300120821000085</w:t>
      </w:r>
    </w:p>
    <w:p w:rsidR="00784364" w:rsidRDefault="00784364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84364" w:rsidRPr="0026541B" w:rsidRDefault="00784364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84364" w:rsidRPr="007A04A3">
        <w:tc>
          <w:tcPr>
            <w:tcW w:w="4961" w:type="dxa"/>
          </w:tcPr>
          <w:p w:rsidR="00784364" w:rsidRPr="007A04A3" w:rsidRDefault="00784364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784364" w:rsidRPr="007A04A3" w:rsidRDefault="00784364">
            <w:pPr>
              <w:ind w:firstLine="567"/>
              <w:jc w:val="right"/>
            </w:pPr>
            <w:r>
              <w:rPr>
                <w:lang w:val="en-US"/>
              </w:rPr>
              <w:t>26.05.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84364" w:rsidRDefault="00784364">
      <w:pPr>
        <w:overflowPunct/>
      </w:pPr>
    </w:p>
    <w:p w:rsidR="00784364" w:rsidRDefault="0078436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Канцтовары </w:t>
      </w:r>
    </w:p>
    <w:p w:rsidR="00784364" w:rsidRDefault="0078436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213234901331923490100101100010000244</w:t>
      </w:r>
    </w:p>
    <w:p w:rsidR="00784364" w:rsidRDefault="0078436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31 521,15 руб.</w:t>
      </w:r>
    </w:p>
    <w:p w:rsidR="00784364" w:rsidRDefault="00784364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6541B">
        <w:rPr>
          <w:b/>
          <w:bCs/>
        </w:rPr>
        <w:t xml:space="preserve">: </w:t>
      </w:r>
      <w:r w:rsidRPr="0026541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6541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84364" w:rsidRPr="007A04A3">
        <w:trPr>
          <w:jc w:val="right"/>
        </w:trPr>
        <w:tc>
          <w:tcPr>
            <w:tcW w:w="9915" w:type="dxa"/>
          </w:tcPr>
          <w:p w:rsidR="00784364" w:rsidRPr="007A04A3" w:rsidRDefault="0078436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26541B">
              <w:rPr>
                <w:b/>
                <w:bCs/>
              </w:rPr>
              <w:t xml:space="preserve">Источник финансирования: </w:t>
            </w:r>
            <w:r w:rsidRPr="0026541B">
              <w:t>Внебюджетные фонды (ОМС), краевой бюджет, платные услуги.</w:t>
            </w:r>
          </w:p>
          <w:p w:rsidR="00784364" w:rsidRPr="007A04A3" w:rsidRDefault="0078436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26541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6541B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20 календарных дней с момента подписания контракта..</w:t>
            </w:r>
          </w:p>
          <w:p w:rsidR="00784364" w:rsidRPr="007A04A3" w:rsidRDefault="0078436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6541B">
              <w:t>Не требуется</w:t>
            </w:r>
          </w:p>
          <w:p w:rsidR="00784364" w:rsidRPr="0026541B" w:rsidRDefault="0078436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6541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84364" w:rsidRDefault="0078436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6541B">
        <w:t>13.05.21 16:34:00 (</w:t>
      </w:r>
      <w:r>
        <w:rPr>
          <w:lang w:val="en-US"/>
        </w:rPr>
        <w:t>MSK</w:t>
      </w:r>
      <w:r w:rsidRPr="0026541B">
        <w:t>+00:00)</w:t>
      </w:r>
    </w:p>
    <w:p w:rsidR="00784364" w:rsidRDefault="0078436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6541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84364" w:rsidRPr="007A04A3">
        <w:tc>
          <w:tcPr>
            <w:tcW w:w="3307" w:type="dxa"/>
          </w:tcPr>
          <w:p w:rsidR="00784364" w:rsidRPr="007A04A3" w:rsidRDefault="00784364">
            <w:r w:rsidRPr="007A04A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84364" w:rsidRPr="007A04A3" w:rsidRDefault="00784364">
            <w:r w:rsidRPr="007A04A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84364" w:rsidRPr="007A04A3" w:rsidRDefault="00784364">
            <w:pPr>
              <w:rPr>
                <w:lang w:val="en-US"/>
              </w:rPr>
            </w:pPr>
            <w:r w:rsidRPr="007A04A3">
              <w:rPr>
                <w:lang w:val="en-US"/>
              </w:rPr>
              <w:t>Главный врач</w:t>
            </w:r>
          </w:p>
        </w:tc>
      </w:tr>
      <w:tr w:rsidR="00784364" w:rsidRPr="007A04A3">
        <w:tc>
          <w:tcPr>
            <w:tcW w:w="3307" w:type="dxa"/>
          </w:tcPr>
          <w:p w:rsidR="00784364" w:rsidRPr="007A04A3" w:rsidRDefault="00784364">
            <w:r w:rsidRPr="007A04A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84364" w:rsidRPr="007A04A3" w:rsidRDefault="00784364">
            <w:r w:rsidRPr="007A04A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84364" w:rsidRPr="007A04A3" w:rsidRDefault="00784364">
            <w:pPr>
              <w:rPr>
                <w:lang w:val="en-US"/>
              </w:rPr>
            </w:pPr>
            <w:r w:rsidRPr="007A04A3">
              <w:rPr>
                <w:lang w:val="en-US"/>
              </w:rPr>
              <w:t>Начальник отдела закупок</w:t>
            </w:r>
          </w:p>
        </w:tc>
      </w:tr>
      <w:tr w:rsidR="00784364" w:rsidRPr="007A04A3">
        <w:tc>
          <w:tcPr>
            <w:tcW w:w="3307" w:type="dxa"/>
          </w:tcPr>
          <w:p w:rsidR="00784364" w:rsidRPr="007A04A3" w:rsidRDefault="00784364">
            <w:r w:rsidRPr="007A04A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84364" w:rsidRPr="007A04A3" w:rsidRDefault="00784364">
            <w:r w:rsidRPr="007A04A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84364" w:rsidRPr="007A04A3" w:rsidRDefault="00784364">
            <w:pPr>
              <w:rPr>
                <w:lang w:val="en-US"/>
              </w:rPr>
            </w:pPr>
            <w:r w:rsidRPr="007A04A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84364" w:rsidRDefault="00784364">
      <w:pPr>
        <w:jc w:val="both"/>
      </w:pPr>
      <w:r>
        <w:tab/>
        <w:t>Кворум имеется. Комиссия правомочна.</w:t>
      </w:r>
    </w:p>
    <w:p w:rsidR="00784364" w:rsidRDefault="00784364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26541B">
        <w:t>26.05.</w:t>
      </w:r>
      <w:r>
        <w:t>20</w:t>
      </w:r>
      <w:r w:rsidRPr="0026541B">
        <w:t xml:space="preserve">21 </w:t>
      </w:r>
      <w:r>
        <w:t>08</w:t>
      </w:r>
      <w:r w:rsidRPr="0026541B">
        <w:t>:</w:t>
      </w:r>
      <w:r>
        <w:t xml:space="preserve">00 </w:t>
      </w:r>
      <w:r w:rsidRPr="0026541B">
        <w:t xml:space="preserve"> (</w:t>
      </w:r>
      <w:r>
        <w:rPr>
          <w:lang w:val="en-US"/>
        </w:rPr>
        <w:t>MSK</w:t>
      </w:r>
      <w:r w:rsidRPr="0026541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84364" w:rsidRPr="0026541B" w:rsidRDefault="00784364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84364" w:rsidRPr="007A04A3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rPr>
                <w:b/>
                <w:bCs/>
              </w:rPr>
            </w:pPr>
            <w:r w:rsidRPr="007A04A3">
              <w:rPr>
                <w:b/>
                <w:bCs/>
              </w:rPr>
              <w:t xml:space="preserve">№ </w:t>
            </w:r>
          </w:p>
          <w:p w:rsidR="00784364" w:rsidRPr="007A04A3" w:rsidRDefault="00784364">
            <w:pPr>
              <w:rPr>
                <w:b/>
                <w:bCs/>
              </w:rPr>
            </w:pPr>
            <w:r w:rsidRPr="007A04A3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b/>
                <w:bCs/>
              </w:rPr>
            </w:pPr>
            <w:r w:rsidRPr="007A04A3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b/>
                <w:bCs/>
              </w:rPr>
            </w:pPr>
            <w:r w:rsidRPr="007A04A3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84364" w:rsidRPr="007A04A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17 494,18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25.05.21 11:37:45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364" w:rsidRPr="0026541B" w:rsidRDefault="00784364">
            <w:pPr>
              <w:pStyle w:val="a3"/>
            </w:pPr>
            <w:r>
              <w:t xml:space="preserve">Индивидуальный предприниматель </w:t>
            </w:r>
            <w:r w:rsidRPr="0026541B">
              <w:t>Духовской Александр Владимирович</w:t>
            </w:r>
          </w:p>
        </w:tc>
      </w:tr>
      <w:tr w:rsidR="00784364" w:rsidRPr="007A04A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25 847,31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25.05.21 11:33:50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364" w:rsidRPr="0026541B" w:rsidRDefault="00784364">
            <w:pPr>
              <w:pStyle w:val="a3"/>
            </w:pPr>
            <w:r>
              <w:t xml:space="preserve">Индивидуальный предприниматель </w:t>
            </w:r>
            <w:r w:rsidRPr="0026541B">
              <w:t>БЕЛЬГУШЕВ СЕРГЕЙ ХАНГЕРИЕВИЧ</w:t>
            </w:r>
          </w:p>
        </w:tc>
      </w:tr>
      <w:tr w:rsidR="00784364" w:rsidRPr="007A04A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5 560,00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25.05.21 11:51:13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364" w:rsidRPr="0026541B" w:rsidRDefault="00784364">
            <w:pPr>
              <w:pStyle w:val="a3"/>
            </w:pPr>
            <w:r>
              <w:t xml:space="preserve">Индивидуальный предприниматель </w:t>
            </w:r>
            <w:r w:rsidRPr="0026541B">
              <w:t>ВАСИЛЬЕВА ИРИНА ГЕННАДЬЕВНА</w:t>
            </w:r>
          </w:p>
        </w:tc>
      </w:tr>
      <w:tr w:rsidR="00784364" w:rsidRPr="007A04A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5 988,89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25.05.21 11:50:30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364" w:rsidRPr="0026541B" w:rsidRDefault="00784364">
            <w:pPr>
              <w:pStyle w:val="a3"/>
            </w:pPr>
            <w:r w:rsidRPr="0026541B">
              <w:t>ОБЩЕСТВО С ОГРАНИЧЕННОЙ ОТВЕТСТВЕННОСТЬЮ "БКМ ГРУПП"</w:t>
            </w:r>
          </w:p>
        </w:tc>
      </w:tr>
      <w:tr w:rsidR="00784364" w:rsidRPr="007A04A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8 510,61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25.05.21 11:41:38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364" w:rsidRPr="0026541B" w:rsidRDefault="00784364">
            <w:pPr>
              <w:pStyle w:val="a3"/>
            </w:pPr>
            <w:r w:rsidRPr="0026541B">
              <w:t>ОБЩЕСТВО С ОГРАНИЧЕННОЙ ОТВЕТСТВЕННОСТЬЮ "АЗ-ПРОСПЕРИТИ"</w:t>
            </w:r>
          </w:p>
        </w:tc>
      </w:tr>
      <w:tr w:rsidR="00784364" w:rsidRPr="007A04A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8 668,22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84364" w:rsidRPr="007A04A3" w:rsidRDefault="00784364">
            <w:pPr>
              <w:pStyle w:val="a3"/>
              <w:rPr>
                <w:lang w:val="en-US"/>
              </w:rPr>
            </w:pPr>
            <w:r w:rsidRPr="007A04A3">
              <w:rPr>
                <w:lang w:val="en-US"/>
              </w:rPr>
              <w:t>25.05.21 11:41:16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84364" w:rsidRPr="0026541B" w:rsidRDefault="00784364">
            <w:pPr>
              <w:pStyle w:val="a3"/>
            </w:pPr>
            <w:r>
              <w:t xml:space="preserve">Индивидуальный предприниматель </w:t>
            </w:r>
            <w:r w:rsidRPr="0026541B">
              <w:t>Мелиоранская Елена Ивановна</w:t>
            </w:r>
          </w:p>
        </w:tc>
      </w:tr>
    </w:tbl>
    <w:p w:rsidR="00784364" w:rsidRDefault="00784364">
      <w:pPr>
        <w:jc w:val="both"/>
      </w:pPr>
    </w:p>
    <w:p w:rsidR="00784364" w:rsidRDefault="00784364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784364" w:rsidRPr="007A04A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rPr>
                <w:b/>
                <w:bCs/>
              </w:rPr>
              <w:t>Решение  члена комиссии</w:t>
            </w:r>
          </w:p>
        </w:tc>
      </w:tr>
      <w:tr w:rsidR="00784364" w:rsidRPr="007A04A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EA-94076</w:t>
            </w:r>
          </w:p>
          <w:p w:rsidR="00784364" w:rsidRPr="007A04A3" w:rsidRDefault="00784364">
            <w:r>
              <w:t>Индивидуальный предприниматель Духовской Александр Владимирович</w:t>
            </w:r>
          </w:p>
          <w:p w:rsidR="00784364" w:rsidRPr="007A04A3" w:rsidRDefault="00784364">
            <w:r>
              <w:t>ИНН 231707710700</w:t>
            </w:r>
          </w:p>
          <w:p w:rsidR="00784364" w:rsidRPr="007A04A3" w:rsidRDefault="00784364">
            <w:r>
              <w:t xml:space="preserve">ОГРН </w:t>
            </w:r>
            <w:r w:rsidRPr="0026541B">
              <w:t>306231705700019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Россия, КРАЙКРАСНОДАРСКИЙ, ГСОЧИ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КРАЙ КРАСНОДАРСКИЙ23, Г СОЧИ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79897519191</w:t>
            </w:r>
          </w:p>
          <w:p w:rsidR="00784364" w:rsidRPr="007A04A3" w:rsidRDefault="0078436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EA-94076</w:t>
            </w:r>
          </w:p>
          <w:p w:rsidR="00784364" w:rsidRPr="007A04A3" w:rsidRDefault="00784364">
            <w:r>
              <w:t>Духовской Александр Владимирович</w:t>
            </w:r>
          </w:p>
          <w:p w:rsidR="00784364" w:rsidRPr="007A04A3" w:rsidRDefault="00784364">
            <w:r>
              <w:t>ИНН 231707710700</w:t>
            </w:r>
          </w:p>
          <w:p w:rsidR="00784364" w:rsidRPr="007A04A3" w:rsidRDefault="00784364">
            <w:r>
              <w:t xml:space="preserve">ОГРН </w:t>
            </w:r>
            <w:r w:rsidRPr="0026541B">
              <w:t>306231705700019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Россия, КРАЙКРАСНОДАРСКИЙ, ГСОЧИ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КРАЙ КРАСНОДАРСКИЙ23, Г СОЧИ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79897519191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EA-94076</w:t>
            </w:r>
          </w:p>
          <w:p w:rsidR="00784364" w:rsidRPr="007A04A3" w:rsidRDefault="00784364">
            <w:r>
              <w:t>Духовской Александр Владимирович</w:t>
            </w:r>
          </w:p>
          <w:p w:rsidR="00784364" w:rsidRPr="007A04A3" w:rsidRDefault="00784364">
            <w:r>
              <w:t>ИНН 231707710700</w:t>
            </w:r>
          </w:p>
          <w:p w:rsidR="00784364" w:rsidRPr="007A04A3" w:rsidRDefault="00784364">
            <w:r>
              <w:t xml:space="preserve">ОГРН </w:t>
            </w:r>
            <w:r w:rsidRPr="0026541B">
              <w:t>306231705700019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Россия, КРАЙКРАСНОДАРСКИЙ, ГСОЧИ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КРАЙ КРАСНОДАРСКИЙ23, Г СОЧИ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79897519191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EA-94066</w:t>
            </w:r>
          </w:p>
          <w:p w:rsidR="00784364" w:rsidRPr="007A04A3" w:rsidRDefault="00784364">
            <w:r>
              <w:t>Индивидуальный предприниматель БЕЛЬГУШЕВ СЕРГЕЙ ХАНГЕРИЕВИЧ</w:t>
            </w:r>
          </w:p>
          <w:p w:rsidR="00784364" w:rsidRPr="007A04A3" w:rsidRDefault="00784364">
            <w:r>
              <w:t>ИНН 010500595874</w:t>
            </w:r>
          </w:p>
          <w:p w:rsidR="00784364" w:rsidRPr="007A04A3" w:rsidRDefault="00784364">
            <w:r>
              <w:t xml:space="preserve">ОГРН </w:t>
            </w:r>
            <w:r w:rsidRPr="0026541B">
              <w:t>320010500012906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РЕСПАДЫГЕЯ, ГМАЙКОП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РЕСП АДЫГЕЯ, Г МАЙКОП, УЛ.3-ГО ИНТЕРНАЦИОНАЛА, 226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79892888857</w:t>
            </w:r>
          </w:p>
          <w:p w:rsidR="00784364" w:rsidRPr="007A04A3" w:rsidRDefault="0078436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EA-94066</w:t>
            </w:r>
          </w:p>
          <w:p w:rsidR="00784364" w:rsidRPr="007A04A3" w:rsidRDefault="00784364">
            <w:r>
              <w:t>БЕЛЬГУШЕВ СЕРГЕЙ ХАНГЕРИЕВИЧ</w:t>
            </w:r>
          </w:p>
          <w:p w:rsidR="00784364" w:rsidRPr="007A04A3" w:rsidRDefault="00784364">
            <w:r>
              <w:t>ИНН 010500595874</w:t>
            </w:r>
          </w:p>
          <w:p w:rsidR="00784364" w:rsidRPr="007A04A3" w:rsidRDefault="00784364">
            <w:r>
              <w:t xml:space="preserve">ОГРН </w:t>
            </w:r>
            <w:r w:rsidRPr="0026541B">
              <w:t>320010500012906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РЕСПАДЫГЕЯ, ГМАЙКОП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РЕСП АДЫГЕЯ, Г МАЙКОП, УЛ.3-ГО ИНТЕРНАЦИОНАЛА, 226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79892888857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EA-94066</w:t>
            </w:r>
          </w:p>
          <w:p w:rsidR="00784364" w:rsidRPr="007A04A3" w:rsidRDefault="00784364">
            <w:r>
              <w:t>БЕЛЬГУШЕВ СЕРГЕЙ ХАНГЕРИЕВИЧ</w:t>
            </w:r>
          </w:p>
          <w:p w:rsidR="00784364" w:rsidRPr="007A04A3" w:rsidRDefault="00784364">
            <w:r>
              <w:t>ИНН 010500595874</w:t>
            </w:r>
          </w:p>
          <w:p w:rsidR="00784364" w:rsidRPr="007A04A3" w:rsidRDefault="00784364">
            <w:r>
              <w:t xml:space="preserve">ОГРН </w:t>
            </w:r>
            <w:r w:rsidRPr="0026541B">
              <w:t>320010500012906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РЕСПАДЫГЕЯ, ГМАЙКОП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РЕСП АДЫГЕЯ, Г МАЙКОП, УЛ.3-ГО ИНТЕРНАЦИОНАЛА, 226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79892888857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EA-93993</w:t>
            </w:r>
          </w:p>
          <w:p w:rsidR="00784364" w:rsidRPr="007A04A3" w:rsidRDefault="00784364">
            <w:r>
              <w:t>Индивидуальный предприниматель ВАСИЛЬЕВА ИРИНА ГЕННАДЬЕВНА</w:t>
            </w:r>
          </w:p>
          <w:p w:rsidR="00784364" w:rsidRPr="007A04A3" w:rsidRDefault="00784364">
            <w:r>
              <w:t>ИНН 616606649213</w:t>
            </w:r>
          </w:p>
          <w:p w:rsidR="00784364" w:rsidRPr="007A04A3" w:rsidRDefault="00784364">
            <w:r>
              <w:t xml:space="preserve">ОГРН </w:t>
            </w:r>
            <w:r w:rsidRPr="0026541B">
              <w:t>318619600162079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Россия, ОбластьРостовская, ГородБатайск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346889, Ростовская обл., Батайск г., Армавирская ул., дом №49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7633011714</w:t>
            </w:r>
          </w:p>
          <w:p w:rsidR="00784364" w:rsidRPr="007A04A3" w:rsidRDefault="0078436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EA-93993</w:t>
            </w:r>
          </w:p>
          <w:p w:rsidR="00784364" w:rsidRPr="007A04A3" w:rsidRDefault="00784364">
            <w:r>
              <w:t>ВАСИЛЬЕВА ИРИНА ГЕННАДЬЕВНА</w:t>
            </w:r>
          </w:p>
          <w:p w:rsidR="00784364" w:rsidRPr="007A04A3" w:rsidRDefault="00784364">
            <w:r>
              <w:t>ИНН 616606649213</w:t>
            </w:r>
          </w:p>
          <w:p w:rsidR="00784364" w:rsidRPr="007A04A3" w:rsidRDefault="00784364">
            <w:r>
              <w:t xml:space="preserve">ОГРН </w:t>
            </w:r>
            <w:r w:rsidRPr="0026541B">
              <w:t>318619600162079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Россия, ОбластьРостовская, ГородБатайск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346889, Ростовская обл., Батайск г., Армавирская ул., дом №49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7633011714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EA-93993</w:t>
            </w:r>
          </w:p>
          <w:p w:rsidR="00784364" w:rsidRPr="007A04A3" w:rsidRDefault="00784364">
            <w:r>
              <w:t>ВАСИЛЬЕВА ИРИНА ГЕННАДЬЕВНА</w:t>
            </w:r>
          </w:p>
          <w:p w:rsidR="00784364" w:rsidRPr="007A04A3" w:rsidRDefault="00784364">
            <w:r>
              <w:t>ИНН 616606649213</w:t>
            </w:r>
          </w:p>
          <w:p w:rsidR="00784364" w:rsidRPr="007A04A3" w:rsidRDefault="00784364">
            <w:r>
              <w:t xml:space="preserve">ОГРН </w:t>
            </w:r>
            <w:r w:rsidRPr="0026541B">
              <w:t>318619600162079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Россия, ОбластьРостовская, ГородБатайск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346889, Ростовская обл., Батайск г., Армавирская ул., дом №49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7633011714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EA-94021</w:t>
            </w:r>
          </w:p>
          <w:p w:rsidR="00784364" w:rsidRPr="007A04A3" w:rsidRDefault="00784364">
            <w:r>
              <w:t>ОБЩЕСТВО С ОГРАНИЧЕННОЙ ОТВЕТСТВЕННОСТЬЮ "БКМ ГРУПП"</w:t>
            </w:r>
          </w:p>
          <w:p w:rsidR="00784364" w:rsidRPr="007A04A3" w:rsidRDefault="00784364">
            <w:r>
              <w:t>ИНН 2311307430</w:t>
            </w:r>
          </w:p>
          <w:p w:rsidR="00784364" w:rsidRPr="007A04A3" w:rsidRDefault="00784364">
            <w:r>
              <w:t xml:space="preserve">ОГРН </w:t>
            </w:r>
            <w:r w:rsidRPr="0026541B">
              <w:t>1202300039336</w:t>
            </w:r>
          </w:p>
          <w:p w:rsidR="00784364" w:rsidRPr="007A04A3" w:rsidRDefault="00784364">
            <w:r w:rsidRPr="007A04A3">
              <w:t xml:space="preserve">КПП </w:t>
            </w:r>
            <w:r w:rsidRPr="0026541B">
              <w:t>231101001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350901, КРАЙКРАСНОДАРСКИЙ, ГКРАСНОДАР, КВАРТИРА 66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350901, КРАЙ КРАСНОДАРСКИЙ, Г КРАСНОДАР, УЛ ИМ. 40-ЛЕТИЯ ПОБЕДЫ, ДОМ 117, КВАРТИРА 66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79385147751</w:t>
            </w:r>
          </w:p>
          <w:p w:rsidR="00784364" w:rsidRPr="007A04A3" w:rsidRDefault="0078436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EA-94021</w:t>
            </w:r>
          </w:p>
          <w:p w:rsidR="00784364" w:rsidRPr="007A04A3" w:rsidRDefault="00784364">
            <w:r>
              <w:t>ОБЩЕСТВО С ОГРАНИЧЕННОЙ ОТВЕТСТВЕННОСТЬЮ "БКМ ГРУПП"</w:t>
            </w:r>
          </w:p>
          <w:p w:rsidR="00784364" w:rsidRPr="007A04A3" w:rsidRDefault="00784364">
            <w:r>
              <w:t>ИНН 2311307430</w:t>
            </w:r>
          </w:p>
          <w:p w:rsidR="00784364" w:rsidRPr="007A04A3" w:rsidRDefault="00784364">
            <w:r>
              <w:t xml:space="preserve">ОГРН </w:t>
            </w:r>
            <w:r w:rsidRPr="0026541B">
              <w:t>1202300039336</w:t>
            </w:r>
          </w:p>
          <w:p w:rsidR="00784364" w:rsidRPr="007A04A3" w:rsidRDefault="00784364">
            <w:r w:rsidRPr="007A04A3">
              <w:t xml:space="preserve">КПП </w:t>
            </w:r>
            <w:r w:rsidRPr="0026541B">
              <w:t>231101001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350901, КРАЙКРАСНОДАРСКИЙ, ГКРАСНОДАР, КВАРТИРА 66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350901, КРАЙ КРАСНОДАРСКИЙ, Г КРАСНОДАР, УЛ ИМ. 40-ЛЕТИЯ ПОБЕДЫ, ДОМ 117, КВАРТИРА 66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79385147751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EA-94021</w:t>
            </w:r>
          </w:p>
          <w:p w:rsidR="00784364" w:rsidRPr="007A04A3" w:rsidRDefault="00784364">
            <w:r>
              <w:t>ОБЩЕСТВО С ОГРАНИЧЕННОЙ ОТВЕТСТВЕННОСТЬЮ "БКМ ГРУПП"</w:t>
            </w:r>
          </w:p>
          <w:p w:rsidR="00784364" w:rsidRPr="007A04A3" w:rsidRDefault="00784364">
            <w:r>
              <w:t>ИНН 2311307430</w:t>
            </w:r>
          </w:p>
          <w:p w:rsidR="00784364" w:rsidRPr="007A04A3" w:rsidRDefault="00784364">
            <w:r>
              <w:t xml:space="preserve">ОГРН </w:t>
            </w:r>
            <w:r w:rsidRPr="0026541B">
              <w:t>1202300039336</w:t>
            </w:r>
          </w:p>
          <w:p w:rsidR="00784364" w:rsidRPr="007A04A3" w:rsidRDefault="00784364">
            <w:r w:rsidRPr="007A04A3">
              <w:t xml:space="preserve">КПП </w:t>
            </w:r>
            <w:r w:rsidRPr="0026541B">
              <w:t>231101001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350901, КРАЙКРАСНОДАРСКИЙ, ГКРАСНОДАР, КВАРТИРА 66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350901, КРАЙ КРАСНОДАРСКИЙ, Г КРАСНОДАР, УЛ ИМ. 40-ЛЕТИЯ ПОБЕДЫ, ДОМ 117, КВАРТИРА 66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79385147751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EA-93703</w:t>
            </w:r>
          </w:p>
          <w:p w:rsidR="00784364" w:rsidRPr="007A04A3" w:rsidRDefault="00784364">
            <w:r>
              <w:t>ОБЩЕСТВО С ОГРАНИЧЕННОЙ ОТВЕТСТВЕННОСТЬЮ "АЗ-ПРОСПЕРИТИ"</w:t>
            </w:r>
          </w:p>
          <w:p w:rsidR="00784364" w:rsidRPr="007A04A3" w:rsidRDefault="00784364">
            <w:r>
              <w:t>ИНН 2311230145</w:t>
            </w:r>
          </w:p>
          <w:p w:rsidR="00784364" w:rsidRPr="007A04A3" w:rsidRDefault="00784364">
            <w:r>
              <w:t xml:space="preserve">ОГРН </w:t>
            </w:r>
            <w:r w:rsidRPr="0026541B">
              <w:t>1172375007100</w:t>
            </w:r>
          </w:p>
          <w:p w:rsidR="00784364" w:rsidRPr="007A04A3" w:rsidRDefault="00784364">
            <w:r w:rsidRPr="007A04A3">
              <w:t xml:space="preserve">КПП </w:t>
            </w:r>
            <w:r w:rsidRPr="0026541B">
              <w:t>231101001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350028, КРАЙ. КРАСНОДАРСКИЙ, Г. КРАСНОДАР, ДОМ 24 ЦОКОЛЬНЫЙ ЭТАЖ, ПОМЕЩЕНИЕ 48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350900, КРАЙ КРАСНОДАРСКИЙ, Г КРАСНОДАР, УЛ ГЕРОЕВ-РАЗВЕДЧИКОВ, ДОМ 24, ПОМЕЩЕНИЕ 48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79181384057</w:t>
            </w:r>
          </w:p>
          <w:p w:rsidR="00784364" w:rsidRPr="007A04A3" w:rsidRDefault="0078436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EA-93703</w:t>
            </w:r>
          </w:p>
          <w:p w:rsidR="00784364" w:rsidRPr="007A04A3" w:rsidRDefault="00784364">
            <w:r>
              <w:t>ОБЩЕСТВО С ОГРАНИЧЕННОЙ ОТВЕТСТВЕННОСТЬЮ "АЗ-ПРОСПЕРИТИ"</w:t>
            </w:r>
          </w:p>
          <w:p w:rsidR="00784364" w:rsidRPr="007A04A3" w:rsidRDefault="00784364">
            <w:r>
              <w:t>ИНН 2311230145</w:t>
            </w:r>
          </w:p>
          <w:p w:rsidR="00784364" w:rsidRPr="007A04A3" w:rsidRDefault="00784364">
            <w:r>
              <w:t xml:space="preserve">ОГРН </w:t>
            </w:r>
            <w:r w:rsidRPr="0026541B">
              <w:t>1172375007100</w:t>
            </w:r>
          </w:p>
          <w:p w:rsidR="00784364" w:rsidRPr="007A04A3" w:rsidRDefault="00784364">
            <w:r w:rsidRPr="007A04A3">
              <w:t xml:space="preserve">КПП </w:t>
            </w:r>
            <w:r w:rsidRPr="0026541B">
              <w:t>231101001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350028, КРАЙ. КРАСНОДАРСКИЙ, Г. КРАСНОДАР, ДОМ 24 ЦОКОЛЬНЫЙ ЭТАЖ, ПОМЕЩЕНИЕ 48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350900, КРАЙ КРАСНОДАРСКИЙ, Г КРАСНОДАР, УЛ ГЕРОЕВ-РАЗВЕДЧИКОВ, ДОМ 24, ПОМЕЩЕНИЕ 48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79181384057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EA-93703</w:t>
            </w:r>
          </w:p>
          <w:p w:rsidR="00784364" w:rsidRPr="007A04A3" w:rsidRDefault="00784364">
            <w:r>
              <w:t>ОБЩЕСТВО С ОГРАНИЧЕННОЙ ОТВЕТСТВЕННОСТЬЮ "АЗ-ПРОСПЕРИТИ"</w:t>
            </w:r>
          </w:p>
          <w:p w:rsidR="00784364" w:rsidRPr="007A04A3" w:rsidRDefault="00784364">
            <w:r>
              <w:t>ИНН 2311230145</w:t>
            </w:r>
          </w:p>
          <w:p w:rsidR="00784364" w:rsidRPr="007A04A3" w:rsidRDefault="00784364">
            <w:r>
              <w:t xml:space="preserve">ОГРН </w:t>
            </w:r>
            <w:r w:rsidRPr="0026541B">
              <w:t>1172375007100</w:t>
            </w:r>
          </w:p>
          <w:p w:rsidR="00784364" w:rsidRPr="007A04A3" w:rsidRDefault="00784364">
            <w:r w:rsidRPr="007A04A3">
              <w:t xml:space="preserve">КПП </w:t>
            </w:r>
            <w:r w:rsidRPr="0026541B">
              <w:t>231101001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350028, КРАЙ. КРАСНОДАРСКИЙ, Г. КРАСНОДАР, ДОМ 24 ЦОКОЛЬНЫЙ ЭТАЖ, ПОМЕЩЕНИЕ 48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350900, КРАЙ КРАСНОДАРСКИЙ, Г КРАСНОДАР, УЛ ГЕРОЕВ-РАЗВЕДЧИКОВ, ДОМ 24, ПОМЕЩЕНИЕ 48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79181384057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EA-94072</w:t>
            </w:r>
          </w:p>
          <w:p w:rsidR="00784364" w:rsidRPr="007A04A3" w:rsidRDefault="00784364">
            <w:r>
              <w:t>Индивидуальный предприниматель Мелиоранская Елена Ивановна</w:t>
            </w:r>
          </w:p>
          <w:p w:rsidR="00784364" w:rsidRPr="007A04A3" w:rsidRDefault="00784364">
            <w:r>
              <w:t>ИНН 231200995367</w:t>
            </w:r>
          </w:p>
          <w:p w:rsidR="00784364" w:rsidRPr="007A04A3" w:rsidRDefault="00784364">
            <w:r>
              <w:t xml:space="preserve">ОГРН </w:t>
            </w:r>
            <w:r w:rsidRPr="0026541B">
              <w:t>307231200900033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КРАЙКРАСНОДАРСКИЙ, ГКРАСНОДАР, ПЗНАМЕНСКИЙ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Край Краснодарский, Город Краснодар,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78612324986</w:t>
            </w:r>
          </w:p>
          <w:p w:rsidR="00784364" w:rsidRPr="007A04A3" w:rsidRDefault="0078436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EA-94072</w:t>
            </w:r>
          </w:p>
          <w:p w:rsidR="00784364" w:rsidRPr="007A04A3" w:rsidRDefault="00784364">
            <w:r>
              <w:t>Мелиоранская Елена Ивановна</w:t>
            </w:r>
          </w:p>
          <w:p w:rsidR="00784364" w:rsidRPr="007A04A3" w:rsidRDefault="00784364">
            <w:r>
              <w:t>ИНН 231200995367</w:t>
            </w:r>
          </w:p>
          <w:p w:rsidR="00784364" w:rsidRPr="007A04A3" w:rsidRDefault="00784364">
            <w:r>
              <w:t xml:space="preserve">ОГРН </w:t>
            </w:r>
            <w:r w:rsidRPr="0026541B">
              <w:t>307231200900033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r w:rsidRPr="007A04A3">
              <w:t>КРАЙКРАСНОДАРСКИЙ, ГКРАСНОДАР, ПЗНАМЕНСКИЙ</w:t>
            </w:r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Край Краснодарский, Город Краснодар,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78612324986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  <w:tr w:rsidR="00784364" w:rsidRPr="007A04A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EA-94072</w:t>
            </w:r>
          </w:p>
          <w:p w:rsidR="00784364" w:rsidRPr="007A04A3" w:rsidRDefault="00784364">
            <w:r>
              <w:t>Мелиоранская Елена Ивановна</w:t>
            </w:r>
          </w:p>
          <w:p w:rsidR="00784364" w:rsidRPr="007A04A3" w:rsidRDefault="00784364">
            <w:r>
              <w:t>ИНН 231200995367</w:t>
            </w:r>
          </w:p>
          <w:p w:rsidR="00784364" w:rsidRPr="007A04A3" w:rsidRDefault="00784364">
            <w:r>
              <w:t xml:space="preserve">ОГРН </w:t>
            </w:r>
            <w:r w:rsidRPr="0026541B">
              <w:t>307231200900033</w:t>
            </w:r>
          </w:p>
          <w:p w:rsidR="00784364" w:rsidRPr="007A04A3" w:rsidRDefault="00784364">
            <w:r w:rsidRPr="007A04A3">
              <w:t xml:space="preserve">КПП </w:t>
            </w:r>
          </w:p>
          <w:p w:rsidR="00784364" w:rsidRPr="007A04A3" w:rsidRDefault="00784364">
            <w:r w:rsidRPr="007A04A3">
              <w:t>Место нахождения(жительства)</w:t>
            </w:r>
          </w:p>
          <w:p w:rsidR="00784364" w:rsidRPr="007A04A3" w:rsidRDefault="00784364">
            <w:bookmarkStart w:id="0" w:name="__DdeLink__366_22120086831"/>
            <w:r w:rsidRPr="007A04A3">
              <w:t>КРАЙКРАСНОДАРСКИЙ, ГКРАСНОДАР, ПЗНАМЕНСКИЙ</w:t>
            </w:r>
            <w:bookmarkEnd w:id="0"/>
          </w:p>
          <w:p w:rsidR="00784364" w:rsidRPr="007A04A3" w:rsidRDefault="00784364">
            <w:r w:rsidRPr="007A04A3">
              <w:t>Почтовый адрес</w:t>
            </w:r>
          </w:p>
          <w:p w:rsidR="00784364" w:rsidRPr="007A04A3" w:rsidRDefault="00784364">
            <w:r w:rsidRPr="007A04A3">
              <w:t>Край Краснодарский, Город Краснодар,</w:t>
            </w:r>
          </w:p>
          <w:p w:rsidR="00784364" w:rsidRPr="007A04A3" w:rsidRDefault="00784364">
            <w:r w:rsidRPr="007A04A3">
              <w:rPr>
                <w:sz w:val="16"/>
                <w:szCs w:val="16"/>
              </w:rPr>
              <w:t xml:space="preserve">Контактное лицо </w:t>
            </w:r>
          </w:p>
          <w:p w:rsidR="00784364" w:rsidRPr="007A04A3" w:rsidRDefault="00784364">
            <w:r>
              <w:t xml:space="preserve">Телефон </w:t>
            </w:r>
            <w:r>
              <w:rPr>
                <w:lang w:val="en-US"/>
              </w:rPr>
              <w:t>78612324986</w:t>
            </w:r>
          </w:p>
          <w:p w:rsidR="00784364" w:rsidRPr="007A04A3" w:rsidRDefault="0078436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84364" w:rsidRDefault="00784364">
            <w:pPr>
              <w:pStyle w:val="a3"/>
            </w:pPr>
          </w:p>
          <w:p w:rsidR="00784364" w:rsidRPr="007A04A3" w:rsidRDefault="0078436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84364" w:rsidRPr="007A04A3" w:rsidRDefault="0078436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84364" w:rsidRPr="007A04A3" w:rsidRDefault="00784364">
            <w:r>
              <w:t>Соответствует требованиям</w:t>
            </w:r>
          </w:p>
        </w:tc>
      </w:tr>
    </w:tbl>
    <w:p w:rsidR="00784364" w:rsidRDefault="00784364">
      <w:pPr>
        <w:ind w:right="142"/>
        <w:jc w:val="both"/>
      </w:pPr>
    </w:p>
    <w:p w:rsidR="00784364" w:rsidRDefault="00784364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26541B">
        <w:t>Канцтовары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ВАСИЛЬЕВА ИРИНА ГЕННАДЬЕВНА, предложение о цене контракта 5 560,00 руб.</w:t>
      </w:r>
    </w:p>
    <w:p w:rsidR="00784364" w:rsidRDefault="0078436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B652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84364" w:rsidRDefault="00784364">
      <w:pPr>
        <w:jc w:val="both"/>
        <w:rPr>
          <w:b/>
          <w:bCs/>
        </w:rPr>
      </w:pPr>
    </w:p>
    <w:p w:rsidR="00784364" w:rsidRDefault="0078436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84364" w:rsidRPr="007A04A3">
        <w:tc>
          <w:tcPr>
            <w:tcW w:w="5847" w:type="dxa"/>
            <w:vAlign w:val="bottom"/>
          </w:tcPr>
          <w:p w:rsidR="00784364" w:rsidRPr="007A04A3" w:rsidRDefault="00784364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Просоленко Юрий Александрович</w:t>
            </w:r>
          </w:p>
        </w:tc>
      </w:tr>
      <w:tr w:rsidR="00784364" w:rsidRPr="007A04A3">
        <w:tc>
          <w:tcPr>
            <w:tcW w:w="5847" w:type="dxa"/>
            <w:vAlign w:val="bottom"/>
          </w:tcPr>
          <w:p w:rsidR="00784364" w:rsidRPr="007A04A3" w:rsidRDefault="0078436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Дехтерев Юрий Сергеевич</w:t>
            </w:r>
          </w:p>
        </w:tc>
      </w:tr>
      <w:tr w:rsidR="00784364" w:rsidRPr="007A04A3">
        <w:tc>
          <w:tcPr>
            <w:tcW w:w="5847" w:type="dxa"/>
            <w:vAlign w:val="bottom"/>
          </w:tcPr>
          <w:p w:rsidR="00784364" w:rsidRPr="007A04A3" w:rsidRDefault="00784364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84364" w:rsidRPr="007A04A3" w:rsidRDefault="00784364">
            <w:pPr>
              <w:pStyle w:val="a3"/>
            </w:pPr>
            <w:r w:rsidRPr="007A04A3">
              <w:rPr>
                <w:lang w:val="en-US"/>
              </w:rPr>
              <w:t>Владыкина Лидия Валерьевна</w:t>
            </w:r>
          </w:p>
        </w:tc>
      </w:tr>
    </w:tbl>
    <w:p w:rsidR="00784364" w:rsidRDefault="00784364"/>
    <w:sectPr w:rsidR="00784364" w:rsidSect="00B472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20D"/>
    <w:rsid w:val="0026052B"/>
    <w:rsid w:val="0026541B"/>
    <w:rsid w:val="00784364"/>
    <w:rsid w:val="007A04A3"/>
    <w:rsid w:val="008B652F"/>
    <w:rsid w:val="00B4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20D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B4720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720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2ED3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B4720D"/>
  </w:style>
  <w:style w:type="paragraph" w:styleId="Caption">
    <w:name w:val="caption"/>
    <w:basedOn w:val="Normal"/>
    <w:uiPriority w:val="99"/>
    <w:qFormat/>
    <w:rsid w:val="00B4720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4720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B4720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22ED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B4720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B4720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B4720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B4720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B4720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B4720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B4720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B4720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B4720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B4720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2ED3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2ED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ED3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B4720D"/>
  </w:style>
  <w:style w:type="paragraph" w:customStyle="1" w:styleId="a4">
    <w:name w:val="Заголовок таблицы"/>
    <w:basedOn w:val="a3"/>
    <w:uiPriority w:val="99"/>
    <w:rsid w:val="00B4720D"/>
  </w:style>
  <w:style w:type="paragraph" w:customStyle="1" w:styleId="DocumentMap">
    <w:name w:val="DocumentMap"/>
    <w:uiPriority w:val="99"/>
    <w:rsid w:val="00B4720D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B4720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B4720D"/>
  </w:style>
  <w:style w:type="character" w:styleId="Hyperlink">
    <w:name w:val="Hyperlink"/>
    <w:basedOn w:val="DefaultParagraphFont"/>
    <w:uiPriority w:val="99"/>
    <w:rsid w:val="002654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152</TotalTime>
  <Pages>5</Pages>
  <Words>1976</Words>
  <Characters>11264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2021-05-26T07:57:00Z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