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76" w:rsidRDefault="001A0076">
      <w:pPr>
        <w:ind w:firstLine="680"/>
        <w:jc w:val="center"/>
      </w:pPr>
      <w:r>
        <w:rPr>
          <w:b/>
          <w:bCs/>
        </w:rPr>
        <w:t xml:space="preserve">ПРОТОКОЛ </w:t>
      </w:r>
      <w:r w:rsidRPr="005E24B6">
        <w:rPr>
          <w:b/>
          <w:bCs/>
        </w:rPr>
        <w:t>0318300120821000083</w:t>
      </w:r>
    </w:p>
    <w:p w:rsidR="001A0076" w:rsidRDefault="001A0076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1A0076" w:rsidRPr="005E24B6" w:rsidRDefault="001A0076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A0076" w:rsidRPr="00CA351D">
        <w:tc>
          <w:tcPr>
            <w:tcW w:w="4961" w:type="dxa"/>
          </w:tcPr>
          <w:p w:rsidR="001A0076" w:rsidRPr="00CA351D" w:rsidRDefault="001A0076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A0076" w:rsidRPr="005E24B6" w:rsidRDefault="001A0076">
            <w:pPr>
              <w:ind w:firstLine="567"/>
              <w:jc w:val="right"/>
            </w:pPr>
            <w:r>
              <w:rPr>
                <w:lang w:val="en-US"/>
              </w:rPr>
              <w:t>26.05.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A0076" w:rsidRDefault="001A0076">
      <w:pPr>
        <w:overflowPunct/>
      </w:pPr>
    </w:p>
    <w:p w:rsidR="001A0076" w:rsidRDefault="001A007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препараты </w:t>
      </w:r>
    </w:p>
    <w:p w:rsidR="001A0076" w:rsidRDefault="001A007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213234901331923490100100290020000244</w:t>
      </w:r>
    </w:p>
    <w:p w:rsidR="001A0076" w:rsidRDefault="001A007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320 012,00 руб.</w:t>
      </w:r>
    </w:p>
    <w:p w:rsidR="001A0076" w:rsidRDefault="001A0076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E24B6">
        <w:rPr>
          <w:b/>
          <w:bCs/>
        </w:rPr>
        <w:t xml:space="preserve">: </w:t>
      </w:r>
      <w:r w:rsidRPr="005E24B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E24B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A0076" w:rsidRPr="00CA351D">
        <w:trPr>
          <w:jc w:val="right"/>
        </w:trPr>
        <w:tc>
          <w:tcPr>
            <w:tcW w:w="9915" w:type="dxa"/>
          </w:tcPr>
          <w:p w:rsidR="001A0076" w:rsidRPr="00CA351D" w:rsidRDefault="001A007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E24B6">
              <w:rPr>
                <w:b/>
                <w:bCs/>
              </w:rPr>
              <w:t xml:space="preserve">Источник финансирования: </w:t>
            </w:r>
            <w:r w:rsidRPr="005E24B6">
              <w:t>Внебюджетные фонды (ОМС), краевой бюджет 2021 года.</w:t>
            </w:r>
          </w:p>
          <w:p w:rsidR="001A0076" w:rsidRPr="00CA351D" w:rsidRDefault="001A007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E24B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E24B6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1/7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1A0076" w:rsidRPr="00CA351D" w:rsidRDefault="001A007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E24B6">
              <w:t>Не требуется</w:t>
            </w:r>
          </w:p>
          <w:p w:rsidR="001A0076" w:rsidRPr="005E24B6" w:rsidRDefault="001A007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E24B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A0076" w:rsidRDefault="001A007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E24B6">
        <w:t>13.05.21 13:09:40 (</w:t>
      </w:r>
      <w:r>
        <w:rPr>
          <w:lang w:val="en-US"/>
        </w:rPr>
        <w:t>MSK</w:t>
      </w:r>
      <w:r w:rsidRPr="005E24B6">
        <w:t>+00:00)</w:t>
      </w:r>
    </w:p>
    <w:p w:rsidR="001A0076" w:rsidRDefault="001A007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E24B6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A0076" w:rsidRPr="00CA351D">
        <w:tc>
          <w:tcPr>
            <w:tcW w:w="3307" w:type="dxa"/>
          </w:tcPr>
          <w:p w:rsidR="001A0076" w:rsidRPr="00CA351D" w:rsidRDefault="001A0076">
            <w:r w:rsidRPr="00CA351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A0076" w:rsidRPr="00CA351D" w:rsidRDefault="001A0076">
            <w:r w:rsidRPr="00CA35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A0076" w:rsidRPr="00CA351D" w:rsidRDefault="001A0076">
            <w:pPr>
              <w:rPr>
                <w:lang w:val="en-US"/>
              </w:rPr>
            </w:pPr>
            <w:r w:rsidRPr="00CA351D">
              <w:rPr>
                <w:lang w:val="en-US"/>
              </w:rPr>
              <w:t>Главный врач</w:t>
            </w:r>
          </w:p>
        </w:tc>
      </w:tr>
      <w:tr w:rsidR="001A0076" w:rsidRPr="00CA351D">
        <w:tc>
          <w:tcPr>
            <w:tcW w:w="3307" w:type="dxa"/>
          </w:tcPr>
          <w:p w:rsidR="001A0076" w:rsidRPr="00CA351D" w:rsidRDefault="001A0076">
            <w:r w:rsidRPr="00CA35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A0076" w:rsidRPr="00CA351D" w:rsidRDefault="001A0076">
            <w:r w:rsidRPr="00CA351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A0076" w:rsidRPr="00CA351D" w:rsidRDefault="001A0076">
            <w:pPr>
              <w:rPr>
                <w:lang w:val="en-US"/>
              </w:rPr>
            </w:pPr>
            <w:r w:rsidRPr="00CA351D">
              <w:rPr>
                <w:lang w:val="en-US"/>
              </w:rPr>
              <w:t>Начальник отдела закупок</w:t>
            </w:r>
          </w:p>
        </w:tc>
      </w:tr>
      <w:tr w:rsidR="001A0076" w:rsidRPr="00CA351D">
        <w:tc>
          <w:tcPr>
            <w:tcW w:w="3307" w:type="dxa"/>
          </w:tcPr>
          <w:p w:rsidR="001A0076" w:rsidRPr="00CA351D" w:rsidRDefault="001A0076">
            <w:r w:rsidRPr="00CA351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A0076" w:rsidRPr="00CA351D" w:rsidRDefault="001A0076">
            <w:r w:rsidRPr="00CA351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A0076" w:rsidRPr="00CA351D" w:rsidRDefault="001A0076">
            <w:pPr>
              <w:rPr>
                <w:lang w:val="en-US"/>
              </w:rPr>
            </w:pPr>
            <w:r w:rsidRPr="00CA351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A0076" w:rsidRDefault="001A0076">
      <w:pPr>
        <w:jc w:val="both"/>
      </w:pPr>
      <w:r>
        <w:tab/>
        <w:t>Кворум имеется. Комиссия правомочна.</w:t>
      </w:r>
    </w:p>
    <w:p w:rsidR="001A0076" w:rsidRDefault="001A0076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E24B6">
        <w:t>26.05.</w:t>
      </w:r>
      <w:r>
        <w:t>20</w:t>
      </w:r>
      <w:r w:rsidRPr="005E24B6">
        <w:t xml:space="preserve">21 </w:t>
      </w:r>
      <w:r>
        <w:t>08</w:t>
      </w:r>
      <w:r w:rsidRPr="005E24B6">
        <w:t>:</w:t>
      </w:r>
      <w:r>
        <w:t>20</w:t>
      </w:r>
      <w:r w:rsidRPr="005E24B6">
        <w:t xml:space="preserve"> (</w:t>
      </w:r>
      <w:r>
        <w:rPr>
          <w:lang w:val="en-US"/>
        </w:rPr>
        <w:t>MSK</w:t>
      </w:r>
      <w:r w:rsidRPr="005E24B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A0076" w:rsidRPr="005E24B6" w:rsidRDefault="001A0076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1A0076" w:rsidRPr="00CA351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rPr>
                <w:b/>
                <w:bCs/>
              </w:rPr>
            </w:pPr>
            <w:r w:rsidRPr="00CA351D">
              <w:rPr>
                <w:b/>
                <w:bCs/>
              </w:rPr>
              <w:t xml:space="preserve">№ </w:t>
            </w:r>
          </w:p>
          <w:p w:rsidR="001A0076" w:rsidRPr="00CA351D" w:rsidRDefault="001A0076">
            <w:pPr>
              <w:rPr>
                <w:b/>
                <w:bCs/>
              </w:rPr>
            </w:pPr>
            <w:r w:rsidRPr="00CA351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  <w:rPr>
                <w:b/>
                <w:bCs/>
              </w:rPr>
            </w:pPr>
            <w:r w:rsidRPr="00CA351D">
              <w:rPr>
                <w:b/>
                <w:bCs/>
              </w:rPr>
              <w:t>Предложение о цене контракта</w:t>
            </w:r>
            <w:r>
              <w:rPr>
                <w:b/>
                <w:bCs/>
              </w:rPr>
              <w:t>/ с учетом преференций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  <w:rPr>
                <w:b/>
                <w:bCs/>
              </w:rPr>
            </w:pPr>
            <w:r w:rsidRPr="00CA351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0076" w:rsidRPr="00CA351D" w:rsidRDefault="001A007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1A0076" w:rsidRPr="00CA351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5E24B6" w:rsidRDefault="001A0076">
            <w:pPr>
              <w:pStyle w:val="a3"/>
            </w:pPr>
            <w:r w:rsidRPr="00CA351D">
              <w:rPr>
                <w:lang w:val="en-US"/>
              </w:rPr>
              <w:t>265 609,96 руб.</w:t>
            </w:r>
            <w:r>
              <w:t xml:space="preserve">/ 225 768,47 </w:t>
            </w:r>
            <w:r w:rsidRPr="00CA351D">
              <w:rPr>
                <w:lang w:val="en-US"/>
              </w:rPr>
              <w:t>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  <w:rPr>
                <w:lang w:val="en-US"/>
              </w:rPr>
            </w:pPr>
            <w:r w:rsidRPr="00CA351D">
              <w:rPr>
                <w:lang w:val="en-US"/>
              </w:rPr>
              <w:t>25.05.21 12:06:11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0076" w:rsidRPr="005E24B6" w:rsidRDefault="001A0076">
            <w:pPr>
              <w:pStyle w:val="a3"/>
            </w:pPr>
            <w:r w:rsidRPr="005E24B6">
              <w:t>ОБЩЕСТВО С ОГРАНИЧЕННОЙ ОТВЕТСТВЕННОСТЬЮ "ФАРМ-ТРЭЙД"</w:t>
            </w:r>
          </w:p>
        </w:tc>
      </w:tr>
      <w:tr w:rsidR="001A0076" w:rsidRPr="00CA351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5E24B6" w:rsidRDefault="001A0076">
            <w:pPr>
              <w:pStyle w:val="a3"/>
            </w:pPr>
            <w:r w:rsidRPr="00CA351D">
              <w:rPr>
                <w:lang w:val="en-US"/>
              </w:rPr>
              <w:t>281 610,56 руб.</w:t>
            </w:r>
            <w:r>
              <w:t>/-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A0076" w:rsidRPr="00CA351D" w:rsidRDefault="001A0076">
            <w:pPr>
              <w:pStyle w:val="a3"/>
              <w:rPr>
                <w:lang w:val="en-US"/>
              </w:rPr>
            </w:pPr>
            <w:r w:rsidRPr="00CA351D">
              <w:rPr>
                <w:lang w:val="en-US"/>
              </w:rPr>
              <w:t>25.05.21 12:05:26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0076" w:rsidRPr="005E24B6" w:rsidRDefault="001A0076">
            <w:pPr>
              <w:pStyle w:val="a3"/>
            </w:pPr>
            <w:r w:rsidRPr="005E24B6">
              <w:t>ОБЩЕСТВО С ОГРАНИЧЕННОЙ ОТВЕТСТВЕННОСТЬЮ "ФАРМСЕРВИС"</w:t>
            </w:r>
          </w:p>
        </w:tc>
      </w:tr>
    </w:tbl>
    <w:p w:rsidR="001A0076" w:rsidRDefault="001A0076">
      <w:pPr>
        <w:jc w:val="both"/>
      </w:pPr>
    </w:p>
    <w:p w:rsidR="001A0076" w:rsidRDefault="001A0076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027"/>
        <w:gridCol w:w="2537"/>
        <w:gridCol w:w="2550"/>
        <w:gridCol w:w="1811"/>
      </w:tblGrid>
      <w:tr w:rsidR="001A0076" w:rsidRPr="00CA351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rPr>
                <w:b/>
                <w:bCs/>
              </w:rPr>
              <w:t>Решение  члена комиссии</w:t>
            </w:r>
          </w:p>
        </w:tc>
      </w:tr>
      <w:tr w:rsidR="001A0076" w:rsidRPr="00CA351D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EA-94056</w:t>
            </w:r>
          </w:p>
          <w:p w:rsidR="001A0076" w:rsidRPr="00CA351D" w:rsidRDefault="001A0076">
            <w:r>
              <w:t>ОБЩЕСТВО С ОГРАНИЧЕННОЙ ОТВЕТСТВЕННОСТЬЮ "ФАРМ-ТРЭЙД"</w:t>
            </w:r>
          </w:p>
          <w:p w:rsidR="001A0076" w:rsidRPr="00CA351D" w:rsidRDefault="001A0076">
            <w:r>
              <w:t>ИНН 2636052865</w:t>
            </w:r>
          </w:p>
          <w:p w:rsidR="001A0076" w:rsidRPr="00CA351D" w:rsidRDefault="001A0076">
            <w:r>
              <w:t xml:space="preserve">ОГРН </w:t>
            </w:r>
            <w:r w:rsidRPr="005E24B6">
              <w:t>1072635019192</w:t>
            </w:r>
          </w:p>
          <w:p w:rsidR="001A0076" w:rsidRPr="00CA351D" w:rsidRDefault="001A0076">
            <w:r w:rsidRPr="00CA351D">
              <w:t xml:space="preserve">КПП </w:t>
            </w:r>
            <w:r w:rsidRPr="005E24B6">
              <w:t>263601001</w:t>
            </w:r>
          </w:p>
          <w:p w:rsidR="001A0076" w:rsidRPr="00CA351D" w:rsidRDefault="001A0076">
            <w:r w:rsidRPr="00CA351D">
              <w:t>Место нахождения(жительства)</w:t>
            </w:r>
          </w:p>
          <w:p w:rsidR="001A0076" w:rsidRPr="00CA351D" w:rsidRDefault="001A0076">
            <w:r w:rsidRPr="00CA351D">
              <w:t>Россия, 355007, КРАЙСТАВРОПОЛЬСКИЙ, ГСТАВРОПОЛЬ, 2В</w:t>
            </w:r>
          </w:p>
          <w:p w:rsidR="001A0076" w:rsidRPr="00CA351D" w:rsidRDefault="001A0076">
            <w:r w:rsidRPr="00CA351D">
              <w:t>Почтовый адрес</w:t>
            </w:r>
          </w:p>
          <w:p w:rsidR="001A0076" w:rsidRPr="00CA351D" w:rsidRDefault="001A0076">
            <w:r w:rsidRPr="00CA351D">
              <w:t>355007, КРАЙ СТАВРОПОЛЬСКИЙ, Г СТАВРОПОЛЬ, УЛ ОГОРОДНАЯ, 2, В</w:t>
            </w:r>
          </w:p>
          <w:p w:rsidR="001A0076" w:rsidRPr="00CA351D" w:rsidRDefault="001A0076">
            <w:r w:rsidRPr="00CA351D">
              <w:rPr>
                <w:sz w:val="16"/>
                <w:szCs w:val="16"/>
              </w:rPr>
              <w:t xml:space="preserve">Контактное лицо </w:t>
            </w:r>
          </w:p>
          <w:p w:rsidR="001A0076" w:rsidRPr="00CA351D" w:rsidRDefault="001A0076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1A0076" w:rsidRPr="00CA351D" w:rsidRDefault="001A007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A0076" w:rsidRDefault="001A0076">
            <w:pPr>
              <w:pStyle w:val="a3"/>
            </w:pPr>
          </w:p>
          <w:p w:rsidR="001A0076" w:rsidRPr="00CA351D" w:rsidRDefault="001A007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t>Соответствует требованиям</w:t>
            </w:r>
          </w:p>
        </w:tc>
      </w:tr>
      <w:tr w:rsidR="001A0076" w:rsidRPr="00CA351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EA-94056</w:t>
            </w:r>
          </w:p>
          <w:p w:rsidR="001A0076" w:rsidRPr="00CA351D" w:rsidRDefault="001A0076">
            <w:r>
              <w:t>ОБЩЕСТВО С ОГРАНИЧЕННОЙ ОТВЕТСТВЕННОСТЬЮ "ФАРМ-ТРЭЙД"</w:t>
            </w:r>
          </w:p>
          <w:p w:rsidR="001A0076" w:rsidRPr="00CA351D" w:rsidRDefault="001A0076">
            <w:r>
              <w:t>ИНН 2636052865</w:t>
            </w:r>
          </w:p>
          <w:p w:rsidR="001A0076" w:rsidRPr="00CA351D" w:rsidRDefault="001A0076">
            <w:r>
              <w:t xml:space="preserve">ОГРН </w:t>
            </w:r>
            <w:r w:rsidRPr="005E24B6">
              <w:t>1072635019192</w:t>
            </w:r>
          </w:p>
          <w:p w:rsidR="001A0076" w:rsidRPr="00CA351D" w:rsidRDefault="001A0076">
            <w:r w:rsidRPr="00CA351D">
              <w:t xml:space="preserve">КПП </w:t>
            </w:r>
            <w:r w:rsidRPr="005E24B6">
              <w:t>263601001</w:t>
            </w:r>
          </w:p>
          <w:p w:rsidR="001A0076" w:rsidRPr="00CA351D" w:rsidRDefault="001A0076">
            <w:r w:rsidRPr="00CA351D">
              <w:t>Место нахождения(жительства)</w:t>
            </w:r>
          </w:p>
          <w:p w:rsidR="001A0076" w:rsidRPr="00CA351D" w:rsidRDefault="001A0076">
            <w:r w:rsidRPr="00CA351D">
              <w:t>Россия, 355007, КРАЙСТАВРОПОЛЬСКИЙ, ГСТАВРОПОЛЬ, 2В</w:t>
            </w:r>
          </w:p>
          <w:p w:rsidR="001A0076" w:rsidRPr="00CA351D" w:rsidRDefault="001A0076">
            <w:r w:rsidRPr="00CA351D">
              <w:t>Почтовый адрес</w:t>
            </w:r>
          </w:p>
          <w:p w:rsidR="001A0076" w:rsidRPr="00CA351D" w:rsidRDefault="001A0076">
            <w:r w:rsidRPr="00CA351D">
              <w:t>355007, КРАЙ СТАВРОПОЛЬСКИЙ, Г СТАВРОПОЛЬ, УЛ ОГОРОДНАЯ, 2, В</w:t>
            </w:r>
          </w:p>
          <w:p w:rsidR="001A0076" w:rsidRPr="00CA351D" w:rsidRDefault="001A0076">
            <w:r w:rsidRPr="00CA351D">
              <w:rPr>
                <w:sz w:val="16"/>
                <w:szCs w:val="16"/>
              </w:rPr>
              <w:t xml:space="preserve">Контактное лицо </w:t>
            </w:r>
          </w:p>
          <w:p w:rsidR="001A0076" w:rsidRPr="00CA351D" w:rsidRDefault="001A0076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1A0076" w:rsidRPr="00CA351D" w:rsidRDefault="001A007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A0076" w:rsidRDefault="001A0076">
            <w:pPr>
              <w:pStyle w:val="a3"/>
            </w:pPr>
          </w:p>
          <w:p w:rsidR="001A0076" w:rsidRPr="00CA351D" w:rsidRDefault="001A007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t>Соответствует требованиям</w:t>
            </w:r>
          </w:p>
        </w:tc>
      </w:tr>
      <w:tr w:rsidR="001A0076" w:rsidRPr="00CA351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EA-94056</w:t>
            </w:r>
          </w:p>
          <w:p w:rsidR="001A0076" w:rsidRPr="00CA351D" w:rsidRDefault="001A0076">
            <w:r>
              <w:t>ОБЩЕСТВО С ОГРАНИЧЕННОЙ ОТВЕТСТВЕННОСТЬЮ "ФАРМ-ТРЭЙД"</w:t>
            </w:r>
          </w:p>
          <w:p w:rsidR="001A0076" w:rsidRPr="00CA351D" w:rsidRDefault="001A0076">
            <w:r>
              <w:t>ИНН 2636052865</w:t>
            </w:r>
          </w:p>
          <w:p w:rsidR="001A0076" w:rsidRPr="00CA351D" w:rsidRDefault="001A0076">
            <w:r>
              <w:t xml:space="preserve">ОГРН </w:t>
            </w:r>
            <w:r w:rsidRPr="005E24B6">
              <w:t>1072635019192</w:t>
            </w:r>
          </w:p>
          <w:p w:rsidR="001A0076" w:rsidRPr="00CA351D" w:rsidRDefault="001A0076">
            <w:r w:rsidRPr="00CA351D">
              <w:t xml:space="preserve">КПП </w:t>
            </w:r>
            <w:r w:rsidRPr="005E24B6">
              <w:t>263601001</w:t>
            </w:r>
          </w:p>
          <w:p w:rsidR="001A0076" w:rsidRPr="00CA351D" w:rsidRDefault="001A0076">
            <w:r w:rsidRPr="00CA351D">
              <w:t>Место нахождения(жительства)</w:t>
            </w:r>
          </w:p>
          <w:p w:rsidR="001A0076" w:rsidRPr="00CA351D" w:rsidRDefault="001A0076">
            <w:r w:rsidRPr="00CA351D">
              <w:t>Россия, 355007, КРАЙСТАВРОПОЛЬСКИЙ, ГСТАВРОПОЛЬ, 2В</w:t>
            </w:r>
          </w:p>
          <w:p w:rsidR="001A0076" w:rsidRPr="00CA351D" w:rsidRDefault="001A0076">
            <w:r w:rsidRPr="00CA351D">
              <w:t>Почтовый адрес</w:t>
            </w:r>
          </w:p>
          <w:p w:rsidR="001A0076" w:rsidRPr="00CA351D" w:rsidRDefault="001A0076">
            <w:r w:rsidRPr="00CA351D">
              <w:t>355007, КРАЙ СТАВРОПОЛЬСКИЙ, Г СТАВРОПОЛЬ, УЛ ОГОРОДНАЯ, 2, В</w:t>
            </w:r>
          </w:p>
          <w:p w:rsidR="001A0076" w:rsidRPr="00CA351D" w:rsidRDefault="001A0076">
            <w:r w:rsidRPr="00CA351D">
              <w:rPr>
                <w:sz w:val="16"/>
                <w:szCs w:val="16"/>
              </w:rPr>
              <w:t xml:space="preserve">Контактное лицо </w:t>
            </w:r>
          </w:p>
          <w:p w:rsidR="001A0076" w:rsidRPr="00CA351D" w:rsidRDefault="001A0076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1A0076" w:rsidRPr="00CA351D" w:rsidRDefault="001A007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A0076" w:rsidRDefault="001A0076">
            <w:pPr>
              <w:pStyle w:val="a3"/>
            </w:pPr>
          </w:p>
          <w:p w:rsidR="001A0076" w:rsidRPr="00CA351D" w:rsidRDefault="001A007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t>Соответствует требованиям</w:t>
            </w:r>
          </w:p>
        </w:tc>
      </w:tr>
      <w:tr w:rsidR="001A0076" w:rsidRPr="00CA351D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EA-93682</w:t>
            </w:r>
          </w:p>
          <w:p w:rsidR="001A0076" w:rsidRPr="00CA351D" w:rsidRDefault="001A0076">
            <w:r>
              <w:t>ОБЩЕСТВО С ОГРАНИЧЕННОЙ ОТВЕТСТВЕННОСТЬЮ "ФАРМСЕРВИС"</w:t>
            </w:r>
          </w:p>
          <w:p w:rsidR="001A0076" w:rsidRPr="00CA351D" w:rsidRDefault="001A0076">
            <w:r>
              <w:t>ИНН 2312178145</w:t>
            </w:r>
          </w:p>
          <w:p w:rsidR="001A0076" w:rsidRPr="00CA351D" w:rsidRDefault="001A0076">
            <w:r>
              <w:t xml:space="preserve">ОГРН </w:t>
            </w:r>
            <w:r w:rsidRPr="005E24B6">
              <w:t>1112312000393</w:t>
            </w:r>
          </w:p>
          <w:p w:rsidR="001A0076" w:rsidRPr="00CA351D" w:rsidRDefault="001A0076">
            <w:r w:rsidRPr="00CA351D">
              <w:t xml:space="preserve">КПП </w:t>
            </w:r>
            <w:r w:rsidRPr="005E24B6">
              <w:t>231201001</w:t>
            </w:r>
          </w:p>
          <w:p w:rsidR="001A0076" w:rsidRPr="00CA351D" w:rsidRDefault="001A0076">
            <w:r w:rsidRPr="00CA351D">
              <w:t>Место нахождения(жительства)</w:t>
            </w:r>
          </w:p>
          <w:p w:rsidR="001A0076" w:rsidRPr="00CA351D" w:rsidRDefault="001A0076">
            <w:r w:rsidRPr="00CA351D">
              <w:t>Россия, 350018, КРАЙКРАСНОДАРСКИЙ, ГКРАСНОДАР, ДОМ 7ЛИТЕР Г, ОФИС 139</w:t>
            </w:r>
          </w:p>
          <w:p w:rsidR="001A0076" w:rsidRPr="00CA351D" w:rsidRDefault="001A0076">
            <w:r w:rsidRPr="00CA351D">
              <w:t>Почтовый адрес</w:t>
            </w:r>
          </w:p>
          <w:p w:rsidR="001A0076" w:rsidRPr="00CA351D" w:rsidRDefault="001A0076">
            <w:r w:rsidRPr="00CA351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1A0076" w:rsidRPr="00CA351D" w:rsidRDefault="001A0076">
            <w:r w:rsidRPr="00CA351D">
              <w:rPr>
                <w:sz w:val="16"/>
                <w:szCs w:val="16"/>
              </w:rPr>
              <w:t xml:space="preserve">Контактное лицо </w:t>
            </w:r>
          </w:p>
          <w:p w:rsidR="001A0076" w:rsidRPr="00CA351D" w:rsidRDefault="001A0076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1A0076" w:rsidRPr="00CA351D" w:rsidRDefault="001A007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A0076" w:rsidRDefault="001A0076">
            <w:pPr>
              <w:pStyle w:val="a3"/>
            </w:pPr>
          </w:p>
          <w:p w:rsidR="001A0076" w:rsidRPr="00CA351D" w:rsidRDefault="001A007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t>Соответствует требованиям</w:t>
            </w:r>
          </w:p>
        </w:tc>
      </w:tr>
      <w:tr w:rsidR="001A0076" w:rsidRPr="00CA351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EA-93682</w:t>
            </w:r>
          </w:p>
          <w:p w:rsidR="001A0076" w:rsidRPr="00CA351D" w:rsidRDefault="001A0076">
            <w:r>
              <w:t>ОБЩЕСТВО С ОГРАНИЧЕННОЙ ОТВЕТСТВЕННОСТЬЮ "ФАРМСЕРВИС"</w:t>
            </w:r>
          </w:p>
          <w:p w:rsidR="001A0076" w:rsidRPr="00CA351D" w:rsidRDefault="001A0076">
            <w:r>
              <w:t>ИНН 2312178145</w:t>
            </w:r>
          </w:p>
          <w:p w:rsidR="001A0076" w:rsidRPr="00CA351D" w:rsidRDefault="001A0076">
            <w:r>
              <w:t xml:space="preserve">ОГРН </w:t>
            </w:r>
            <w:r w:rsidRPr="005E24B6">
              <w:t>1112312000393</w:t>
            </w:r>
          </w:p>
          <w:p w:rsidR="001A0076" w:rsidRPr="00CA351D" w:rsidRDefault="001A0076">
            <w:r w:rsidRPr="00CA351D">
              <w:t xml:space="preserve">КПП </w:t>
            </w:r>
            <w:r w:rsidRPr="005E24B6">
              <w:t>231201001</w:t>
            </w:r>
          </w:p>
          <w:p w:rsidR="001A0076" w:rsidRPr="00CA351D" w:rsidRDefault="001A0076">
            <w:r w:rsidRPr="00CA351D">
              <w:t>Место нахождения(жительства)</w:t>
            </w:r>
          </w:p>
          <w:p w:rsidR="001A0076" w:rsidRPr="00CA351D" w:rsidRDefault="001A0076">
            <w:r w:rsidRPr="00CA351D">
              <w:t>Россия, 350018, КРАЙКРАСНОДАРСКИЙ, ГКРАСНОДАР, ДОМ 7ЛИТЕР Г, ОФИС 139</w:t>
            </w:r>
          </w:p>
          <w:p w:rsidR="001A0076" w:rsidRPr="00CA351D" w:rsidRDefault="001A0076">
            <w:r w:rsidRPr="00CA351D">
              <w:t>Почтовый адрес</w:t>
            </w:r>
          </w:p>
          <w:p w:rsidR="001A0076" w:rsidRPr="00CA351D" w:rsidRDefault="001A0076">
            <w:r w:rsidRPr="00CA351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1A0076" w:rsidRPr="00CA351D" w:rsidRDefault="001A0076">
            <w:r w:rsidRPr="00CA351D">
              <w:rPr>
                <w:sz w:val="16"/>
                <w:szCs w:val="16"/>
              </w:rPr>
              <w:t xml:space="preserve">Контактное лицо </w:t>
            </w:r>
          </w:p>
          <w:p w:rsidR="001A0076" w:rsidRPr="00CA351D" w:rsidRDefault="001A0076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1A0076" w:rsidRPr="00CA351D" w:rsidRDefault="001A007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A0076" w:rsidRDefault="001A0076">
            <w:pPr>
              <w:pStyle w:val="a3"/>
            </w:pPr>
          </w:p>
          <w:p w:rsidR="001A0076" w:rsidRPr="00CA351D" w:rsidRDefault="001A007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t>Соответствует требованиям</w:t>
            </w:r>
          </w:p>
        </w:tc>
      </w:tr>
      <w:tr w:rsidR="001A0076" w:rsidRPr="00CA351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EA-93682</w:t>
            </w:r>
          </w:p>
          <w:p w:rsidR="001A0076" w:rsidRPr="00CA351D" w:rsidRDefault="001A0076">
            <w:r>
              <w:t>ОБЩЕСТВО С ОГРАНИЧЕННОЙ ОТВЕТСТВЕННОСТЬЮ "ФАРМСЕРВИС"</w:t>
            </w:r>
          </w:p>
          <w:p w:rsidR="001A0076" w:rsidRPr="00CA351D" w:rsidRDefault="001A0076">
            <w:r>
              <w:t>ИНН 2312178145</w:t>
            </w:r>
          </w:p>
          <w:p w:rsidR="001A0076" w:rsidRPr="00CA351D" w:rsidRDefault="001A0076">
            <w:r>
              <w:t xml:space="preserve">ОГРН </w:t>
            </w:r>
            <w:r w:rsidRPr="005E24B6">
              <w:t>1112312000393</w:t>
            </w:r>
          </w:p>
          <w:p w:rsidR="001A0076" w:rsidRPr="00CA351D" w:rsidRDefault="001A0076">
            <w:r w:rsidRPr="00CA351D">
              <w:t xml:space="preserve">КПП </w:t>
            </w:r>
            <w:r w:rsidRPr="005E24B6">
              <w:t>231201001</w:t>
            </w:r>
          </w:p>
          <w:p w:rsidR="001A0076" w:rsidRPr="00CA351D" w:rsidRDefault="001A0076">
            <w:r w:rsidRPr="00CA351D">
              <w:t>Место нахождения(жительства)</w:t>
            </w:r>
          </w:p>
          <w:p w:rsidR="001A0076" w:rsidRPr="00CA351D" w:rsidRDefault="001A0076">
            <w:bookmarkStart w:id="0" w:name="__DdeLink__366_22120086831"/>
            <w:r w:rsidRPr="00CA351D">
              <w:t>Россия, 350018, КРАЙКРАСНОДАРСКИЙ, ГКРАСНОДАР, ДОМ 7ЛИТЕР Г, ОФИС 139</w:t>
            </w:r>
            <w:bookmarkEnd w:id="0"/>
          </w:p>
          <w:p w:rsidR="001A0076" w:rsidRPr="00CA351D" w:rsidRDefault="001A0076">
            <w:r w:rsidRPr="00CA351D">
              <w:t>Почтовый адрес</w:t>
            </w:r>
          </w:p>
          <w:p w:rsidR="001A0076" w:rsidRPr="00CA351D" w:rsidRDefault="001A0076">
            <w:r w:rsidRPr="00CA351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1A0076" w:rsidRPr="00CA351D" w:rsidRDefault="001A0076">
            <w:r w:rsidRPr="00CA351D">
              <w:rPr>
                <w:sz w:val="16"/>
                <w:szCs w:val="16"/>
              </w:rPr>
              <w:t xml:space="preserve">Контактное лицо </w:t>
            </w:r>
          </w:p>
          <w:p w:rsidR="001A0076" w:rsidRPr="00CA351D" w:rsidRDefault="001A0076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1A0076" w:rsidRPr="00CA351D" w:rsidRDefault="001A007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A0076" w:rsidRDefault="001A0076">
            <w:pPr>
              <w:pStyle w:val="a3"/>
            </w:pPr>
          </w:p>
          <w:p w:rsidR="001A0076" w:rsidRPr="00CA351D" w:rsidRDefault="001A007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A0076" w:rsidRPr="00CA351D" w:rsidRDefault="001A007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A0076" w:rsidRPr="00CA351D" w:rsidRDefault="001A0076">
            <w:r>
              <w:t>Соответствует требованиям</w:t>
            </w:r>
          </w:p>
        </w:tc>
      </w:tr>
    </w:tbl>
    <w:p w:rsidR="001A0076" w:rsidRDefault="001A0076">
      <w:pPr>
        <w:ind w:right="142"/>
        <w:jc w:val="both"/>
      </w:pPr>
    </w:p>
    <w:p w:rsidR="001A0076" w:rsidRDefault="001A0076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E24B6">
        <w:t>Лекарственные препараты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"ФАРМ-ТРЭЙД", предложение о цене контракта с учетом преференций 225 768,47 руб.</w:t>
      </w:r>
    </w:p>
    <w:p w:rsidR="001A0076" w:rsidRDefault="001A007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C232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A0076" w:rsidRDefault="001A0076">
      <w:pPr>
        <w:jc w:val="both"/>
        <w:rPr>
          <w:b/>
          <w:bCs/>
        </w:rPr>
      </w:pPr>
    </w:p>
    <w:p w:rsidR="001A0076" w:rsidRDefault="001A0076">
      <w:pPr>
        <w:jc w:val="both"/>
        <w:rPr>
          <w:b/>
          <w:bCs/>
        </w:rPr>
      </w:pPr>
    </w:p>
    <w:p w:rsidR="001A0076" w:rsidRDefault="001A007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A0076" w:rsidRPr="00CA351D">
        <w:tc>
          <w:tcPr>
            <w:tcW w:w="5847" w:type="dxa"/>
            <w:vAlign w:val="bottom"/>
          </w:tcPr>
          <w:p w:rsidR="001A0076" w:rsidRPr="00CA351D" w:rsidRDefault="001A0076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Просоленко Юрий Александрович</w:t>
            </w:r>
          </w:p>
        </w:tc>
      </w:tr>
      <w:tr w:rsidR="001A0076" w:rsidRPr="00CA351D">
        <w:tc>
          <w:tcPr>
            <w:tcW w:w="5847" w:type="dxa"/>
            <w:vAlign w:val="bottom"/>
          </w:tcPr>
          <w:p w:rsidR="001A0076" w:rsidRPr="00CA351D" w:rsidRDefault="001A007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Дехтерев Юрий Сергеевич</w:t>
            </w:r>
          </w:p>
        </w:tc>
      </w:tr>
      <w:tr w:rsidR="001A0076" w:rsidRPr="00CA351D">
        <w:tc>
          <w:tcPr>
            <w:tcW w:w="5847" w:type="dxa"/>
            <w:vAlign w:val="bottom"/>
          </w:tcPr>
          <w:p w:rsidR="001A0076" w:rsidRPr="00CA351D" w:rsidRDefault="001A0076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A0076" w:rsidRPr="00CA351D" w:rsidRDefault="001A0076">
            <w:pPr>
              <w:pStyle w:val="a3"/>
            </w:pPr>
            <w:r w:rsidRPr="00CA351D">
              <w:rPr>
                <w:lang w:val="en-US"/>
              </w:rPr>
              <w:t>Владыкина Лидия Валерьевна</w:t>
            </w:r>
          </w:p>
        </w:tc>
      </w:tr>
    </w:tbl>
    <w:p w:rsidR="001A0076" w:rsidRDefault="001A0076"/>
    <w:sectPr w:rsidR="001A0076" w:rsidSect="008D4D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DEE"/>
    <w:rsid w:val="001A0076"/>
    <w:rsid w:val="00205858"/>
    <w:rsid w:val="005C232D"/>
    <w:rsid w:val="005E24B6"/>
    <w:rsid w:val="008D4DEE"/>
    <w:rsid w:val="00CA3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DEE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D4DE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D4DE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81BE8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D4DEE"/>
  </w:style>
  <w:style w:type="paragraph" w:styleId="Caption">
    <w:name w:val="caption"/>
    <w:basedOn w:val="Normal"/>
    <w:uiPriority w:val="99"/>
    <w:qFormat/>
    <w:rsid w:val="008D4DE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D4DE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D4DE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81BE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D4DE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D4D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D4DE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D4D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D4DE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D4DE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D4DE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D4DE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D4DE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D4DE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1BE8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B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BE8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D4DEE"/>
  </w:style>
  <w:style w:type="paragraph" w:customStyle="1" w:styleId="a4">
    <w:name w:val="Заголовок таблицы"/>
    <w:basedOn w:val="a3"/>
    <w:uiPriority w:val="99"/>
    <w:rsid w:val="008D4DEE"/>
  </w:style>
  <w:style w:type="paragraph" w:customStyle="1" w:styleId="DocumentMap">
    <w:name w:val="DocumentMap"/>
    <w:uiPriority w:val="99"/>
    <w:rsid w:val="008D4DEE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D4DE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D4DEE"/>
  </w:style>
  <w:style w:type="character" w:styleId="Hyperlink">
    <w:name w:val="Hyperlink"/>
    <w:basedOn w:val="DefaultParagraphFont"/>
    <w:uiPriority w:val="99"/>
    <w:rsid w:val="005E24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3</Pages>
  <Words>1279</Words>
  <Characters>7292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2021-05-26T08:08:00Z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