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09" w:rsidRDefault="007F0609">
      <w:pPr>
        <w:ind w:firstLine="680"/>
        <w:jc w:val="center"/>
      </w:pPr>
      <w:r>
        <w:rPr>
          <w:b/>
          <w:bCs/>
        </w:rPr>
        <w:t xml:space="preserve">ПРОТОКОЛ </w:t>
      </w:r>
      <w:r w:rsidRPr="00ED57C6">
        <w:rPr>
          <w:b/>
          <w:bCs/>
        </w:rPr>
        <w:t>0318300120821000087</w:t>
      </w:r>
    </w:p>
    <w:p w:rsidR="007F0609" w:rsidRDefault="007F060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7F0609" w:rsidRDefault="007F060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7F0609" w:rsidRDefault="007F060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F0609" w:rsidRPr="00DC14E9">
        <w:tc>
          <w:tcPr>
            <w:tcW w:w="4961" w:type="dxa"/>
          </w:tcPr>
          <w:p w:rsidR="007F0609" w:rsidRPr="00DC14E9" w:rsidRDefault="007F060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F0609" w:rsidRPr="00DC14E9" w:rsidRDefault="007F0609">
            <w:pPr>
              <w:ind w:firstLine="567"/>
              <w:jc w:val="right"/>
            </w:pPr>
            <w:r>
              <w:rPr>
                <w:lang w:val="en-US"/>
              </w:rPr>
              <w:t>27.05.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F0609" w:rsidRDefault="007F0609">
      <w:pPr>
        <w:overflowPunct w:val="0"/>
      </w:pPr>
    </w:p>
    <w:p w:rsidR="007F0609" w:rsidRDefault="007F060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Приобретение медицинской мебели </w:t>
      </w:r>
    </w:p>
    <w:p w:rsidR="007F0609" w:rsidRDefault="007F060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213234901331923490100101130013250244</w:t>
      </w:r>
    </w:p>
    <w:p w:rsidR="007F0609" w:rsidRDefault="007F060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384 942,60 руб.</w:t>
      </w:r>
    </w:p>
    <w:p w:rsidR="007F0609" w:rsidRDefault="007F060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D57C6">
        <w:rPr>
          <w:b/>
          <w:bCs/>
        </w:rPr>
        <w:t xml:space="preserve">: </w:t>
      </w:r>
      <w:r w:rsidRPr="00ED57C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D57C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F0609" w:rsidRPr="00DC14E9">
        <w:trPr>
          <w:jc w:val="right"/>
        </w:trPr>
        <w:tc>
          <w:tcPr>
            <w:tcW w:w="9915" w:type="dxa"/>
          </w:tcPr>
          <w:p w:rsidR="007F0609" w:rsidRPr="00DC14E9" w:rsidRDefault="007F060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D57C6">
              <w:rPr>
                <w:b/>
                <w:bCs/>
              </w:rPr>
              <w:t xml:space="preserve">Источник финансирования: </w:t>
            </w:r>
            <w:r w:rsidRPr="00ED57C6">
              <w:t>Краевой бюджет 2021 г.</w:t>
            </w:r>
          </w:p>
          <w:p w:rsidR="007F0609" w:rsidRPr="00DC14E9" w:rsidRDefault="007F060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D57C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D57C6">
              <w:t>Россия, Краснодарский край, г. Славянск-на-Кубани, ул. Совхозная 100, Славянский район, ст. Петровская ул. Коммунаров 3 транспортом поставщика. в течении 20 календарных дней от даты заключения контракта.</w:t>
            </w:r>
          </w:p>
          <w:p w:rsidR="007F0609" w:rsidRPr="00DC14E9" w:rsidRDefault="007F060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D57C6">
              <w:t>Не требуется</w:t>
            </w:r>
          </w:p>
          <w:p w:rsidR="007F0609" w:rsidRPr="00DC14E9" w:rsidRDefault="007F060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D57C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F0609" w:rsidRDefault="007F060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D57C6">
        <w:t>18.05.21 10:50:26 (</w:t>
      </w:r>
      <w:r>
        <w:rPr>
          <w:lang w:val="en-US"/>
        </w:rPr>
        <w:t>MSK</w:t>
      </w:r>
      <w:r w:rsidRPr="00ED57C6">
        <w:t>+00:00)</w:t>
      </w:r>
    </w:p>
    <w:p w:rsidR="007F0609" w:rsidRDefault="007F060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D57C6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F0609" w:rsidRPr="00DC14E9"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F0609" w:rsidRPr="00DC14E9" w:rsidRDefault="007F0609">
            <w:pPr>
              <w:rPr>
                <w:lang w:val="en-US"/>
              </w:rPr>
            </w:pPr>
            <w:r w:rsidRPr="00DC14E9">
              <w:rPr>
                <w:lang w:val="en-US"/>
              </w:rPr>
              <w:t>Главный врач</w:t>
            </w:r>
          </w:p>
        </w:tc>
      </w:tr>
      <w:tr w:rsidR="007F0609" w:rsidRPr="00DC14E9"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F0609" w:rsidRPr="00DC14E9" w:rsidRDefault="007F0609">
            <w:pPr>
              <w:rPr>
                <w:lang w:val="en-US"/>
              </w:rPr>
            </w:pPr>
            <w:r w:rsidRPr="00DC14E9">
              <w:rPr>
                <w:lang w:val="en-US"/>
              </w:rPr>
              <w:t>Начальник отдела закупок</w:t>
            </w:r>
          </w:p>
        </w:tc>
      </w:tr>
      <w:tr w:rsidR="007F0609" w:rsidRPr="00DC14E9"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F0609" w:rsidRPr="00DC14E9" w:rsidRDefault="007F0609">
            <w:r w:rsidRPr="00DC14E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F0609" w:rsidRPr="00DC14E9" w:rsidRDefault="007F0609">
            <w:pPr>
              <w:rPr>
                <w:lang w:val="en-US"/>
              </w:rPr>
            </w:pPr>
            <w:r w:rsidRPr="00DC14E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F0609" w:rsidRDefault="007F0609">
      <w:pPr>
        <w:jc w:val="both"/>
      </w:pPr>
      <w:r>
        <w:tab/>
        <w:t>Кворум имеется. Комиссия правомочна.</w:t>
      </w:r>
    </w:p>
    <w:p w:rsidR="007F0609" w:rsidRDefault="007F0609">
      <w:pPr>
        <w:jc w:val="both"/>
      </w:pPr>
      <w:r>
        <w:tab/>
        <w:t xml:space="preserve">Заседание комиссии проводилось </w:t>
      </w:r>
      <w:r w:rsidRPr="00ED57C6">
        <w:t>27.05.</w:t>
      </w:r>
      <w:r>
        <w:t>2021 08:00</w:t>
      </w:r>
      <w:r w:rsidRPr="00ED57C6">
        <w:t xml:space="preserve"> (</w:t>
      </w:r>
      <w:r>
        <w:rPr>
          <w:lang w:val="en-US"/>
        </w:rPr>
        <w:t>MSK</w:t>
      </w:r>
      <w:r w:rsidRPr="00ED57C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F0609" w:rsidRDefault="007F060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D57C6">
        <w:t>26.05.</w:t>
      </w:r>
      <w:r>
        <w:t>202</w:t>
      </w:r>
      <w:r w:rsidRPr="00ED57C6">
        <w:t>1 09:30:00 (</w:t>
      </w:r>
      <w:r>
        <w:rPr>
          <w:lang w:val="en-US"/>
        </w:rPr>
        <w:t>MSK</w:t>
      </w:r>
      <w:r w:rsidRPr="00ED57C6">
        <w:t>+00:00)</w:t>
      </w:r>
      <w:r>
        <w:t xml:space="preserve">), подана </w:t>
      </w:r>
      <w:r w:rsidRPr="00ED57C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7F0609" w:rsidRPr="00DC14E9">
        <w:tc>
          <w:tcPr>
            <w:tcW w:w="9922" w:type="dxa"/>
          </w:tcPr>
          <w:p w:rsidR="007F0609" w:rsidRPr="00DC14E9" w:rsidRDefault="007F0609">
            <w:pPr>
              <w:pStyle w:val="a4"/>
            </w:pPr>
            <w:r w:rsidRPr="00DC14E9">
              <w:t>EA-93788</w:t>
            </w:r>
            <w:r>
              <w:t xml:space="preserve">, дата и время регистрации заявки: </w:t>
            </w:r>
            <w:r w:rsidRPr="00DC14E9">
              <w:t>19.05.21 17:34:08 (MSK+00:00)</w:t>
            </w:r>
          </w:p>
        </w:tc>
      </w:tr>
    </w:tbl>
    <w:p w:rsidR="007F0609" w:rsidRDefault="007F0609"/>
    <w:p w:rsidR="007F0609" w:rsidRDefault="007F060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7F0609" w:rsidRPr="00DC14E9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0609" w:rsidRDefault="007F060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7F0609" w:rsidRPr="00DC14E9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EA-93788</w:t>
            </w:r>
          </w:p>
          <w:p w:rsidR="007F0609" w:rsidRDefault="007F0609">
            <w:r>
              <w:t>ОБЩЕСТВО С ОГРАНИЧЕННОЙ ОТВЕТСТВЕННОСТЬЮ "АРИУМ"</w:t>
            </w:r>
          </w:p>
          <w:p w:rsidR="007F0609" w:rsidRDefault="007F0609">
            <w:r>
              <w:t>ИНН 2308181681</w:t>
            </w:r>
          </w:p>
          <w:p w:rsidR="007F0609" w:rsidRPr="00DC14E9" w:rsidRDefault="007F0609">
            <w:r>
              <w:t xml:space="preserve">ОГРН </w:t>
            </w:r>
            <w:r w:rsidRPr="00ED57C6">
              <w:t>1112308007790</w:t>
            </w:r>
          </w:p>
          <w:p w:rsidR="007F0609" w:rsidRPr="00DC14E9" w:rsidRDefault="007F0609">
            <w:r w:rsidRPr="00DC14E9">
              <w:t xml:space="preserve">КПП </w:t>
            </w:r>
            <w:r w:rsidRPr="00ED57C6">
              <w:t>231101001</w:t>
            </w:r>
          </w:p>
          <w:p w:rsidR="007F0609" w:rsidRPr="00DC14E9" w:rsidRDefault="007F0609">
            <w:r w:rsidRPr="00DC14E9">
              <w:t>Место нахождения(жительства)</w:t>
            </w:r>
          </w:p>
          <w:p w:rsidR="007F0609" w:rsidRPr="00DC14E9" w:rsidRDefault="007F0609">
            <w:r w:rsidRPr="00DC14E9">
              <w:t>350087, КРАЙКРАСНОДАРСКИЙ, ГКРАСНОДАР, ПОМЕЩЕНИЕ 27</w:t>
            </w:r>
          </w:p>
          <w:p w:rsidR="007F0609" w:rsidRPr="00DC14E9" w:rsidRDefault="007F0609">
            <w:r w:rsidRPr="00DC14E9">
              <w:t>Почтовый адрес</w:t>
            </w:r>
          </w:p>
          <w:p w:rsidR="007F0609" w:rsidRPr="00DC14E9" w:rsidRDefault="007F0609">
            <w:r w:rsidRPr="00DC14E9">
              <w:t>350087, г. Краснодар, переулок Гаражный , д.9, помещение, 27</w:t>
            </w:r>
          </w:p>
          <w:p w:rsidR="007F0609" w:rsidRPr="00DC14E9" w:rsidRDefault="007F0609">
            <w:r w:rsidRPr="00DC14E9">
              <w:rPr>
                <w:sz w:val="16"/>
                <w:szCs w:val="16"/>
              </w:rPr>
              <w:t xml:space="preserve">Контактное лицо </w:t>
            </w:r>
          </w:p>
          <w:p w:rsidR="007F0609" w:rsidRDefault="007F0609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7F0609" w:rsidRDefault="007F060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0609" w:rsidRDefault="007F0609">
            <w:pPr>
              <w:pStyle w:val="a4"/>
            </w:pPr>
          </w:p>
          <w:p w:rsidR="007F0609" w:rsidRDefault="007F060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0609" w:rsidRDefault="007F0609">
            <w:r>
              <w:t>Соответствует требованиям</w:t>
            </w:r>
          </w:p>
        </w:tc>
      </w:tr>
      <w:tr w:rsidR="007F0609" w:rsidRPr="00DC14E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EA-93788</w:t>
            </w:r>
          </w:p>
          <w:p w:rsidR="007F0609" w:rsidRDefault="007F0609">
            <w:r>
              <w:t>ОБЩЕСТВО С ОГРАНИЧЕННОЙ ОТВЕТСТВЕННОСТЬЮ "АРИУМ"</w:t>
            </w:r>
          </w:p>
          <w:p w:rsidR="007F0609" w:rsidRDefault="007F0609">
            <w:r>
              <w:t>ИНН 2308181681</w:t>
            </w:r>
          </w:p>
          <w:p w:rsidR="007F0609" w:rsidRPr="00DC14E9" w:rsidRDefault="007F0609">
            <w:r>
              <w:t xml:space="preserve">ОГРН </w:t>
            </w:r>
            <w:r w:rsidRPr="00ED57C6">
              <w:t>1112308007790</w:t>
            </w:r>
          </w:p>
          <w:p w:rsidR="007F0609" w:rsidRPr="00DC14E9" w:rsidRDefault="007F0609">
            <w:r w:rsidRPr="00DC14E9">
              <w:t xml:space="preserve">КПП </w:t>
            </w:r>
            <w:r w:rsidRPr="00ED57C6">
              <w:t>231101001</w:t>
            </w:r>
          </w:p>
          <w:p w:rsidR="007F0609" w:rsidRPr="00DC14E9" w:rsidRDefault="007F0609">
            <w:r w:rsidRPr="00DC14E9">
              <w:t>Место нахождения(жительства)</w:t>
            </w:r>
          </w:p>
          <w:p w:rsidR="007F0609" w:rsidRPr="00DC14E9" w:rsidRDefault="007F0609">
            <w:r w:rsidRPr="00DC14E9">
              <w:t>350087, КРАЙКРАСНОДАРСКИЙ, ГКРАСНОДАР, ПОМЕЩЕНИЕ 27</w:t>
            </w:r>
          </w:p>
          <w:p w:rsidR="007F0609" w:rsidRPr="00DC14E9" w:rsidRDefault="007F0609">
            <w:r w:rsidRPr="00DC14E9">
              <w:t>Почтовый адрес</w:t>
            </w:r>
          </w:p>
          <w:p w:rsidR="007F0609" w:rsidRPr="00DC14E9" w:rsidRDefault="007F0609">
            <w:r w:rsidRPr="00DC14E9">
              <w:t>350087, г. Краснодар, переулок Гаражный , д.9, помещение, 27</w:t>
            </w:r>
          </w:p>
          <w:p w:rsidR="007F0609" w:rsidRPr="00DC14E9" w:rsidRDefault="007F0609">
            <w:r w:rsidRPr="00DC14E9">
              <w:rPr>
                <w:sz w:val="16"/>
                <w:szCs w:val="16"/>
              </w:rPr>
              <w:t xml:space="preserve">Контактное лицо </w:t>
            </w:r>
          </w:p>
          <w:p w:rsidR="007F0609" w:rsidRDefault="007F0609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7F0609" w:rsidRDefault="007F060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0609" w:rsidRDefault="007F0609">
            <w:pPr>
              <w:pStyle w:val="a4"/>
            </w:pPr>
          </w:p>
          <w:p w:rsidR="007F0609" w:rsidRDefault="007F060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0609" w:rsidRDefault="007F0609">
            <w:r>
              <w:t>Соответствует требованиям</w:t>
            </w:r>
          </w:p>
        </w:tc>
      </w:tr>
      <w:tr w:rsidR="007F0609" w:rsidRPr="00DC14E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EA-93788</w:t>
            </w:r>
          </w:p>
          <w:p w:rsidR="007F0609" w:rsidRDefault="007F0609">
            <w:r>
              <w:t>ОБЩЕСТВО С ОГРАНИЧЕННОЙ ОТВЕТСТВЕННОСТЬЮ "АРИУМ"</w:t>
            </w:r>
          </w:p>
          <w:p w:rsidR="007F0609" w:rsidRDefault="007F0609">
            <w:r>
              <w:t>ИНН 2308181681</w:t>
            </w:r>
          </w:p>
          <w:p w:rsidR="007F0609" w:rsidRPr="00DC14E9" w:rsidRDefault="007F0609">
            <w:r>
              <w:t xml:space="preserve">ОГРН </w:t>
            </w:r>
            <w:r w:rsidRPr="00ED57C6">
              <w:t>1112308007790</w:t>
            </w:r>
          </w:p>
          <w:p w:rsidR="007F0609" w:rsidRPr="00DC14E9" w:rsidRDefault="007F0609">
            <w:r w:rsidRPr="00DC14E9">
              <w:t xml:space="preserve">КПП </w:t>
            </w:r>
            <w:r w:rsidRPr="00ED57C6">
              <w:t>231101001</w:t>
            </w:r>
          </w:p>
          <w:p w:rsidR="007F0609" w:rsidRPr="00DC14E9" w:rsidRDefault="007F0609">
            <w:r w:rsidRPr="00DC14E9">
              <w:t>Место нахождения(жительства)</w:t>
            </w:r>
          </w:p>
          <w:p w:rsidR="007F0609" w:rsidRPr="00DC14E9" w:rsidRDefault="007F0609">
            <w:bookmarkStart w:id="0" w:name="__DdeLink__366_22120086831"/>
            <w:r w:rsidRPr="00DC14E9">
              <w:t>350087, КРАЙКРАСНОДАРСКИЙ, ГКРАСНОДАР, ПОМЕЩЕНИЕ 27</w:t>
            </w:r>
            <w:bookmarkEnd w:id="0"/>
          </w:p>
          <w:p w:rsidR="007F0609" w:rsidRPr="00DC14E9" w:rsidRDefault="007F0609">
            <w:r w:rsidRPr="00DC14E9">
              <w:t>Почтовый адрес</w:t>
            </w:r>
          </w:p>
          <w:p w:rsidR="007F0609" w:rsidRPr="00DC14E9" w:rsidRDefault="007F0609">
            <w:r w:rsidRPr="00DC14E9">
              <w:t>350087, г. Краснодар, переулок Гаражный , д.9, помещение, 27</w:t>
            </w:r>
          </w:p>
          <w:p w:rsidR="007F0609" w:rsidRPr="00DC14E9" w:rsidRDefault="007F0609">
            <w:r w:rsidRPr="00DC14E9">
              <w:rPr>
                <w:sz w:val="16"/>
                <w:szCs w:val="16"/>
              </w:rPr>
              <w:t xml:space="preserve">Контактное лицо </w:t>
            </w:r>
          </w:p>
          <w:p w:rsidR="007F0609" w:rsidRDefault="007F0609">
            <w:r>
              <w:t xml:space="preserve">Телефон </w:t>
            </w:r>
            <w:r>
              <w:rPr>
                <w:lang w:val="en-US"/>
              </w:rPr>
              <w:t>79184340310</w:t>
            </w:r>
          </w:p>
          <w:p w:rsidR="007F0609" w:rsidRDefault="007F060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0609" w:rsidRDefault="007F0609">
            <w:pPr>
              <w:pStyle w:val="a4"/>
            </w:pPr>
          </w:p>
          <w:p w:rsidR="007F0609" w:rsidRDefault="007F060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0609" w:rsidRDefault="007F060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0609" w:rsidRDefault="007F0609">
            <w:r>
              <w:t>Соответствует требованиям</w:t>
            </w:r>
          </w:p>
        </w:tc>
      </w:tr>
    </w:tbl>
    <w:p w:rsidR="007F0609" w:rsidRDefault="007F0609">
      <w:pPr>
        <w:overflowPunct w:val="0"/>
        <w:ind w:right="142"/>
        <w:jc w:val="both"/>
      </w:pPr>
    </w:p>
    <w:p w:rsidR="007F0609" w:rsidRDefault="007F0609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0609" w:rsidRPr="00ED57C6" w:rsidRDefault="007F0609">
      <w:pPr>
        <w:jc w:val="both"/>
      </w:pPr>
      <w:r w:rsidRPr="00ED57C6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"АРИУМ".</w:t>
      </w:r>
    </w:p>
    <w:p w:rsidR="007F0609" w:rsidRDefault="007F0609">
      <w:pPr>
        <w:pStyle w:val="BodyText"/>
        <w:jc w:val="both"/>
      </w:pPr>
      <w:r w:rsidRPr="00ED57C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7F0609" w:rsidRDefault="007F060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0A578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F0609" w:rsidRDefault="007F0609">
      <w:pPr>
        <w:jc w:val="both"/>
        <w:rPr>
          <w:b/>
          <w:bCs/>
        </w:rPr>
      </w:pPr>
    </w:p>
    <w:p w:rsidR="007F0609" w:rsidRDefault="007F0609">
      <w:pPr>
        <w:jc w:val="both"/>
        <w:rPr>
          <w:b/>
          <w:bCs/>
        </w:rPr>
      </w:pPr>
    </w:p>
    <w:p w:rsidR="007F0609" w:rsidRDefault="007F060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F0609" w:rsidRPr="00DC14E9">
        <w:tc>
          <w:tcPr>
            <w:tcW w:w="5847" w:type="dxa"/>
            <w:vAlign w:val="bottom"/>
          </w:tcPr>
          <w:p w:rsidR="007F0609" w:rsidRPr="00DC14E9" w:rsidRDefault="007F060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F0609" w:rsidRPr="00DC14E9" w:rsidRDefault="007F0609">
            <w:pPr>
              <w:pStyle w:val="a4"/>
            </w:pPr>
            <w:r w:rsidRPr="00DC14E9">
              <w:rPr>
                <w:lang w:val="en-US"/>
              </w:rPr>
              <w:t>Просоленко Юрий Александрович</w:t>
            </w:r>
          </w:p>
        </w:tc>
      </w:tr>
      <w:tr w:rsidR="007F0609" w:rsidRPr="00DC14E9">
        <w:tc>
          <w:tcPr>
            <w:tcW w:w="5847" w:type="dxa"/>
            <w:vAlign w:val="bottom"/>
          </w:tcPr>
          <w:p w:rsidR="007F0609" w:rsidRPr="00DC14E9" w:rsidRDefault="007F060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F0609" w:rsidRPr="00DC14E9" w:rsidRDefault="007F0609">
            <w:pPr>
              <w:pStyle w:val="a4"/>
            </w:pPr>
            <w:r w:rsidRPr="00DC14E9">
              <w:rPr>
                <w:lang w:val="en-US"/>
              </w:rPr>
              <w:t>Дехтерев Юрий Сергеевич</w:t>
            </w:r>
          </w:p>
        </w:tc>
      </w:tr>
      <w:tr w:rsidR="007F0609" w:rsidRPr="00DC14E9">
        <w:tc>
          <w:tcPr>
            <w:tcW w:w="5847" w:type="dxa"/>
            <w:vAlign w:val="bottom"/>
          </w:tcPr>
          <w:p w:rsidR="007F0609" w:rsidRPr="00DC14E9" w:rsidRDefault="007F060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F0609" w:rsidRPr="00DC14E9" w:rsidRDefault="007F0609">
            <w:pPr>
              <w:pStyle w:val="a4"/>
            </w:pPr>
            <w:r w:rsidRPr="00DC14E9">
              <w:rPr>
                <w:lang w:val="en-US"/>
              </w:rPr>
              <w:t>Владыкина Лидия Валерьевна</w:t>
            </w:r>
          </w:p>
        </w:tc>
      </w:tr>
    </w:tbl>
    <w:p w:rsidR="007F0609" w:rsidRDefault="007F0609"/>
    <w:sectPr w:rsidR="007F0609" w:rsidSect="008B31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129"/>
    <w:rsid w:val="000A578C"/>
    <w:rsid w:val="0040261D"/>
    <w:rsid w:val="007F0609"/>
    <w:rsid w:val="008B3129"/>
    <w:rsid w:val="00DC14E9"/>
    <w:rsid w:val="00ED5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129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B3129"/>
  </w:style>
  <w:style w:type="paragraph" w:customStyle="1" w:styleId="a3">
    <w:name w:val="Заголовок"/>
    <w:basedOn w:val="Normal"/>
    <w:next w:val="BodyText"/>
    <w:uiPriority w:val="99"/>
    <w:rsid w:val="008B312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B312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605F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B3129"/>
  </w:style>
  <w:style w:type="paragraph" w:styleId="Caption">
    <w:name w:val="caption"/>
    <w:basedOn w:val="Normal"/>
    <w:uiPriority w:val="99"/>
    <w:qFormat/>
    <w:rsid w:val="008B312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B312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B312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605F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B312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B312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B312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B312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B312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B312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B312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B312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B312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B312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05F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05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5F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B3129"/>
  </w:style>
  <w:style w:type="paragraph" w:customStyle="1" w:styleId="a5">
    <w:name w:val="Заголовок таблицы"/>
    <w:basedOn w:val="a4"/>
    <w:uiPriority w:val="99"/>
    <w:rsid w:val="008B3129"/>
  </w:style>
  <w:style w:type="paragraph" w:customStyle="1" w:styleId="DocumentMap">
    <w:name w:val="DocumentMap"/>
    <w:uiPriority w:val="99"/>
    <w:rsid w:val="008B3129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D57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790</Words>
  <Characters>4506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2021-05-27T06:51:00Z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