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A7" w:rsidRDefault="008F59A7">
      <w:pPr>
        <w:ind w:firstLine="680"/>
        <w:jc w:val="center"/>
      </w:pPr>
      <w:r>
        <w:rPr>
          <w:b/>
          <w:bCs/>
        </w:rPr>
        <w:t xml:space="preserve">ПРОТОКОЛ </w:t>
      </w:r>
      <w:r w:rsidRPr="00232223">
        <w:rPr>
          <w:b/>
          <w:bCs/>
        </w:rPr>
        <w:t>0318300120821000088</w:t>
      </w:r>
    </w:p>
    <w:p w:rsidR="008F59A7" w:rsidRDefault="008F59A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F59A7" w:rsidRPr="00232223" w:rsidRDefault="008F59A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F59A7" w:rsidRPr="00381C08">
        <w:tc>
          <w:tcPr>
            <w:tcW w:w="4961" w:type="dxa"/>
          </w:tcPr>
          <w:p w:rsidR="008F59A7" w:rsidRPr="00381C08" w:rsidRDefault="008F59A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F59A7" w:rsidRPr="00381C08" w:rsidRDefault="008F59A7">
            <w:pPr>
              <w:ind w:firstLine="567"/>
              <w:jc w:val="right"/>
            </w:pPr>
            <w:r>
              <w:rPr>
                <w:lang w:val="en-US"/>
              </w:rPr>
              <w:t>31.05.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F59A7" w:rsidRDefault="008F59A7">
      <w:pPr>
        <w:overflowPunct/>
      </w:pPr>
    </w:p>
    <w:p w:rsidR="008F59A7" w:rsidRDefault="008F59A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32223">
        <w:t xml:space="preserve">: Оказание услуг по изготовлению и сопровождению усиленных квалифицированных электронных подписей </w:t>
      </w:r>
    </w:p>
    <w:p w:rsidR="008F59A7" w:rsidRDefault="008F59A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213234901331923490100101140015829244</w:t>
      </w:r>
    </w:p>
    <w:p w:rsidR="008F59A7" w:rsidRDefault="008F59A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250 000,00 руб.</w:t>
      </w:r>
    </w:p>
    <w:p w:rsidR="008F59A7" w:rsidRDefault="008F59A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32223">
        <w:rPr>
          <w:b/>
          <w:bCs/>
        </w:rPr>
        <w:t xml:space="preserve">: </w:t>
      </w:r>
      <w:r w:rsidRPr="0023222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3222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F59A7" w:rsidRPr="00381C08">
        <w:trPr>
          <w:jc w:val="right"/>
        </w:trPr>
        <w:tc>
          <w:tcPr>
            <w:tcW w:w="9915" w:type="dxa"/>
          </w:tcPr>
          <w:p w:rsidR="008F59A7" w:rsidRPr="00381C08" w:rsidRDefault="008F59A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232223">
              <w:rPr>
                <w:b/>
                <w:bCs/>
              </w:rPr>
              <w:t xml:space="preserve">Источник финансирования: </w:t>
            </w:r>
            <w:r w:rsidRPr="00232223">
              <w:t>Внебюджетные фонды (ОМС) 2021 года.</w:t>
            </w:r>
          </w:p>
          <w:p w:rsidR="008F59A7" w:rsidRPr="00381C08" w:rsidRDefault="008F59A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23222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32223">
              <w:t>353560, Россия, Краснодарский край, г. Славянск-на-Кубани, ул. Батарейная,377. В течении 20 календарных дней от даты заключения контракта.</w:t>
            </w:r>
          </w:p>
          <w:p w:rsidR="008F59A7" w:rsidRPr="00381C08" w:rsidRDefault="008F59A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32223">
              <w:t>Не требуется</w:t>
            </w:r>
          </w:p>
          <w:p w:rsidR="008F59A7" w:rsidRPr="00232223" w:rsidRDefault="008F59A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3222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F59A7" w:rsidRDefault="008F59A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32223">
        <w:t>18.05.21 11:22:36 (</w:t>
      </w:r>
      <w:r>
        <w:rPr>
          <w:lang w:val="en-US"/>
        </w:rPr>
        <w:t>MSK</w:t>
      </w:r>
      <w:r w:rsidRPr="00232223">
        <w:t>+00:00)</w:t>
      </w:r>
    </w:p>
    <w:p w:rsidR="008F59A7" w:rsidRDefault="008F59A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3222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F59A7" w:rsidRPr="00381C08"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F59A7" w:rsidRPr="00381C08" w:rsidRDefault="008F59A7">
            <w:pPr>
              <w:rPr>
                <w:lang w:val="en-US"/>
              </w:rPr>
            </w:pPr>
            <w:r w:rsidRPr="00381C08">
              <w:rPr>
                <w:lang w:val="en-US"/>
              </w:rPr>
              <w:t>Главный врач</w:t>
            </w:r>
          </w:p>
        </w:tc>
      </w:tr>
      <w:tr w:rsidR="008F59A7" w:rsidRPr="00381C08"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F59A7" w:rsidRPr="00381C08" w:rsidRDefault="008F59A7">
            <w:pPr>
              <w:rPr>
                <w:lang w:val="en-US"/>
              </w:rPr>
            </w:pPr>
            <w:r w:rsidRPr="00381C08">
              <w:rPr>
                <w:lang w:val="en-US"/>
              </w:rPr>
              <w:t>Начальник отдела закупок</w:t>
            </w:r>
          </w:p>
        </w:tc>
      </w:tr>
      <w:tr w:rsidR="008F59A7" w:rsidRPr="00381C08"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F59A7" w:rsidRPr="00381C08" w:rsidRDefault="008F59A7">
            <w:pPr>
              <w:rPr>
                <w:lang w:val="en-US"/>
              </w:rPr>
            </w:pPr>
            <w:r w:rsidRPr="00381C08">
              <w:rPr>
                <w:lang w:val="en-US"/>
              </w:rPr>
              <w:t>Начальник юридического отдела</w:t>
            </w:r>
          </w:p>
        </w:tc>
      </w:tr>
      <w:tr w:rsidR="008F59A7" w:rsidRPr="00381C08"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F59A7" w:rsidRPr="00381C08" w:rsidRDefault="008F59A7">
            <w:pPr>
              <w:rPr>
                <w:lang w:val="en-US"/>
              </w:rPr>
            </w:pPr>
            <w:r w:rsidRPr="00381C08">
              <w:rPr>
                <w:lang w:val="en-US"/>
              </w:rPr>
              <w:t>экономист 1 категории отдела закупок</w:t>
            </w:r>
          </w:p>
        </w:tc>
      </w:tr>
      <w:tr w:rsidR="008F59A7" w:rsidRPr="00381C08"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F59A7" w:rsidRPr="00381C08" w:rsidRDefault="008F59A7">
            <w:r w:rsidRPr="00381C0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F59A7" w:rsidRPr="00381C08" w:rsidRDefault="008F59A7">
            <w:pPr>
              <w:rPr>
                <w:lang w:val="en-US"/>
              </w:rPr>
            </w:pPr>
            <w:r w:rsidRPr="00381C0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F59A7" w:rsidRDefault="008F59A7">
      <w:pPr>
        <w:jc w:val="both"/>
      </w:pPr>
      <w:r>
        <w:tab/>
        <w:t>Кворум имеется. Комиссия правомочна.</w:t>
      </w:r>
    </w:p>
    <w:p w:rsidR="008F59A7" w:rsidRDefault="008F59A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32223">
        <w:t>31.05.</w:t>
      </w:r>
      <w:r>
        <w:t>20</w:t>
      </w:r>
      <w:r w:rsidRPr="00232223">
        <w:t xml:space="preserve">21 </w:t>
      </w:r>
      <w:r>
        <w:t>08</w:t>
      </w:r>
      <w:r w:rsidRPr="00232223">
        <w:t>:</w:t>
      </w:r>
      <w:r>
        <w:t>00</w:t>
      </w:r>
      <w:r w:rsidRPr="00232223">
        <w:t xml:space="preserve"> (</w:t>
      </w:r>
      <w:r>
        <w:rPr>
          <w:lang w:val="en-US"/>
        </w:rPr>
        <w:t>MSK</w:t>
      </w:r>
      <w:r w:rsidRPr="0023222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F59A7" w:rsidRPr="00232223" w:rsidRDefault="008F59A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F59A7" w:rsidRPr="00381C08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rPr>
                <w:b/>
                <w:bCs/>
              </w:rPr>
            </w:pPr>
            <w:r w:rsidRPr="00381C08">
              <w:rPr>
                <w:b/>
                <w:bCs/>
              </w:rPr>
              <w:t xml:space="preserve">№ </w:t>
            </w:r>
          </w:p>
          <w:p w:rsidR="008F59A7" w:rsidRPr="00381C08" w:rsidRDefault="008F59A7">
            <w:pPr>
              <w:rPr>
                <w:b/>
                <w:bCs/>
              </w:rPr>
            </w:pPr>
            <w:r w:rsidRPr="00381C08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b/>
                <w:bCs/>
              </w:rPr>
            </w:pPr>
            <w:r w:rsidRPr="00381C08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b/>
                <w:bCs/>
              </w:rPr>
            </w:pPr>
            <w:r w:rsidRPr="00381C08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F59A7" w:rsidRPr="00381C0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lang w:val="en-US"/>
              </w:rPr>
            </w:pPr>
            <w:r w:rsidRPr="00381C08">
              <w:rPr>
                <w:lang w:val="en-US"/>
              </w:rPr>
              <w:t>192 500,00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lang w:val="en-US"/>
              </w:rPr>
            </w:pPr>
            <w:r w:rsidRPr="00381C08">
              <w:rPr>
                <w:lang w:val="en-US"/>
              </w:rPr>
              <w:t>28.05.21 10:41:09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A7" w:rsidRPr="00232223" w:rsidRDefault="008F59A7">
            <w:pPr>
              <w:pStyle w:val="a3"/>
            </w:pPr>
            <w:r w:rsidRPr="00232223">
              <w:t>АКЦИОНЕРНОЕ ОБЩЕСТВО "ИНФОТЕКС ИНТЕРНЕТ ТРАСТ"</w:t>
            </w:r>
          </w:p>
        </w:tc>
      </w:tr>
      <w:tr w:rsidR="008F59A7" w:rsidRPr="00381C0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lang w:val="en-US"/>
              </w:rPr>
            </w:pPr>
            <w:r w:rsidRPr="00381C08">
              <w:rPr>
                <w:lang w:val="en-US"/>
              </w:rPr>
              <w:t>193 750,00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F59A7" w:rsidRPr="00381C08" w:rsidRDefault="008F59A7">
            <w:pPr>
              <w:pStyle w:val="a3"/>
              <w:rPr>
                <w:lang w:val="en-US"/>
              </w:rPr>
            </w:pPr>
            <w:r w:rsidRPr="00381C08">
              <w:rPr>
                <w:lang w:val="en-US"/>
              </w:rPr>
              <w:t>28.05.21 10:40:45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A7" w:rsidRPr="00232223" w:rsidRDefault="008F59A7">
            <w:pPr>
              <w:pStyle w:val="a3"/>
            </w:pPr>
            <w:r w:rsidRPr="00232223">
              <w:t>ОБЩЕСТВО С ОГРАНИЧЕННОЙ ОТВЕТСТВЕННОСТЬЮ "СОЛАР"</w:t>
            </w:r>
          </w:p>
        </w:tc>
      </w:tr>
    </w:tbl>
    <w:p w:rsidR="008F59A7" w:rsidRDefault="008F59A7">
      <w:pPr>
        <w:jc w:val="both"/>
      </w:pPr>
    </w:p>
    <w:p w:rsidR="008F59A7" w:rsidRDefault="008F59A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8F59A7" w:rsidRPr="00381C0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rPr>
                <w:b/>
                <w:bCs/>
              </w:rPr>
              <w:t>Решение  члена комиссии</w:t>
            </w:r>
          </w:p>
        </w:tc>
      </w:tr>
      <w:tr w:rsidR="008F59A7" w:rsidRPr="00381C0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EA-94786</w:t>
            </w:r>
          </w:p>
          <w:p w:rsidR="008F59A7" w:rsidRPr="00381C08" w:rsidRDefault="008F59A7">
            <w:r>
              <w:t>АКЦИОНЕРНОЕ ОБЩЕСТВО "ИНФОТЕКС ИНТЕРНЕТ ТРАСТ"</w:t>
            </w:r>
          </w:p>
          <w:p w:rsidR="008F59A7" w:rsidRPr="00381C08" w:rsidRDefault="008F59A7">
            <w:r>
              <w:t>ИНН 7743020560</w:t>
            </w:r>
          </w:p>
          <w:p w:rsidR="008F59A7" w:rsidRPr="00381C08" w:rsidRDefault="008F59A7">
            <w:r>
              <w:t xml:space="preserve">ОГРН </w:t>
            </w:r>
            <w:r w:rsidRPr="00232223">
              <w:t>1027739113049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771401001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127083, Г.МОСКВА, Д. 56СТР. 2, ЭТАЖ/ПОМЕЩ./КОМ. 2/IX/11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127083, Г. МОСКВА, УЛ. МИШИНА, Д. 56, СТР. 2, ЭТАЖ/ПОМЕЩ./КОМ. 2/IX/11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78002508265</w:t>
            </w:r>
          </w:p>
          <w:p w:rsidR="008F59A7" w:rsidRPr="00381C08" w:rsidRDefault="008F59A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EA-94786</w:t>
            </w:r>
          </w:p>
          <w:p w:rsidR="008F59A7" w:rsidRPr="00381C08" w:rsidRDefault="008F59A7">
            <w:r>
              <w:t>АКЦИОНЕРНОЕ ОБЩЕСТВО "ИНФОТЕКС ИНТЕРНЕТ ТРАСТ"</w:t>
            </w:r>
          </w:p>
          <w:p w:rsidR="008F59A7" w:rsidRPr="00381C08" w:rsidRDefault="008F59A7">
            <w:r>
              <w:t>ИНН 7743020560</w:t>
            </w:r>
          </w:p>
          <w:p w:rsidR="008F59A7" w:rsidRPr="00381C08" w:rsidRDefault="008F59A7">
            <w:r>
              <w:t xml:space="preserve">ОГРН </w:t>
            </w:r>
            <w:r w:rsidRPr="00232223">
              <w:t>1027739113049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771401001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127083, Г.МОСКВА, Д. 56СТР. 2, ЭТАЖ/ПОМЕЩ./КОМ. 2/IX/11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127083, Г. МОСКВА, УЛ. МИШИНА, Д. 56, СТР. 2, ЭТАЖ/ПОМЕЩ./КОМ. 2/IX/11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78002508265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EA-94786</w:t>
            </w:r>
          </w:p>
          <w:p w:rsidR="008F59A7" w:rsidRPr="00381C08" w:rsidRDefault="008F59A7">
            <w:r>
              <w:t>АКЦИОНЕРНОЕ ОБЩЕСТВО "ИНФОТЕКС ИНТЕРНЕТ ТРАСТ"</w:t>
            </w:r>
          </w:p>
          <w:p w:rsidR="008F59A7" w:rsidRPr="00381C08" w:rsidRDefault="008F59A7">
            <w:r>
              <w:t>ИНН 7743020560</w:t>
            </w:r>
          </w:p>
          <w:p w:rsidR="008F59A7" w:rsidRPr="00381C08" w:rsidRDefault="008F59A7">
            <w:r>
              <w:t xml:space="preserve">ОГРН </w:t>
            </w:r>
            <w:r w:rsidRPr="00232223">
              <w:t>1027739113049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771401001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127083, Г.МОСКВА, Д. 56СТР. 2, ЭТАЖ/ПОМЕЩ./КОМ. 2/IX/11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127083, Г. МОСКВА, УЛ. МИШИНА, Д. 56, СТР. 2, ЭТАЖ/ПОМЕЩ./КОМ. 2/IX/11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78002508265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EA-94786</w:t>
            </w:r>
          </w:p>
          <w:p w:rsidR="008F59A7" w:rsidRPr="00381C08" w:rsidRDefault="008F59A7">
            <w:r>
              <w:t>АКЦИОНЕРНОЕ ОБЩЕСТВО "ИНФОТЕКС ИНТЕРНЕТ ТРАСТ"</w:t>
            </w:r>
          </w:p>
          <w:p w:rsidR="008F59A7" w:rsidRPr="00381C08" w:rsidRDefault="008F59A7">
            <w:r>
              <w:t>ИНН 7743020560</w:t>
            </w:r>
          </w:p>
          <w:p w:rsidR="008F59A7" w:rsidRPr="00381C08" w:rsidRDefault="008F59A7">
            <w:r>
              <w:t xml:space="preserve">ОГРН </w:t>
            </w:r>
            <w:r w:rsidRPr="00232223">
              <w:t>1027739113049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771401001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127083, Г.МОСКВА, Д. 56СТР. 2, ЭТАЖ/ПОМЕЩ./КОМ. 2/IX/11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127083, Г. МОСКВА, УЛ. МИШИНА, Д. 56, СТР. 2, ЭТАЖ/ПОМЕЩ./КОМ. 2/IX/11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78002508265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EA-94786</w:t>
            </w:r>
          </w:p>
          <w:p w:rsidR="008F59A7" w:rsidRPr="00381C08" w:rsidRDefault="008F59A7">
            <w:r>
              <w:t>АКЦИОНЕРНОЕ ОБЩЕСТВО "ИНФОТЕКС ИНТЕРНЕТ ТРАСТ"</w:t>
            </w:r>
          </w:p>
          <w:p w:rsidR="008F59A7" w:rsidRPr="00381C08" w:rsidRDefault="008F59A7">
            <w:r>
              <w:t>ИНН 7743020560</w:t>
            </w:r>
          </w:p>
          <w:p w:rsidR="008F59A7" w:rsidRPr="00381C08" w:rsidRDefault="008F59A7">
            <w:r>
              <w:t xml:space="preserve">ОГРН </w:t>
            </w:r>
            <w:r w:rsidRPr="00232223">
              <w:t>1027739113049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771401001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127083, Г.МОСКВА, Д. 56СТР. 2, ЭТАЖ/ПОМЕЩ./КОМ. 2/IX/11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127083, Г. МОСКВА, УЛ. МИШИНА, Д. 56, СТР. 2, ЭТАЖ/ПОМЕЩ./КОМ. 2/IX/11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78002508265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EA-94679</w:t>
            </w:r>
          </w:p>
          <w:p w:rsidR="008F59A7" w:rsidRPr="00381C08" w:rsidRDefault="008F59A7">
            <w:r>
              <w:t>ОБЩЕСТВО С ОГРАНИЧЕННОЙ ОТВЕТСТВЕННОСТЬЮ "СОЛАР"</w:t>
            </w:r>
          </w:p>
          <w:p w:rsidR="008F59A7" w:rsidRPr="00381C08" w:rsidRDefault="008F59A7">
            <w:r>
              <w:t>ИНН 6670241877</w:t>
            </w:r>
          </w:p>
          <w:p w:rsidR="008F59A7" w:rsidRPr="00381C08" w:rsidRDefault="008F59A7">
            <w:r>
              <w:t xml:space="preserve">ОГРН </w:t>
            </w:r>
            <w:r w:rsidRPr="00232223">
              <w:t>1096670000624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667001001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620137, ОБЛСВЕРДЛОВСКАЯ, ГЕКАТЕРИНБУРГ, КВ.249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620137, ОБЛ СВЕРДЛОВСКАЯ, Г ЕКАТЕРИНБУРГ, УЛ ВИЛОНОВА, 6, КВ.249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73432685570</w:t>
            </w:r>
          </w:p>
          <w:p w:rsidR="008F59A7" w:rsidRPr="00381C08" w:rsidRDefault="008F59A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EA-94679</w:t>
            </w:r>
          </w:p>
          <w:p w:rsidR="008F59A7" w:rsidRPr="00381C08" w:rsidRDefault="008F59A7">
            <w:r>
              <w:t>ОБЩЕСТВО С ОГРАНИЧЕННОЙ ОТВЕТСТВЕННОСТЬЮ "СОЛАР"</w:t>
            </w:r>
          </w:p>
          <w:p w:rsidR="008F59A7" w:rsidRPr="00381C08" w:rsidRDefault="008F59A7">
            <w:r>
              <w:t>ИНН 6670241877</w:t>
            </w:r>
          </w:p>
          <w:p w:rsidR="008F59A7" w:rsidRPr="00381C08" w:rsidRDefault="008F59A7">
            <w:r>
              <w:t xml:space="preserve">ОГРН </w:t>
            </w:r>
            <w:r w:rsidRPr="00232223">
              <w:t>1096670000624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667001001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620137, ОБЛСВЕРДЛОВСКАЯ, ГЕКАТЕРИНБУРГ, КВ.249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620137, ОБЛ СВЕРДЛОВСКАЯ, Г ЕКАТЕРИНБУРГ, УЛ ВИЛОНОВА, 6, КВ.249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73432685570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EA-94679</w:t>
            </w:r>
          </w:p>
          <w:p w:rsidR="008F59A7" w:rsidRPr="00381C08" w:rsidRDefault="008F59A7">
            <w:r>
              <w:t>ОБЩЕСТВО С ОГРАНИЧЕННОЙ ОТВЕТСТВЕННОСТЬЮ "СОЛАР"</w:t>
            </w:r>
          </w:p>
          <w:p w:rsidR="008F59A7" w:rsidRPr="00381C08" w:rsidRDefault="008F59A7">
            <w:r>
              <w:t>ИНН 6670241877</w:t>
            </w:r>
          </w:p>
          <w:p w:rsidR="008F59A7" w:rsidRPr="00381C08" w:rsidRDefault="008F59A7">
            <w:r>
              <w:t xml:space="preserve">ОГРН </w:t>
            </w:r>
            <w:r w:rsidRPr="00232223">
              <w:t>1096670000624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667001001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620137, ОБЛСВЕРДЛОВСКАЯ, ГЕКАТЕРИНБУРГ, КВ.249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620137, ОБЛ СВЕРДЛОВСКАЯ, Г ЕКАТЕРИНБУРГ, УЛ ВИЛОНОВА, 6, КВ.249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73432685570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EA-94679</w:t>
            </w:r>
          </w:p>
          <w:p w:rsidR="008F59A7" w:rsidRPr="00381C08" w:rsidRDefault="008F59A7">
            <w:r>
              <w:t>ОБЩЕСТВО С ОГРАНИЧЕННОЙ ОТВЕТСТВЕННОСТЬЮ "СОЛАР"</w:t>
            </w:r>
          </w:p>
          <w:p w:rsidR="008F59A7" w:rsidRPr="00381C08" w:rsidRDefault="008F59A7">
            <w:r>
              <w:t>ИНН 6670241877</w:t>
            </w:r>
          </w:p>
          <w:p w:rsidR="008F59A7" w:rsidRPr="00381C08" w:rsidRDefault="008F59A7">
            <w:r>
              <w:t xml:space="preserve">ОГРН </w:t>
            </w:r>
            <w:r w:rsidRPr="00232223">
              <w:t>1096670000624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667001001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r w:rsidRPr="00381C08">
              <w:t>620137, ОБЛСВЕРДЛОВСКАЯ, ГЕКАТЕРИНБУРГ, КВ.249</w:t>
            </w:r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620137, ОБЛ СВЕРДЛОВСКАЯ, Г ЕКАТЕРИНБУРГ, УЛ ВИЛОНОВА, 6, КВ.249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73432685570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  <w:tr w:rsidR="008F59A7" w:rsidRPr="00381C0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EA-94679</w:t>
            </w:r>
          </w:p>
          <w:p w:rsidR="008F59A7" w:rsidRPr="00381C08" w:rsidRDefault="008F59A7">
            <w:r>
              <w:t>ОБЩЕСТВО С ОГРАНИЧЕННОЙ ОТВЕТСТВЕННОСТЬЮ "СОЛАР"</w:t>
            </w:r>
          </w:p>
          <w:p w:rsidR="008F59A7" w:rsidRPr="00381C08" w:rsidRDefault="008F59A7">
            <w:r>
              <w:t>ИНН 6670241877</w:t>
            </w:r>
          </w:p>
          <w:p w:rsidR="008F59A7" w:rsidRPr="00381C08" w:rsidRDefault="008F59A7">
            <w:r>
              <w:t xml:space="preserve">ОГРН </w:t>
            </w:r>
            <w:r w:rsidRPr="00232223">
              <w:t>1096670000624</w:t>
            </w:r>
          </w:p>
          <w:p w:rsidR="008F59A7" w:rsidRPr="00381C08" w:rsidRDefault="008F59A7">
            <w:r w:rsidRPr="00381C08">
              <w:t xml:space="preserve">КПП </w:t>
            </w:r>
            <w:r w:rsidRPr="00232223">
              <w:t>667001001</w:t>
            </w:r>
          </w:p>
          <w:p w:rsidR="008F59A7" w:rsidRPr="00381C08" w:rsidRDefault="008F59A7">
            <w:r w:rsidRPr="00381C08">
              <w:t>Место нахождения(жительства)</w:t>
            </w:r>
          </w:p>
          <w:p w:rsidR="008F59A7" w:rsidRPr="00381C08" w:rsidRDefault="008F59A7">
            <w:bookmarkStart w:id="0" w:name="__DdeLink__366_22120086831"/>
            <w:r w:rsidRPr="00381C08">
              <w:t>620137, ОБЛСВЕРДЛОВСКАЯ, ГЕКАТЕРИНБУРГ, КВ.249</w:t>
            </w:r>
            <w:bookmarkEnd w:id="0"/>
          </w:p>
          <w:p w:rsidR="008F59A7" w:rsidRPr="00381C08" w:rsidRDefault="008F59A7">
            <w:r w:rsidRPr="00381C08">
              <w:t>Почтовый адрес</w:t>
            </w:r>
          </w:p>
          <w:p w:rsidR="008F59A7" w:rsidRPr="00381C08" w:rsidRDefault="008F59A7">
            <w:r w:rsidRPr="00381C08">
              <w:t>620137, ОБЛ СВЕРДЛОВСКАЯ, Г ЕКАТЕРИНБУРГ, УЛ ВИЛОНОВА, 6, КВ.249</w:t>
            </w:r>
          </w:p>
          <w:p w:rsidR="008F59A7" w:rsidRPr="00381C08" w:rsidRDefault="008F59A7">
            <w:r w:rsidRPr="00381C08">
              <w:rPr>
                <w:sz w:val="16"/>
                <w:szCs w:val="16"/>
              </w:rPr>
              <w:t xml:space="preserve">Контактное лицо </w:t>
            </w:r>
          </w:p>
          <w:p w:rsidR="008F59A7" w:rsidRPr="00381C08" w:rsidRDefault="008F59A7">
            <w:r>
              <w:t xml:space="preserve">Телефон </w:t>
            </w:r>
            <w:r>
              <w:rPr>
                <w:lang w:val="en-US"/>
              </w:rPr>
              <w:t>73432685570</w:t>
            </w:r>
          </w:p>
          <w:p w:rsidR="008F59A7" w:rsidRPr="00381C08" w:rsidRDefault="008F59A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59A7" w:rsidRDefault="008F59A7">
            <w:pPr>
              <w:pStyle w:val="a3"/>
            </w:pPr>
          </w:p>
          <w:p w:rsidR="008F59A7" w:rsidRPr="00381C08" w:rsidRDefault="008F59A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59A7" w:rsidRPr="00381C08" w:rsidRDefault="008F59A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59A7" w:rsidRPr="00381C08" w:rsidRDefault="008F59A7">
            <w:r>
              <w:t>Соответствует требованиям</w:t>
            </w:r>
          </w:p>
        </w:tc>
      </w:tr>
    </w:tbl>
    <w:p w:rsidR="008F59A7" w:rsidRDefault="008F59A7">
      <w:pPr>
        <w:ind w:right="142"/>
        <w:jc w:val="both"/>
      </w:pPr>
    </w:p>
    <w:p w:rsidR="008F59A7" w:rsidRDefault="008F59A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32223">
        <w:t>Оказание услуг по изготовлению и сопровождению усиленных квалифицированных электронных подписей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"ИНФОТЕКС ИНТЕРНЕТ ТРАСТ", предложение о цене контракта 192 500,00 руб.</w:t>
      </w:r>
    </w:p>
    <w:p w:rsidR="008F59A7" w:rsidRDefault="008F59A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724E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F59A7" w:rsidRDefault="008F59A7">
      <w:pPr>
        <w:jc w:val="both"/>
        <w:rPr>
          <w:b/>
          <w:bCs/>
        </w:rPr>
      </w:pPr>
    </w:p>
    <w:p w:rsidR="008F59A7" w:rsidRDefault="008F59A7">
      <w:pPr>
        <w:jc w:val="both"/>
        <w:rPr>
          <w:b/>
          <w:bCs/>
        </w:rPr>
      </w:pPr>
    </w:p>
    <w:p w:rsidR="008F59A7" w:rsidRDefault="008F59A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F59A7" w:rsidRPr="00381C08">
        <w:tc>
          <w:tcPr>
            <w:tcW w:w="5847" w:type="dxa"/>
            <w:vAlign w:val="bottom"/>
          </w:tcPr>
          <w:p w:rsidR="008F59A7" w:rsidRPr="00381C08" w:rsidRDefault="008F59A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Просоленко Юрий Александрович</w:t>
            </w:r>
          </w:p>
        </w:tc>
      </w:tr>
      <w:tr w:rsidR="008F59A7" w:rsidRPr="00381C08">
        <w:tc>
          <w:tcPr>
            <w:tcW w:w="5847" w:type="dxa"/>
            <w:vAlign w:val="bottom"/>
          </w:tcPr>
          <w:p w:rsidR="008F59A7" w:rsidRPr="00381C08" w:rsidRDefault="008F59A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Дехтерев Юрий Сергеевич</w:t>
            </w:r>
          </w:p>
        </w:tc>
      </w:tr>
      <w:tr w:rsidR="008F59A7" w:rsidRPr="00381C08">
        <w:tc>
          <w:tcPr>
            <w:tcW w:w="5847" w:type="dxa"/>
            <w:vAlign w:val="bottom"/>
          </w:tcPr>
          <w:p w:rsidR="008F59A7" w:rsidRPr="00381C08" w:rsidRDefault="008F59A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Коротникова Светлана Борисовна</w:t>
            </w:r>
          </w:p>
        </w:tc>
      </w:tr>
      <w:tr w:rsidR="008F59A7" w:rsidRPr="00381C08">
        <w:tc>
          <w:tcPr>
            <w:tcW w:w="5847" w:type="dxa"/>
            <w:vAlign w:val="bottom"/>
          </w:tcPr>
          <w:p w:rsidR="008F59A7" w:rsidRPr="00381C08" w:rsidRDefault="008F59A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Мальченко Елена Александровна</w:t>
            </w:r>
          </w:p>
        </w:tc>
      </w:tr>
      <w:tr w:rsidR="008F59A7" w:rsidRPr="00381C08">
        <w:tc>
          <w:tcPr>
            <w:tcW w:w="5847" w:type="dxa"/>
            <w:vAlign w:val="bottom"/>
          </w:tcPr>
          <w:p w:rsidR="008F59A7" w:rsidRPr="00381C08" w:rsidRDefault="008F59A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F59A7" w:rsidRPr="00381C08" w:rsidRDefault="008F59A7">
            <w:pPr>
              <w:pStyle w:val="a3"/>
            </w:pPr>
            <w:r w:rsidRPr="00381C08">
              <w:rPr>
                <w:lang w:val="en-US"/>
              </w:rPr>
              <w:t>Владыкина Лидия Валерьевна</w:t>
            </w:r>
          </w:p>
        </w:tc>
      </w:tr>
    </w:tbl>
    <w:p w:rsidR="008F59A7" w:rsidRDefault="008F59A7"/>
    <w:sectPr w:rsidR="008F59A7" w:rsidSect="005E09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9E2"/>
    <w:rsid w:val="00232223"/>
    <w:rsid w:val="00381C08"/>
    <w:rsid w:val="005E09E2"/>
    <w:rsid w:val="008724E9"/>
    <w:rsid w:val="008F59A7"/>
    <w:rsid w:val="00FA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9E2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E09E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E09E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15E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5E09E2"/>
  </w:style>
  <w:style w:type="paragraph" w:styleId="Caption">
    <w:name w:val="caption"/>
    <w:basedOn w:val="Normal"/>
    <w:uiPriority w:val="99"/>
    <w:qFormat/>
    <w:rsid w:val="005E09E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E09E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E09E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A15E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E09E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E09E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E09E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E09E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E09E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E09E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E09E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E09E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E09E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E09E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5E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5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5E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E09E2"/>
  </w:style>
  <w:style w:type="paragraph" w:customStyle="1" w:styleId="a4">
    <w:name w:val="Заголовок таблицы"/>
    <w:basedOn w:val="a3"/>
    <w:uiPriority w:val="99"/>
    <w:rsid w:val="005E09E2"/>
  </w:style>
  <w:style w:type="paragraph" w:customStyle="1" w:styleId="DocumentMap">
    <w:name w:val="DocumentMap"/>
    <w:uiPriority w:val="99"/>
    <w:rsid w:val="005E09E2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5E09E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5E09E2"/>
  </w:style>
  <w:style w:type="character" w:styleId="Hyperlink">
    <w:name w:val="Hyperlink"/>
    <w:basedOn w:val="DefaultParagraphFont"/>
    <w:uiPriority w:val="99"/>
    <w:rsid w:val="002322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1429</Words>
  <Characters>8147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2021-05-31T07:45:00Z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