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33" w:rsidRDefault="00323733">
      <w:pPr>
        <w:ind w:firstLine="680"/>
        <w:jc w:val="center"/>
      </w:pPr>
      <w:r>
        <w:rPr>
          <w:b/>
          <w:bCs/>
        </w:rPr>
        <w:t xml:space="preserve">ПРОТОКОЛ </w:t>
      </w:r>
      <w:r w:rsidRPr="00F83726">
        <w:rPr>
          <w:b/>
          <w:bCs/>
        </w:rPr>
        <w:t>0318300120821000086</w:t>
      </w:r>
    </w:p>
    <w:p w:rsidR="00323733" w:rsidRDefault="0032373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323733" w:rsidRPr="00F83726" w:rsidRDefault="0032373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23733" w:rsidRPr="005E4062">
        <w:tc>
          <w:tcPr>
            <w:tcW w:w="4961" w:type="dxa"/>
          </w:tcPr>
          <w:p w:rsidR="00323733" w:rsidRPr="005E4062" w:rsidRDefault="00323733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23733" w:rsidRPr="005E4062" w:rsidRDefault="00323733">
            <w:pPr>
              <w:ind w:firstLine="567"/>
              <w:jc w:val="right"/>
            </w:pPr>
            <w:r>
              <w:rPr>
                <w:lang w:val="en-US"/>
              </w:rPr>
              <w:t>31.05.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23733" w:rsidRDefault="00323733">
      <w:pPr>
        <w:overflowPunct/>
      </w:pPr>
    </w:p>
    <w:p w:rsidR="00323733" w:rsidRDefault="003237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F83726">
        <w:t xml:space="preserve">: Поставка и монтаж автоматического шлагбаума </w:t>
      </w:r>
    </w:p>
    <w:p w:rsidR="00323733" w:rsidRDefault="003237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213234901331923490100101160012790244</w:t>
      </w:r>
    </w:p>
    <w:p w:rsidR="00323733" w:rsidRDefault="003237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70 010,95 руб.</w:t>
      </w:r>
    </w:p>
    <w:p w:rsidR="00323733" w:rsidRDefault="00323733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83726">
        <w:rPr>
          <w:b/>
          <w:bCs/>
        </w:rPr>
        <w:t xml:space="preserve">: </w:t>
      </w:r>
      <w:r w:rsidRPr="00F8372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8372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23733" w:rsidRPr="005E4062">
        <w:trPr>
          <w:jc w:val="right"/>
        </w:trPr>
        <w:tc>
          <w:tcPr>
            <w:tcW w:w="9915" w:type="dxa"/>
          </w:tcPr>
          <w:p w:rsidR="00323733" w:rsidRPr="005E4062" w:rsidRDefault="0032373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83726">
              <w:rPr>
                <w:b/>
                <w:bCs/>
              </w:rPr>
              <w:t xml:space="preserve">Источник финансирования: </w:t>
            </w:r>
            <w:r w:rsidRPr="00F83726">
              <w:t>Краевой бюджет</w:t>
            </w:r>
          </w:p>
          <w:p w:rsidR="00323733" w:rsidRPr="005E4062" w:rsidRDefault="003237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8372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83726">
              <w:t>353560, Россия, Краснодарский край, г. Славянск-на-Кубани, ул. Батарейная, 377. в течении 20 календарных дней от даты заключения контракта.</w:t>
            </w:r>
          </w:p>
          <w:p w:rsidR="00323733" w:rsidRPr="005E4062" w:rsidRDefault="003237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83726">
              <w:t>Не требуется</w:t>
            </w:r>
          </w:p>
          <w:p w:rsidR="00323733" w:rsidRPr="00F83726" w:rsidRDefault="003237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8372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23733" w:rsidRDefault="0032373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83726">
        <w:t>18.05.21 10:01:42 (</w:t>
      </w:r>
      <w:r>
        <w:rPr>
          <w:lang w:val="en-US"/>
        </w:rPr>
        <w:t>MSK</w:t>
      </w:r>
      <w:r w:rsidRPr="00F83726">
        <w:t>+00:00)</w:t>
      </w:r>
    </w:p>
    <w:p w:rsidR="00323733" w:rsidRDefault="0032373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8372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23733" w:rsidRPr="005E4062"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23733" w:rsidRPr="005E4062" w:rsidRDefault="00323733">
            <w:pPr>
              <w:rPr>
                <w:lang w:val="en-US"/>
              </w:rPr>
            </w:pPr>
            <w:r w:rsidRPr="005E4062">
              <w:rPr>
                <w:lang w:val="en-US"/>
              </w:rPr>
              <w:t>Главный врач</w:t>
            </w:r>
          </w:p>
        </w:tc>
      </w:tr>
      <w:tr w:rsidR="00323733" w:rsidRPr="005E4062"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23733" w:rsidRPr="005E4062" w:rsidRDefault="00323733">
            <w:pPr>
              <w:rPr>
                <w:lang w:val="en-US"/>
              </w:rPr>
            </w:pPr>
            <w:r w:rsidRPr="005E4062">
              <w:rPr>
                <w:lang w:val="en-US"/>
              </w:rPr>
              <w:t>Начальник отдела закупок</w:t>
            </w:r>
          </w:p>
        </w:tc>
      </w:tr>
      <w:tr w:rsidR="00323733" w:rsidRPr="005E4062"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23733" w:rsidRPr="005E4062" w:rsidRDefault="00323733">
            <w:pPr>
              <w:rPr>
                <w:lang w:val="en-US"/>
              </w:rPr>
            </w:pPr>
            <w:r w:rsidRPr="005E4062">
              <w:rPr>
                <w:lang w:val="en-US"/>
              </w:rPr>
              <w:t>Начальник юридического отдела</w:t>
            </w:r>
          </w:p>
        </w:tc>
      </w:tr>
      <w:tr w:rsidR="00323733" w:rsidRPr="005E4062"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23733" w:rsidRPr="005E4062" w:rsidRDefault="00323733">
            <w:pPr>
              <w:rPr>
                <w:lang w:val="en-US"/>
              </w:rPr>
            </w:pPr>
            <w:r w:rsidRPr="005E4062">
              <w:rPr>
                <w:lang w:val="en-US"/>
              </w:rPr>
              <w:t>экономист 1 категории отдела закупок</w:t>
            </w:r>
          </w:p>
        </w:tc>
      </w:tr>
      <w:tr w:rsidR="00323733" w:rsidRPr="005E4062"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23733" w:rsidRPr="005E4062" w:rsidRDefault="00323733">
            <w:r w:rsidRPr="005E406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23733" w:rsidRPr="005E4062" w:rsidRDefault="00323733">
            <w:pPr>
              <w:rPr>
                <w:lang w:val="en-US"/>
              </w:rPr>
            </w:pPr>
            <w:r w:rsidRPr="005E406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23733" w:rsidRDefault="00323733">
      <w:pPr>
        <w:jc w:val="both"/>
      </w:pPr>
      <w:r>
        <w:tab/>
        <w:t>Кворум имеется. Комиссия правомочна.</w:t>
      </w:r>
    </w:p>
    <w:p w:rsidR="00323733" w:rsidRDefault="0032373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83726">
        <w:t>31.05.</w:t>
      </w:r>
      <w:r>
        <w:t>20</w:t>
      </w:r>
      <w:r w:rsidRPr="00F83726">
        <w:t xml:space="preserve">21 </w:t>
      </w:r>
      <w:r>
        <w:t>08</w:t>
      </w:r>
      <w:r w:rsidRPr="00F83726">
        <w:t>:</w:t>
      </w:r>
      <w:r>
        <w:t>20</w:t>
      </w:r>
      <w:r w:rsidRPr="00F83726">
        <w:t xml:space="preserve"> (</w:t>
      </w:r>
      <w:r>
        <w:rPr>
          <w:lang w:val="en-US"/>
        </w:rPr>
        <w:t>MSK</w:t>
      </w:r>
      <w:r w:rsidRPr="00F8372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23733" w:rsidRPr="00F83726" w:rsidRDefault="0032373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323733" w:rsidRPr="005E406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rPr>
                <w:b/>
                <w:bCs/>
              </w:rPr>
            </w:pPr>
            <w:r w:rsidRPr="005E4062">
              <w:rPr>
                <w:b/>
                <w:bCs/>
              </w:rPr>
              <w:t xml:space="preserve">№ </w:t>
            </w:r>
          </w:p>
          <w:p w:rsidR="00323733" w:rsidRPr="005E4062" w:rsidRDefault="00323733">
            <w:pPr>
              <w:rPr>
                <w:b/>
                <w:bCs/>
              </w:rPr>
            </w:pPr>
            <w:r w:rsidRPr="005E406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b/>
                <w:bCs/>
              </w:rPr>
            </w:pPr>
            <w:r w:rsidRPr="005E406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b/>
                <w:bCs/>
              </w:rPr>
            </w:pPr>
            <w:r w:rsidRPr="005E406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323733" w:rsidRPr="005E406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lang w:val="en-US"/>
              </w:rPr>
            </w:pPr>
            <w:r w:rsidRPr="005E4062">
              <w:rPr>
                <w:lang w:val="en-US"/>
              </w:rPr>
              <w:t>60 000,00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lang w:val="en-US"/>
              </w:rPr>
            </w:pPr>
            <w:r w:rsidRPr="005E4062">
              <w:rPr>
                <w:lang w:val="en-US"/>
              </w:rPr>
              <w:t>28.05.21 12:27:07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733" w:rsidRPr="00F83726" w:rsidRDefault="00323733">
            <w:pPr>
              <w:pStyle w:val="a3"/>
            </w:pPr>
            <w:r w:rsidRPr="00F83726">
              <w:t>ОБЩЕСТВО С ОГРАНИЧЕННОЙ ОТВЕТСТВЕННОСТЬЮ КОМПАНИЯ "СОЮЗ-КОНТИНЕНТ"</w:t>
            </w:r>
          </w:p>
        </w:tc>
      </w:tr>
      <w:tr w:rsidR="00323733" w:rsidRPr="005E406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lang w:val="en-US"/>
              </w:rPr>
            </w:pPr>
            <w:r w:rsidRPr="005E4062">
              <w:rPr>
                <w:lang w:val="en-US"/>
              </w:rPr>
              <w:t>61 959,80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lang w:val="en-US"/>
              </w:rPr>
            </w:pPr>
            <w:r w:rsidRPr="005E4062">
              <w:rPr>
                <w:lang w:val="en-US"/>
              </w:rPr>
              <w:t>28.05.21 12:26:18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733" w:rsidRPr="005E4062" w:rsidRDefault="00323733">
            <w:pPr>
              <w:pStyle w:val="a3"/>
              <w:rPr>
                <w:lang w:val="en-US"/>
              </w:rPr>
            </w:pPr>
            <w:r w:rsidRPr="005E4062">
              <w:rPr>
                <w:lang w:val="en-US"/>
              </w:rPr>
              <w:t>ПЯТАК МАКСИМ ВИКТОРОВИЧ</w:t>
            </w:r>
          </w:p>
        </w:tc>
      </w:tr>
    </w:tbl>
    <w:p w:rsidR="00323733" w:rsidRDefault="00323733">
      <w:pPr>
        <w:jc w:val="both"/>
      </w:pPr>
    </w:p>
    <w:p w:rsidR="00323733" w:rsidRDefault="00323733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323733" w:rsidRPr="005E406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rPr>
                <w:b/>
                <w:bCs/>
              </w:rPr>
              <w:t>Решение  члена комиссии</w:t>
            </w:r>
          </w:p>
        </w:tc>
      </w:tr>
      <w:tr w:rsidR="00323733" w:rsidRPr="005E406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EA-94001</w:t>
            </w:r>
          </w:p>
          <w:p w:rsidR="00323733" w:rsidRPr="005E4062" w:rsidRDefault="00323733">
            <w:r>
              <w:t>ОБЩЕСТВО С ОГРАНИЧЕННОЙ ОТВЕТСТВЕННОСТЬЮ КОМПАНИЯ "СОЮЗ-КОНТИНЕНТ"</w:t>
            </w:r>
          </w:p>
          <w:p w:rsidR="00323733" w:rsidRPr="005E4062" w:rsidRDefault="00323733">
            <w:r>
              <w:t>ИНН 2349028033</w:t>
            </w:r>
          </w:p>
          <w:p w:rsidR="00323733" w:rsidRPr="005E4062" w:rsidRDefault="00323733">
            <w:r>
              <w:t xml:space="preserve">ОГРН </w:t>
            </w:r>
            <w:r w:rsidRPr="00F83726">
              <w:t>1062349008171</w:t>
            </w:r>
          </w:p>
          <w:p w:rsidR="00323733" w:rsidRPr="005E4062" w:rsidRDefault="00323733">
            <w:r w:rsidRPr="005E4062">
              <w:t xml:space="preserve">КПП </w:t>
            </w:r>
            <w:r w:rsidRPr="00F83726">
              <w:t>234901001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353560, КРАЙ. КРАСНОДАРСКИЙ, Р-Н. СЛАВЯНСКИЙ, Г. СЛАВЯНСК-НА-КУБАНИ, 162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353560, КРАЙ КРАСНОДАРСКИЙ, Г СЛАВЯНСК-НА-КУБАНИ, УЛ ВЫГОННАЯ, 162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79183603555</w:t>
            </w:r>
          </w:p>
          <w:p w:rsidR="00323733" w:rsidRPr="005E4062" w:rsidRDefault="003237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EA-94001</w:t>
            </w:r>
          </w:p>
          <w:p w:rsidR="00323733" w:rsidRPr="005E4062" w:rsidRDefault="00323733">
            <w:r>
              <w:t>ОБЩЕСТВО С ОГРАНИЧЕННОЙ ОТВЕТСТВЕННОСТЬЮ КОМПАНИЯ "СОЮЗ-КОНТИНЕНТ"</w:t>
            </w:r>
          </w:p>
          <w:p w:rsidR="00323733" w:rsidRPr="005E4062" w:rsidRDefault="00323733">
            <w:r>
              <w:t>ИНН 2349028033</w:t>
            </w:r>
          </w:p>
          <w:p w:rsidR="00323733" w:rsidRPr="005E4062" w:rsidRDefault="00323733">
            <w:r>
              <w:t xml:space="preserve">ОГРН </w:t>
            </w:r>
            <w:r w:rsidRPr="00F83726">
              <w:t>1062349008171</w:t>
            </w:r>
          </w:p>
          <w:p w:rsidR="00323733" w:rsidRPr="005E4062" w:rsidRDefault="00323733">
            <w:r w:rsidRPr="005E4062">
              <w:t xml:space="preserve">КПП </w:t>
            </w:r>
            <w:r w:rsidRPr="00F83726">
              <w:t>234901001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353560, КРАЙ. КРАСНОДАРСКИЙ, Р-Н. СЛАВЯНСКИЙ, Г. СЛАВЯНСК-НА-КУБАНИ, 162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353560, КРАЙ КРАСНОДАРСКИЙ, Г СЛАВЯНСК-НА-КУБАНИ, УЛ ВЫГОННАЯ, 162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79183603555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EA-94001</w:t>
            </w:r>
          </w:p>
          <w:p w:rsidR="00323733" w:rsidRPr="005E4062" w:rsidRDefault="00323733">
            <w:r>
              <w:t>ОБЩЕСТВО С ОГРАНИЧЕННОЙ ОТВЕТСТВЕННОСТЬЮ КОМПАНИЯ "СОЮЗ-КОНТИНЕНТ"</w:t>
            </w:r>
          </w:p>
          <w:p w:rsidR="00323733" w:rsidRPr="005E4062" w:rsidRDefault="00323733">
            <w:r>
              <w:t>ИНН 2349028033</w:t>
            </w:r>
          </w:p>
          <w:p w:rsidR="00323733" w:rsidRPr="005E4062" w:rsidRDefault="00323733">
            <w:r>
              <w:t xml:space="preserve">ОГРН </w:t>
            </w:r>
            <w:r w:rsidRPr="00F83726">
              <w:t>1062349008171</w:t>
            </w:r>
          </w:p>
          <w:p w:rsidR="00323733" w:rsidRPr="005E4062" w:rsidRDefault="00323733">
            <w:r w:rsidRPr="005E4062">
              <w:t xml:space="preserve">КПП </w:t>
            </w:r>
            <w:r w:rsidRPr="00F83726">
              <w:t>234901001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353560, КРАЙ. КРАСНОДАРСКИЙ, Р-Н. СЛАВЯНСКИЙ, Г. СЛАВЯНСК-НА-КУБАНИ, 162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353560, КРАЙ КРАСНОДАРСКИЙ, Г СЛАВЯНСК-НА-КУБАНИ, УЛ ВЫГОННАЯ, 162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79183603555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EA-94001</w:t>
            </w:r>
          </w:p>
          <w:p w:rsidR="00323733" w:rsidRPr="005E4062" w:rsidRDefault="00323733">
            <w:r>
              <w:t>ОБЩЕСТВО С ОГРАНИЧЕННОЙ ОТВЕТСТВЕННОСТЬЮ КОМПАНИЯ "СОЮЗ-КОНТИНЕНТ"</w:t>
            </w:r>
          </w:p>
          <w:p w:rsidR="00323733" w:rsidRPr="005E4062" w:rsidRDefault="00323733">
            <w:r>
              <w:t>ИНН 2349028033</w:t>
            </w:r>
          </w:p>
          <w:p w:rsidR="00323733" w:rsidRPr="005E4062" w:rsidRDefault="00323733">
            <w:r>
              <w:t xml:space="preserve">ОГРН </w:t>
            </w:r>
            <w:r w:rsidRPr="00F83726">
              <w:t>1062349008171</w:t>
            </w:r>
          </w:p>
          <w:p w:rsidR="00323733" w:rsidRPr="005E4062" w:rsidRDefault="00323733">
            <w:r w:rsidRPr="005E4062">
              <w:t xml:space="preserve">КПП </w:t>
            </w:r>
            <w:r w:rsidRPr="00F83726">
              <w:t>234901001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353560, КРАЙ. КРАСНОДАРСКИЙ, Р-Н. СЛАВЯНСКИЙ, Г. СЛАВЯНСК-НА-КУБАНИ, 162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353560, КРАЙ КРАСНОДАРСКИЙ, Г СЛАВЯНСК-НА-КУБАНИ, УЛ ВЫГОННАЯ, 162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79183603555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EA-94001</w:t>
            </w:r>
          </w:p>
          <w:p w:rsidR="00323733" w:rsidRPr="005E4062" w:rsidRDefault="00323733">
            <w:r>
              <w:t>ОБЩЕСТВО С ОГРАНИЧЕННОЙ ОТВЕТСТВЕННОСТЬЮ КОМПАНИЯ "СОЮЗ-КОНТИНЕНТ"</w:t>
            </w:r>
          </w:p>
          <w:p w:rsidR="00323733" w:rsidRPr="005E4062" w:rsidRDefault="00323733">
            <w:r>
              <w:t>ИНН 2349028033</w:t>
            </w:r>
          </w:p>
          <w:p w:rsidR="00323733" w:rsidRPr="005E4062" w:rsidRDefault="00323733">
            <w:r>
              <w:t xml:space="preserve">ОГРН </w:t>
            </w:r>
            <w:r w:rsidRPr="00F83726">
              <w:t>1062349008171</w:t>
            </w:r>
          </w:p>
          <w:p w:rsidR="00323733" w:rsidRPr="005E4062" w:rsidRDefault="00323733">
            <w:r w:rsidRPr="005E4062">
              <w:t xml:space="preserve">КПП </w:t>
            </w:r>
            <w:r w:rsidRPr="00F83726">
              <w:t>234901001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353560, КРАЙ. КРАСНОДАРСКИЙ, Р-Н. СЛАВЯНСКИЙ, Г. СЛАВЯНСК-НА-КУБАНИ, 162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353560, КРАЙ КРАСНОДАРСКИЙ, Г СЛАВЯНСК-НА-КУБАНИ, УЛ ВЫГОННАЯ, 162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79183603555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EA-94635</w:t>
            </w:r>
          </w:p>
          <w:p w:rsidR="00323733" w:rsidRPr="005E4062" w:rsidRDefault="00323733">
            <w:r>
              <w:t>ПЯТАК МАКСИМ ВИКТОРОВИЧ</w:t>
            </w:r>
          </w:p>
          <w:p w:rsidR="00323733" w:rsidRPr="005E4062" w:rsidRDefault="00323733">
            <w:r>
              <w:t>ИНН 232306786703</w:t>
            </w:r>
          </w:p>
          <w:p w:rsidR="00323733" w:rsidRPr="005E4062" w:rsidRDefault="00323733">
            <w:r>
              <w:t xml:space="preserve">ОГРН </w:t>
            </w:r>
            <w:r w:rsidRPr="00F83726">
              <w:t>313232306400033</w:t>
            </w:r>
          </w:p>
          <w:p w:rsidR="00323733" w:rsidRPr="005E4062" w:rsidRDefault="00323733">
            <w:r w:rsidRPr="005E4062">
              <w:t xml:space="preserve">КПП 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КрайКраснодарский, РайонАбинский, Поселок гоАхтырский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353300, КРАЙ КРАСНОДАРСКИЙ, Р-Н АБИНСКИЙ, ПГТ АХТЫРСКИЙ, УЛ ЛУНАЧАРСКОГО, 11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78612442015</w:t>
            </w:r>
          </w:p>
          <w:p w:rsidR="00323733" w:rsidRPr="005E4062" w:rsidRDefault="003237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EA-94635</w:t>
            </w:r>
          </w:p>
          <w:p w:rsidR="00323733" w:rsidRPr="005E4062" w:rsidRDefault="00323733">
            <w:r>
              <w:t>ПЯТАК МАКСИМ ВИКТОРОВИЧ</w:t>
            </w:r>
          </w:p>
          <w:p w:rsidR="00323733" w:rsidRPr="005E4062" w:rsidRDefault="00323733">
            <w:r>
              <w:t>ИНН 232306786703</w:t>
            </w:r>
          </w:p>
          <w:p w:rsidR="00323733" w:rsidRPr="005E4062" w:rsidRDefault="00323733">
            <w:r>
              <w:t xml:space="preserve">ОГРН </w:t>
            </w:r>
            <w:r w:rsidRPr="00F83726">
              <w:t>313232306400033</w:t>
            </w:r>
          </w:p>
          <w:p w:rsidR="00323733" w:rsidRPr="005E4062" w:rsidRDefault="00323733">
            <w:r w:rsidRPr="005E4062">
              <w:t xml:space="preserve">КПП 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КрайКраснодарский, РайонАбинский, Поселок гоАхтырский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353300, КРАЙ КРАСНОДАРСКИЙ, Р-Н АБИНСКИЙ, ПГТ АХТЫРСКИЙ, УЛ ЛУНАЧАРСКОГО, 11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78612442015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EA-94635</w:t>
            </w:r>
          </w:p>
          <w:p w:rsidR="00323733" w:rsidRPr="005E4062" w:rsidRDefault="00323733">
            <w:r>
              <w:t>ПЯТАК МАКСИМ ВИКТОРОВИЧ</w:t>
            </w:r>
          </w:p>
          <w:p w:rsidR="00323733" w:rsidRPr="005E4062" w:rsidRDefault="00323733">
            <w:r>
              <w:t>ИНН 232306786703</w:t>
            </w:r>
          </w:p>
          <w:p w:rsidR="00323733" w:rsidRPr="005E4062" w:rsidRDefault="00323733">
            <w:r>
              <w:t xml:space="preserve">ОГРН </w:t>
            </w:r>
            <w:r w:rsidRPr="00F83726">
              <w:t>313232306400033</w:t>
            </w:r>
          </w:p>
          <w:p w:rsidR="00323733" w:rsidRPr="005E4062" w:rsidRDefault="00323733">
            <w:r w:rsidRPr="005E4062">
              <w:t xml:space="preserve">КПП 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КрайКраснодарский, РайонАбинский, Поселок гоАхтырский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353300, КРАЙ КРАСНОДАРСКИЙ, Р-Н АБИНСКИЙ, ПГТ АХТЫРСКИЙ, УЛ ЛУНАЧАРСКОГО, 11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78612442015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EA-94635</w:t>
            </w:r>
          </w:p>
          <w:p w:rsidR="00323733" w:rsidRPr="005E4062" w:rsidRDefault="00323733">
            <w:r>
              <w:t>ПЯТАК МАКСИМ ВИКТОРОВИЧ</w:t>
            </w:r>
          </w:p>
          <w:p w:rsidR="00323733" w:rsidRPr="005E4062" w:rsidRDefault="00323733">
            <w:r>
              <w:t>ИНН 232306786703</w:t>
            </w:r>
          </w:p>
          <w:p w:rsidR="00323733" w:rsidRPr="005E4062" w:rsidRDefault="00323733">
            <w:r>
              <w:t xml:space="preserve">ОГРН </w:t>
            </w:r>
            <w:r w:rsidRPr="00F83726">
              <w:t>313232306400033</w:t>
            </w:r>
          </w:p>
          <w:p w:rsidR="00323733" w:rsidRPr="005E4062" w:rsidRDefault="00323733">
            <w:r w:rsidRPr="005E4062">
              <w:t xml:space="preserve">КПП 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r w:rsidRPr="005E4062">
              <w:t>КрайКраснодарский, РайонАбинский, Поселок гоАхтырский</w:t>
            </w:r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353300, КРАЙ КРАСНОДАРСКИЙ, Р-Н АБИНСКИЙ, ПГТ АХТЫРСКИЙ, УЛ ЛУНАЧАРСКОГО, 11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78612442015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  <w:tr w:rsidR="00323733" w:rsidRPr="005E406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EA-94635</w:t>
            </w:r>
          </w:p>
          <w:p w:rsidR="00323733" w:rsidRPr="005E4062" w:rsidRDefault="00323733">
            <w:r>
              <w:t>ПЯТАК МАКСИМ ВИКТОРОВИЧ</w:t>
            </w:r>
          </w:p>
          <w:p w:rsidR="00323733" w:rsidRPr="005E4062" w:rsidRDefault="00323733">
            <w:r>
              <w:t>ИНН 232306786703</w:t>
            </w:r>
          </w:p>
          <w:p w:rsidR="00323733" w:rsidRPr="005E4062" w:rsidRDefault="00323733">
            <w:r>
              <w:t xml:space="preserve">ОГРН </w:t>
            </w:r>
            <w:r w:rsidRPr="00F83726">
              <w:t>313232306400033</w:t>
            </w:r>
          </w:p>
          <w:p w:rsidR="00323733" w:rsidRPr="005E4062" w:rsidRDefault="00323733">
            <w:r w:rsidRPr="005E4062">
              <w:t xml:space="preserve">КПП </w:t>
            </w:r>
          </w:p>
          <w:p w:rsidR="00323733" w:rsidRPr="005E4062" w:rsidRDefault="00323733">
            <w:r w:rsidRPr="005E4062">
              <w:t>Место нахождения(жительства)</w:t>
            </w:r>
          </w:p>
          <w:p w:rsidR="00323733" w:rsidRPr="005E4062" w:rsidRDefault="00323733">
            <w:bookmarkStart w:id="0" w:name="__DdeLink__366_22120086831"/>
            <w:r w:rsidRPr="005E4062">
              <w:t>КрайКраснодарский, РайонАбинский, Поселок гоАхтырский</w:t>
            </w:r>
            <w:bookmarkEnd w:id="0"/>
          </w:p>
          <w:p w:rsidR="00323733" w:rsidRPr="005E4062" w:rsidRDefault="00323733">
            <w:r w:rsidRPr="005E4062">
              <w:t>Почтовый адрес</w:t>
            </w:r>
          </w:p>
          <w:p w:rsidR="00323733" w:rsidRPr="005E4062" w:rsidRDefault="00323733">
            <w:r w:rsidRPr="005E4062">
              <w:t>353300, КРАЙ КРАСНОДАРСКИЙ, Р-Н АБИНСКИЙ, ПГТ АХТЫРСКИЙ, УЛ ЛУНАЧАРСКОГО, 11</w:t>
            </w:r>
          </w:p>
          <w:p w:rsidR="00323733" w:rsidRPr="005E4062" w:rsidRDefault="00323733">
            <w:r w:rsidRPr="005E4062">
              <w:rPr>
                <w:sz w:val="16"/>
                <w:szCs w:val="16"/>
              </w:rPr>
              <w:t xml:space="preserve">Контактное лицо </w:t>
            </w:r>
          </w:p>
          <w:p w:rsidR="00323733" w:rsidRPr="005E4062" w:rsidRDefault="00323733">
            <w:r>
              <w:t xml:space="preserve">Телефон </w:t>
            </w:r>
            <w:r>
              <w:rPr>
                <w:lang w:val="en-US"/>
              </w:rPr>
              <w:t>78612442015</w:t>
            </w:r>
          </w:p>
          <w:p w:rsidR="00323733" w:rsidRPr="005E4062" w:rsidRDefault="003237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3733" w:rsidRDefault="00323733">
            <w:pPr>
              <w:pStyle w:val="a3"/>
            </w:pPr>
          </w:p>
          <w:p w:rsidR="00323733" w:rsidRPr="005E4062" w:rsidRDefault="003237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3733" w:rsidRPr="005E4062" w:rsidRDefault="003237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3733" w:rsidRPr="005E4062" w:rsidRDefault="00323733">
            <w:r>
              <w:t>Соответствует требованиям</w:t>
            </w:r>
          </w:p>
        </w:tc>
      </w:tr>
    </w:tbl>
    <w:p w:rsidR="00323733" w:rsidRDefault="00323733">
      <w:pPr>
        <w:ind w:right="142"/>
        <w:jc w:val="both"/>
      </w:pPr>
    </w:p>
    <w:p w:rsidR="00323733" w:rsidRDefault="0032373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83726">
        <w:t>Поставка и монтаж автоматического шлагбаума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КОМПАНИЯ "СОЮЗ-КОНТИНЕНТ", предложение о цене контракта 60 000,00 руб.</w:t>
      </w:r>
    </w:p>
    <w:p w:rsidR="00323733" w:rsidRDefault="0032373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93BA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23733" w:rsidRDefault="00323733">
      <w:pPr>
        <w:jc w:val="both"/>
        <w:rPr>
          <w:b/>
          <w:bCs/>
        </w:rPr>
      </w:pPr>
    </w:p>
    <w:p w:rsidR="00323733" w:rsidRDefault="00323733">
      <w:pPr>
        <w:jc w:val="both"/>
        <w:rPr>
          <w:b/>
          <w:bCs/>
        </w:rPr>
      </w:pPr>
    </w:p>
    <w:p w:rsidR="00323733" w:rsidRDefault="00323733">
      <w:pPr>
        <w:jc w:val="both"/>
        <w:rPr>
          <w:b/>
          <w:bCs/>
        </w:rPr>
      </w:pPr>
    </w:p>
    <w:p w:rsidR="00323733" w:rsidRDefault="0032373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23733" w:rsidRPr="005E4062">
        <w:tc>
          <w:tcPr>
            <w:tcW w:w="5847" w:type="dxa"/>
            <w:vAlign w:val="bottom"/>
          </w:tcPr>
          <w:p w:rsidR="00323733" w:rsidRPr="005E4062" w:rsidRDefault="0032373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Просоленко Юрий Александрович</w:t>
            </w:r>
          </w:p>
        </w:tc>
      </w:tr>
      <w:tr w:rsidR="00323733" w:rsidRPr="005E4062">
        <w:tc>
          <w:tcPr>
            <w:tcW w:w="5847" w:type="dxa"/>
            <w:vAlign w:val="bottom"/>
          </w:tcPr>
          <w:p w:rsidR="00323733" w:rsidRPr="005E4062" w:rsidRDefault="003237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Дехтерев Юрий Сергеевич</w:t>
            </w:r>
          </w:p>
        </w:tc>
      </w:tr>
      <w:tr w:rsidR="00323733" w:rsidRPr="005E4062">
        <w:tc>
          <w:tcPr>
            <w:tcW w:w="5847" w:type="dxa"/>
            <w:vAlign w:val="bottom"/>
          </w:tcPr>
          <w:p w:rsidR="00323733" w:rsidRPr="005E4062" w:rsidRDefault="003237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Коротникова Светлана Борисовна</w:t>
            </w:r>
          </w:p>
        </w:tc>
      </w:tr>
      <w:tr w:rsidR="00323733" w:rsidRPr="005E4062">
        <w:tc>
          <w:tcPr>
            <w:tcW w:w="5847" w:type="dxa"/>
            <w:vAlign w:val="bottom"/>
          </w:tcPr>
          <w:p w:rsidR="00323733" w:rsidRPr="005E4062" w:rsidRDefault="003237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Мальченко Елена Александровна</w:t>
            </w:r>
          </w:p>
        </w:tc>
      </w:tr>
      <w:tr w:rsidR="00323733" w:rsidRPr="005E4062">
        <w:tc>
          <w:tcPr>
            <w:tcW w:w="5847" w:type="dxa"/>
            <w:vAlign w:val="bottom"/>
          </w:tcPr>
          <w:p w:rsidR="00323733" w:rsidRPr="005E4062" w:rsidRDefault="0032373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23733" w:rsidRPr="005E4062" w:rsidRDefault="00323733">
            <w:pPr>
              <w:pStyle w:val="a3"/>
            </w:pPr>
            <w:r w:rsidRPr="005E4062">
              <w:rPr>
                <w:lang w:val="en-US"/>
              </w:rPr>
              <w:t>Владыкина Лидия Валерьевна</w:t>
            </w:r>
          </w:p>
        </w:tc>
      </w:tr>
    </w:tbl>
    <w:p w:rsidR="00323733" w:rsidRDefault="00323733"/>
    <w:sectPr w:rsidR="00323733" w:rsidSect="00EE48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8B9"/>
    <w:rsid w:val="000F4A27"/>
    <w:rsid w:val="00323733"/>
    <w:rsid w:val="005E4062"/>
    <w:rsid w:val="00B93BA3"/>
    <w:rsid w:val="00EE48B9"/>
    <w:rsid w:val="00F8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B9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E48B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48B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2022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E48B9"/>
  </w:style>
  <w:style w:type="paragraph" w:styleId="Caption">
    <w:name w:val="caption"/>
    <w:basedOn w:val="Normal"/>
    <w:uiPriority w:val="99"/>
    <w:qFormat/>
    <w:rsid w:val="00EE48B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E48B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E48B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2022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E48B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E48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E48B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E48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E48B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E48B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E48B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E48B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E48B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E48B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022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2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22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E48B9"/>
  </w:style>
  <w:style w:type="paragraph" w:customStyle="1" w:styleId="a4">
    <w:name w:val="Заголовок таблицы"/>
    <w:basedOn w:val="a3"/>
    <w:uiPriority w:val="99"/>
    <w:rsid w:val="00EE48B9"/>
  </w:style>
  <w:style w:type="paragraph" w:customStyle="1" w:styleId="DocumentMap">
    <w:name w:val="DocumentMap"/>
    <w:uiPriority w:val="99"/>
    <w:rsid w:val="00EE48B9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E48B9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E48B9"/>
  </w:style>
  <w:style w:type="character" w:styleId="Hyperlink">
    <w:name w:val="Hyperlink"/>
    <w:basedOn w:val="DefaultParagraphFont"/>
    <w:uiPriority w:val="99"/>
    <w:rsid w:val="00F83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1428</Words>
  <Characters>8146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2021-05-31T07:53:00Z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