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D4E" w:rsidRDefault="001D7D4E">
      <w:pPr>
        <w:ind w:firstLine="680"/>
        <w:jc w:val="center"/>
      </w:pPr>
      <w:r>
        <w:rPr>
          <w:b/>
          <w:bCs/>
        </w:rPr>
        <w:t xml:space="preserve">ПРОТОКОЛ </w:t>
      </w:r>
      <w:r w:rsidRPr="00B94CA6">
        <w:rPr>
          <w:b/>
          <w:bCs/>
        </w:rPr>
        <w:t>0318300120821000089</w:t>
      </w:r>
    </w:p>
    <w:p w:rsidR="001D7D4E" w:rsidRDefault="001D7D4E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1D7D4E" w:rsidRPr="00B94CA6" w:rsidRDefault="001D7D4E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D7D4E" w:rsidRPr="0037424B">
        <w:tc>
          <w:tcPr>
            <w:tcW w:w="4961" w:type="dxa"/>
          </w:tcPr>
          <w:p w:rsidR="001D7D4E" w:rsidRPr="0037424B" w:rsidRDefault="001D7D4E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D7D4E" w:rsidRPr="0037424B" w:rsidRDefault="001D7D4E">
            <w:pPr>
              <w:ind w:firstLine="567"/>
              <w:jc w:val="right"/>
            </w:pPr>
            <w:r>
              <w:rPr>
                <w:lang w:val="en-US"/>
              </w:rPr>
              <w:t>31.05.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D7D4E" w:rsidRDefault="001D7D4E">
      <w:pPr>
        <w:overflowPunct/>
      </w:pPr>
    </w:p>
    <w:p w:rsidR="001D7D4E" w:rsidRDefault="001D7D4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B94CA6">
        <w:t xml:space="preserve">: Оказание услуги по проведению специальной оценки условий труда </w:t>
      </w:r>
    </w:p>
    <w:p w:rsidR="001D7D4E" w:rsidRDefault="001D7D4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213234901331923490100101150017120244</w:t>
      </w:r>
    </w:p>
    <w:p w:rsidR="001D7D4E" w:rsidRDefault="001D7D4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277 300,59 руб.</w:t>
      </w:r>
    </w:p>
    <w:p w:rsidR="001D7D4E" w:rsidRDefault="001D7D4E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B94CA6">
        <w:rPr>
          <w:b/>
          <w:bCs/>
        </w:rPr>
        <w:t xml:space="preserve">: </w:t>
      </w:r>
      <w:r w:rsidRPr="00B94CA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B94CA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D7D4E" w:rsidRPr="0037424B">
        <w:trPr>
          <w:jc w:val="right"/>
        </w:trPr>
        <w:tc>
          <w:tcPr>
            <w:tcW w:w="9915" w:type="dxa"/>
          </w:tcPr>
          <w:p w:rsidR="001D7D4E" w:rsidRPr="0037424B" w:rsidRDefault="001D7D4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94CA6">
              <w:rPr>
                <w:b/>
                <w:bCs/>
              </w:rPr>
              <w:t xml:space="preserve">Источник финансирования: </w:t>
            </w:r>
            <w:r w:rsidRPr="00B94CA6">
              <w:t>Внебюджетные фонды (ОМС), краевой бюджет 2021 года.</w:t>
            </w:r>
          </w:p>
          <w:p w:rsidR="001D7D4E" w:rsidRPr="0037424B" w:rsidRDefault="001D7D4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94CA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B94CA6">
              <w:t>Россия, Краснодарский край, г. Славянск-на-Кубани, ул. Батарейная,377, ст. Петровская ул. Коммунаров 3, х. Бараниковский. В течение 80 календарных  дней с даты подписания контракта.</w:t>
            </w:r>
          </w:p>
          <w:p w:rsidR="001D7D4E" w:rsidRPr="0037424B" w:rsidRDefault="001D7D4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B94CA6">
              <w:t>Не требуется</w:t>
            </w:r>
          </w:p>
          <w:p w:rsidR="001D7D4E" w:rsidRPr="00B94CA6" w:rsidRDefault="001D7D4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B94CA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D7D4E" w:rsidRDefault="001D7D4E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B94CA6">
        <w:t>18.05.21 12:04:56 (</w:t>
      </w:r>
      <w:r>
        <w:rPr>
          <w:lang w:val="en-US"/>
        </w:rPr>
        <w:t>MSK</w:t>
      </w:r>
      <w:r w:rsidRPr="00B94CA6">
        <w:t>+00:00)</w:t>
      </w:r>
    </w:p>
    <w:p w:rsidR="001D7D4E" w:rsidRDefault="001D7D4E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B94CA6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D7D4E" w:rsidRPr="0037424B">
        <w:tc>
          <w:tcPr>
            <w:tcW w:w="3307" w:type="dxa"/>
          </w:tcPr>
          <w:p w:rsidR="001D7D4E" w:rsidRPr="0037424B" w:rsidRDefault="001D7D4E">
            <w:r w:rsidRPr="0037424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D7D4E" w:rsidRPr="0037424B" w:rsidRDefault="001D7D4E">
            <w:r w:rsidRPr="0037424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D7D4E" w:rsidRPr="0037424B" w:rsidRDefault="001D7D4E">
            <w:pPr>
              <w:rPr>
                <w:lang w:val="en-US"/>
              </w:rPr>
            </w:pPr>
            <w:r w:rsidRPr="0037424B">
              <w:rPr>
                <w:lang w:val="en-US"/>
              </w:rPr>
              <w:t>Главный врач</w:t>
            </w:r>
          </w:p>
        </w:tc>
      </w:tr>
      <w:tr w:rsidR="001D7D4E" w:rsidRPr="0037424B">
        <w:tc>
          <w:tcPr>
            <w:tcW w:w="3307" w:type="dxa"/>
          </w:tcPr>
          <w:p w:rsidR="001D7D4E" w:rsidRPr="0037424B" w:rsidRDefault="001D7D4E">
            <w:r w:rsidRPr="0037424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D7D4E" w:rsidRPr="0037424B" w:rsidRDefault="001D7D4E">
            <w:r w:rsidRPr="0037424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D7D4E" w:rsidRPr="0037424B" w:rsidRDefault="001D7D4E">
            <w:pPr>
              <w:rPr>
                <w:lang w:val="en-US"/>
              </w:rPr>
            </w:pPr>
            <w:r w:rsidRPr="0037424B">
              <w:rPr>
                <w:lang w:val="en-US"/>
              </w:rPr>
              <w:t>Начальник отдела закупок</w:t>
            </w:r>
          </w:p>
        </w:tc>
      </w:tr>
      <w:tr w:rsidR="001D7D4E" w:rsidRPr="0037424B">
        <w:tc>
          <w:tcPr>
            <w:tcW w:w="3307" w:type="dxa"/>
          </w:tcPr>
          <w:p w:rsidR="001D7D4E" w:rsidRPr="0037424B" w:rsidRDefault="001D7D4E">
            <w:r w:rsidRPr="0037424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D7D4E" w:rsidRPr="0037424B" w:rsidRDefault="001D7D4E">
            <w:r w:rsidRPr="0037424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D7D4E" w:rsidRPr="0037424B" w:rsidRDefault="001D7D4E">
            <w:pPr>
              <w:rPr>
                <w:lang w:val="en-US"/>
              </w:rPr>
            </w:pPr>
            <w:r w:rsidRPr="0037424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D7D4E" w:rsidRDefault="001D7D4E">
      <w:pPr>
        <w:jc w:val="both"/>
      </w:pPr>
      <w:r>
        <w:tab/>
        <w:t>Кворум имеется. Комиссия правомочна.</w:t>
      </w:r>
    </w:p>
    <w:p w:rsidR="001D7D4E" w:rsidRDefault="001D7D4E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B94CA6">
        <w:t>31.05.</w:t>
      </w:r>
      <w:r>
        <w:t>20</w:t>
      </w:r>
      <w:r w:rsidRPr="00B94CA6">
        <w:t xml:space="preserve">21 </w:t>
      </w:r>
      <w:r>
        <w:t>08</w:t>
      </w:r>
      <w:r w:rsidRPr="00B94CA6">
        <w:t>:</w:t>
      </w:r>
      <w:r>
        <w:t>40</w:t>
      </w:r>
      <w:r w:rsidRPr="00B94CA6">
        <w:t xml:space="preserve"> (</w:t>
      </w:r>
      <w:r>
        <w:rPr>
          <w:lang w:val="en-US"/>
        </w:rPr>
        <w:t>MSK</w:t>
      </w:r>
      <w:r w:rsidRPr="00B94CA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D7D4E" w:rsidRPr="00B94CA6" w:rsidRDefault="001D7D4E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94"/>
        <w:gridCol w:w="1846"/>
        <w:gridCol w:w="1764"/>
        <w:gridCol w:w="2816"/>
        <w:gridCol w:w="2900"/>
      </w:tblGrid>
      <w:tr w:rsidR="001D7D4E" w:rsidRPr="0037424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rPr>
                <w:b/>
                <w:bCs/>
              </w:rPr>
            </w:pPr>
            <w:r w:rsidRPr="0037424B">
              <w:rPr>
                <w:b/>
                <w:bCs/>
              </w:rPr>
              <w:t xml:space="preserve">№ </w:t>
            </w:r>
          </w:p>
          <w:p w:rsidR="001D7D4E" w:rsidRPr="0037424B" w:rsidRDefault="001D7D4E">
            <w:pPr>
              <w:rPr>
                <w:b/>
                <w:bCs/>
              </w:rPr>
            </w:pPr>
            <w:r w:rsidRPr="0037424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b/>
                <w:bCs/>
              </w:rPr>
            </w:pPr>
            <w:r w:rsidRPr="0037424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b/>
                <w:bCs/>
              </w:rPr>
            </w:pPr>
            <w:r w:rsidRPr="0037424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100 000,00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12:22:06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120 625,85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12:16:17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"АРМИКТ"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123 398,85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12:15:24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"ТРАНСКОНСАЛТИНГ"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137 263,88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12:14:57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"ПРОММАШ ТЕСТ"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151 128,91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12:14:56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"ЭСАРДЖИ-ЭКО"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234 319,03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12:05:39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"МЕЖРЕГИОНАЛЬНЫЙ ЦЕНТР ОХРАНЫ ТРУДА "ЭКСПЕРТИЗА"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29 618,00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12:39:54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"ЦЕНТР ЭКСПЕРТИЗЫ ТРУДА"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8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31 004,50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12:39:42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"ЮРКОН"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9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40 710,00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12:30:27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"ЦЕНТР БЕЗОПАСНОСТИ ТРУДА"</w:t>
            </w:r>
          </w:p>
        </w:tc>
      </w:tr>
      <w:tr w:rsidR="001D7D4E" w:rsidRPr="0037424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10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85 963,29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D7D4E" w:rsidRPr="0037424B" w:rsidRDefault="001D7D4E">
            <w:pPr>
              <w:pStyle w:val="a3"/>
              <w:rPr>
                <w:lang w:val="en-US"/>
              </w:rPr>
            </w:pPr>
            <w:r w:rsidRPr="0037424B">
              <w:rPr>
                <w:lang w:val="en-US"/>
              </w:rPr>
              <w:t>28.05.21 12:21:47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7D4E" w:rsidRPr="00B94CA6" w:rsidRDefault="001D7D4E">
            <w:pPr>
              <w:pStyle w:val="a3"/>
            </w:pPr>
            <w:r w:rsidRPr="00B94CA6">
              <w:t>ОБЩЕСТВО С ОГРАНИЧЕННОЙ ОТВЕТСТВЕННОСТЬЮ "ИСПЫТАТЕЛЬНАЯ ЛАБОРАТОРИЯ "ТРУД"</w:t>
            </w:r>
          </w:p>
        </w:tc>
      </w:tr>
    </w:tbl>
    <w:p w:rsidR="001D7D4E" w:rsidRDefault="001D7D4E">
      <w:pPr>
        <w:jc w:val="both"/>
      </w:pPr>
    </w:p>
    <w:p w:rsidR="001D7D4E" w:rsidRDefault="001D7D4E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1D7D4E" w:rsidRPr="0037424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rPr>
                <w:b/>
                <w:bCs/>
              </w:rPr>
              <w:t>Решение  члена комиссии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EA-94505</w:t>
            </w:r>
          </w:p>
          <w:p w:rsidR="001D7D4E" w:rsidRPr="0037424B" w:rsidRDefault="001D7D4E">
            <w: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  <w:p w:rsidR="001D7D4E" w:rsidRPr="0037424B" w:rsidRDefault="001D7D4E">
            <w:r>
              <w:t>ИНН 7718748846</w:t>
            </w:r>
          </w:p>
          <w:p w:rsidR="001D7D4E" w:rsidRPr="0037424B" w:rsidRDefault="001D7D4E">
            <w:r>
              <w:t xml:space="preserve">ОГРН </w:t>
            </w:r>
            <w:r w:rsidRPr="00B94CA6">
              <w:t>1137799011217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105082, Г. МОСКВА, ДОМ 13 СТРОЕНИЕ 16, ПОМЕЩ/КОМН I/63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105082, РФ, г. Москва, Переведеновский пер., д. 13 стр. 4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74952291492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EA-94505</w:t>
            </w:r>
          </w:p>
          <w:p w:rsidR="001D7D4E" w:rsidRPr="0037424B" w:rsidRDefault="001D7D4E">
            <w: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  <w:p w:rsidR="001D7D4E" w:rsidRPr="0037424B" w:rsidRDefault="001D7D4E">
            <w:r>
              <w:t>ИНН 7718748846</w:t>
            </w:r>
          </w:p>
          <w:p w:rsidR="001D7D4E" w:rsidRPr="0037424B" w:rsidRDefault="001D7D4E">
            <w:r>
              <w:t xml:space="preserve">ОГРН </w:t>
            </w:r>
            <w:r w:rsidRPr="00B94CA6">
              <w:t>1137799011217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105082, Г. МОСКВА, ДОМ 13 СТРОЕНИЕ 16, ПОМЕЩ/КОМН I/63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105082, РФ, г. Москва, Переведеновский пер., д. 13 стр. 4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74952291492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EA-94505</w:t>
            </w:r>
          </w:p>
          <w:p w:rsidR="001D7D4E" w:rsidRPr="0037424B" w:rsidRDefault="001D7D4E">
            <w: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  <w:p w:rsidR="001D7D4E" w:rsidRPr="0037424B" w:rsidRDefault="001D7D4E">
            <w:r>
              <w:t>ИНН 7718748846</w:t>
            </w:r>
          </w:p>
          <w:p w:rsidR="001D7D4E" w:rsidRPr="0037424B" w:rsidRDefault="001D7D4E">
            <w:r>
              <w:t xml:space="preserve">ОГРН </w:t>
            </w:r>
            <w:r w:rsidRPr="00B94CA6">
              <w:t>1137799011217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105082, Г. МОСКВА, ДОМ 13 СТРОЕНИЕ 16, ПОМЕЩ/КОМН I/63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105082, РФ, г. Москва, Переведеновский пер., д. 13 стр. 4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74952291492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EA-94528</w:t>
            </w:r>
          </w:p>
          <w:p w:rsidR="001D7D4E" w:rsidRPr="0037424B" w:rsidRDefault="001D7D4E">
            <w:r>
              <w:t>ОБЩЕСТВО С ОГРАНИЧЕННОЙ ОТВЕТСТВЕННОСТЬЮ "АРМИКТ"</w:t>
            </w:r>
          </w:p>
          <w:p w:rsidR="001D7D4E" w:rsidRPr="0037424B" w:rsidRDefault="001D7D4E">
            <w:r>
              <w:t>ИНН 0816022143</w:t>
            </w:r>
          </w:p>
          <w:p w:rsidR="001D7D4E" w:rsidRPr="0037424B" w:rsidRDefault="001D7D4E">
            <w:r>
              <w:t xml:space="preserve">ОГРН </w:t>
            </w:r>
            <w:r w:rsidRPr="00B94CA6">
              <w:t>1120816015176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081601001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358005, РЕСПКАЛМЫКИЯ, ГЭЛИСТА, ДОМ 127КОРПУС 2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г. Волгоград ул. Липецкая 8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79377405888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EA-94528</w:t>
            </w:r>
          </w:p>
          <w:p w:rsidR="001D7D4E" w:rsidRPr="0037424B" w:rsidRDefault="001D7D4E">
            <w:r>
              <w:t>ОБЩЕСТВО С ОГРАНИЧЕННОЙ ОТВЕТСТВЕННОСТЬЮ "АРМИКТ"</w:t>
            </w:r>
          </w:p>
          <w:p w:rsidR="001D7D4E" w:rsidRPr="0037424B" w:rsidRDefault="001D7D4E">
            <w:r>
              <w:t>ИНН 0816022143</w:t>
            </w:r>
          </w:p>
          <w:p w:rsidR="001D7D4E" w:rsidRPr="0037424B" w:rsidRDefault="001D7D4E">
            <w:r>
              <w:t xml:space="preserve">ОГРН </w:t>
            </w:r>
            <w:r w:rsidRPr="00B94CA6">
              <w:t>1120816015176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081601001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358005, РЕСПКАЛМЫКИЯ, ГЭЛИСТА, ДОМ 127КОРПУС 2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г. Волгоград ул. Липецкая 8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79377405888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EA-94528</w:t>
            </w:r>
          </w:p>
          <w:p w:rsidR="001D7D4E" w:rsidRPr="0037424B" w:rsidRDefault="001D7D4E">
            <w:r>
              <w:t>ОБЩЕСТВО С ОГРАНИЧЕННОЙ ОТВЕТСТВЕННОСТЬЮ "АРМИКТ"</w:t>
            </w:r>
          </w:p>
          <w:p w:rsidR="001D7D4E" w:rsidRPr="0037424B" w:rsidRDefault="001D7D4E">
            <w:r>
              <w:t>ИНН 0816022143</w:t>
            </w:r>
          </w:p>
          <w:p w:rsidR="001D7D4E" w:rsidRPr="0037424B" w:rsidRDefault="001D7D4E">
            <w:r>
              <w:t xml:space="preserve">ОГРН </w:t>
            </w:r>
            <w:r w:rsidRPr="00B94CA6">
              <w:t>1120816015176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081601001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358005, РЕСПКАЛМЫКИЯ, ГЭЛИСТА, ДОМ 127КОРПУС 2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г. Волгоград ул. Липецкая 8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79377405888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EA-94947</w:t>
            </w:r>
          </w:p>
          <w:p w:rsidR="001D7D4E" w:rsidRPr="0037424B" w:rsidRDefault="001D7D4E">
            <w:r>
              <w:t>ОБЩЕСТВО С ОГРАНИЧЕННОЙ ОТВЕТСТВЕННОСТЬЮ "ТРАНСКОНСАЛТИНГ"</w:t>
            </w:r>
          </w:p>
          <w:p w:rsidR="001D7D4E" w:rsidRPr="0037424B" w:rsidRDefault="001D7D4E">
            <w:r>
              <w:t>ИНН 7728506821</w:t>
            </w:r>
          </w:p>
          <w:p w:rsidR="001D7D4E" w:rsidRPr="0037424B" w:rsidRDefault="001D7D4E">
            <w:r>
              <w:t xml:space="preserve">ОГРН </w:t>
            </w:r>
            <w:r w:rsidRPr="00B94CA6">
              <w:t>1047796128005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772401001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115211, Г.МОСКВА, Д. 55К. 5, ПОМЕЩ. I КОМН. 20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121170, г. Москва, ул. Кутузовский проспект, д. 36, стр. 4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74959846339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EA-94947</w:t>
            </w:r>
          </w:p>
          <w:p w:rsidR="001D7D4E" w:rsidRPr="0037424B" w:rsidRDefault="001D7D4E">
            <w:r>
              <w:t>ОБЩЕСТВО С ОГРАНИЧЕННОЙ ОТВЕТСТВЕННОСТЬЮ "ТРАНСКОНСАЛТИНГ"</w:t>
            </w:r>
          </w:p>
          <w:p w:rsidR="001D7D4E" w:rsidRPr="0037424B" w:rsidRDefault="001D7D4E">
            <w:r>
              <w:t>ИНН 7728506821</w:t>
            </w:r>
          </w:p>
          <w:p w:rsidR="001D7D4E" w:rsidRPr="0037424B" w:rsidRDefault="001D7D4E">
            <w:r>
              <w:t xml:space="preserve">ОГРН </w:t>
            </w:r>
            <w:r w:rsidRPr="00B94CA6">
              <w:t>1047796128005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772401001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115211, Г.МОСКВА, Д. 55К. 5, ПОМЕЩ. I КОМН. 20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121170, г. Москва, ул. Кутузовский проспект, д. 36, стр. 4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74959846339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EA-94947</w:t>
            </w:r>
          </w:p>
          <w:p w:rsidR="001D7D4E" w:rsidRPr="0037424B" w:rsidRDefault="001D7D4E">
            <w:r>
              <w:t>ОБЩЕСТВО С ОГРАНИЧЕННОЙ ОТВЕТСТВЕННОСТЬЮ "ТРАНСКОНСАЛТИНГ"</w:t>
            </w:r>
          </w:p>
          <w:p w:rsidR="001D7D4E" w:rsidRPr="0037424B" w:rsidRDefault="001D7D4E">
            <w:r>
              <w:t>ИНН 7728506821</w:t>
            </w:r>
          </w:p>
          <w:p w:rsidR="001D7D4E" w:rsidRPr="0037424B" w:rsidRDefault="001D7D4E">
            <w:r>
              <w:t xml:space="preserve">ОГРН </w:t>
            </w:r>
            <w:r w:rsidRPr="00B94CA6">
              <w:t>1047796128005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772401001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115211, Г.МОСКВА, Д. 55К. 5, ПОМЕЩ. I КОМН. 20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121170, г. Москва, ул. Кутузовский проспект, д. 36, стр. 4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74959846339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EA-93919</w:t>
            </w:r>
          </w:p>
          <w:p w:rsidR="001D7D4E" w:rsidRPr="0037424B" w:rsidRDefault="001D7D4E">
            <w:r>
              <w:t>ОБЩЕСТВО С ОГРАНИЧЕННОЙ ОТВЕТСТВЕННОСТЬЮ "ПРОММАШ ТЕСТ"</w:t>
            </w:r>
          </w:p>
          <w:p w:rsidR="001D7D4E" w:rsidRPr="0037424B" w:rsidRDefault="001D7D4E">
            <w:r>
              <w:t>ИНН 5029124262</w:t>
            </w:r>
          </w:p>
          <w:p w:rsidR="001D7D4E" w:rsidRPr="0037424B" w:rsidRDefault="001D7D4E">
            <w:r>
              <w:t xml:space="preserve">ОГРН </w:t>
            </w:r>
            <w:r w:rsidRPr="00B94CA6">
              <w:t>1095029001792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772901001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119530, ГМОСКВА, ПОМ VII КОМ 6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119530, г. Москва, Очаковское ш., д. 34, пом. VII, комн.6.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786330817846131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EA-93919</w:t>
            </w:r>
          </w:p>
          <w:p w:rsidR="001D7D4E" w:rsidRPr="0037424B" w:rsidRDefault="001D7D4E">
            <w:r>
              <w:t>ОБЩЕСТВО С ОГРАНИЧЕННОЙ ОТВЕТСТВЕННОСТЬЮ "ПРОММАШ ТЕСТ"</w:t>
            </w:r>
          </w:p>
          <w:p w:rsidR="001D7D4E" w:rsidRPr="0037424B" w:rsidRDefault="001D7D4E">
            <w:r>
              <w:t>ИНН 5029124262</w:t>
            </w:r>
          </w:p>
          <w:p w:rsidR="001D7D4E" w:rsidRPr="0037424B" w:rsidRDefault="001D7D4E">
            <w:r>
              <w:t xml:space="preserve">ОГРН </w:t>
            </w:r>
            <w:r w:rsidRPr="00B94CA6">
              <w:t>1095029001792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772901001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119530, ГМОСКВА, ПОМ VII КОМ 6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119530, г. Москва, Очаковское ш., д. 34, пом. VII, комн.6.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786330817846131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EA-93919</w:t>
            </w:r>
          </w:p>
          <w:p w:rsidR="001D7D4E" w:rsidRPr="0037424B" w:rsidRDefault="001D7D4E">
            <w:r>
              <w:t>ОБЩЕСТВО С ОГРАНИЧЕННОЙ ОТВЕТСТВЕННОСТЬЮ "ПРОММАШ ТЕСТ"</w:t>
            </w:r>
          </w:p>
          <w:p w:rsidR="001D7D4E" w:rsidRPr="0037424B" w:rsidRDefault="001D7D4E">
            <w:r>
              <w:t>ИНН 5029124262</w:t>
            </w:r>
          </w:p>
          <w:p w:rsidR="001D7D4E" w:rsidRPr="0037424B" w:rsidRDefault="001D7D4E">
            <w:r>
              <w:t xml:space="preserve">ОГРН </w:t>
            </w:r>
            <w:r w:rsidRPr="00B94CA6">
              <w:t>1095029001792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772901001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119530, ГМОСКВА, ПОМ VII КОМ 6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119530, г. Москва, Очаковское ш., д. 34, пом. VII, комн.6.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786330817846131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EA-94875</w:t>
            </w:r>
          </w:p>
          <w:p w:rsidR="001D7D4E" w:rsidRPr="0037424B" w:rsidRDefault="001D7D4E">
            <w:r>
              <w:t>ОБЩЕСТВО С ОГРАНИЧЕННОЙ ОТВЕТСТВЕННОСТЬЮ "ЭСАРДЖИ-ЭКО"</w:t>
            </w:r>
          </w:p>
          <w:p w:rsidR="001D7D4E" w:rsidRPr="0037424B" w:rsidRDefault="001D7D4E">
            <w:r>
              <w:t>ИНН 7715580507</w:t>
            </w:r>
          </w:p>
          <w:p w:rsidR="001D7D4E" w:rsidRPr="0037424B" w:rsidRDefault="001D7D4E">
            <w:r>
              <w:t xml:space="preserve">ОГРН </w:t>
            </w:r>
            <w:r w:rsidRPr="00B94CA6">
              <w:t>1057748787832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105082, ГМОСКВА, ДОМ 7СТРОЕНИЕ 1, ОФИС 12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105082, г. Москва, ул. Ф. Энгельса, д. 75, стр. 11, оф. 200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74952601147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EA-94875</w:t>
            </w:r>
          </w:p>
          <w:p w:rsidR="001D7D4E" w:rsidRPr="0037424B" w:rsidRDefault="001D7D4E">
            <w:r>
              <w:t>ОБЩЕСТВО С ОГРАНИЧЕННОЙ ОТВЕТСТВЕННОСТЬЮ "ЭСАРДЖИ-ЭКО"</w:t>
            </w:r>
          </w:p>
          <w:p w:rsidR="001D7D4E" w:rsidRPr="0037424B" w:rsidRDefault="001D7D4E">
            <w:r>
              <w:t>ИНН 7715580507</w:t>
            </w:r>
          </w:p>
          <w:p w:rsidR="001D7D4E" w:rsidRPr="0037424B" w:rsidRDefault="001D7D4E">
            <w:r>
              <w:t xml:space="preserve">ОГРН </w:t>
            </w:r>
            <w:r w:rsidRPr="00B94CA6">
              <w:t>1057748787832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105082, ГМОСКВА, ДОМ 7СТРОЕНИЕ 1, ОФИС 12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105082, г. Москва, ул. Ф. Энгельса, д. 75, стр. 11, оф. 200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74952601147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EA-94875</w:t>
            </w:r>
          </w:p>
          <w:p w:rsidR="001D7D4E" w:rsidRPr="0037424B" w:rsidRDefault="001D7D4E">
            <w:r>
              <w:t>ОБЩЕСТВО С ОГРАНИЧЕННОЙ ОТВЕТСТВЕННОСТЬЮ "ЭСАРДЖИ-ЭКО"</w:t>
            </w:r>
          </w:p>
          <w:p w:rsidR="001D7D4E" w:rsidRPr="0037424B" w:rsidRDefault="001D7D4E">
            <w:r>
              <w:t>ИНН 7715580507</w:t>
            </w:r>
          </w:p>
          <w:p w:rsidR="001D7D4E" w:rsidRPr="0037424B" w:rsidRDefault="001D7D4E">
            <w:r>
              <w:t xml:space="preserve">ОГРН </w:t>
            </w:r>
            <w:r w:rsidRPr="00B94CA6">
              <w:t>1057748787832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105082, ГМОСКВА, ДОМ 7СТРОЕНИЕ 1, ОФИС 12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105082, г. Москва, ул. Ф. Энгельса, д. 75, стр. 11, оф. 200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74952601147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EA-94963</w:t>
            </w:r>
          </w:p>
          <w:p w:rsidR="001D7D4E" w:rsidRPr="0037424B" w:rsidRDefault="001D7D4E">
            <w:r>
              <w:t>ОБЩЕСТВО С ОГРАНИЧЕННОЙ ОТВЕТСТВЕННОСТЬЮ "МЕЖРЕГИОНАЛЬНЫЙ ЦЕНТР ОХРАНЫ ТРУДА "ЭКСПЕРТИЗА"</w:t>
            </w:r>
          </w:p>
          <w:p w:rsidR="001D7D4E" w:rsidRPr="0037424B" w:rsidRDefault="001D7D4E">
            <w:r>
              <w:t>ИНН 7729638034</w:t>
            </w:r>
          </w:p>
          <w:p w:rsidR="001D7D4E" w:rsidRPr="0037424B" w:rsidRDefault="001D7D4E">
            <w:r>
              <w:t xml:space="preserve">ОГРН </w:t>
            </w:r>
            <w:r w:rsidRPr="00B94CA6">
              <w:t>1097746489720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770301001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123242, ГМОСКВА, ДОМ 8СТРОЕНИЕ 5А, ЭТ/КОМ 4/1-4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123242, Г МОСКВА, УЛ БАРРИКАДНАЯ, 8, СТР.5А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74956176272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EA-94963</w:t>
            </w:r>
          </w:p>
          <w:p w:rsidR="001D7D4E" w:rsidRPr="0037424B" w:rsidRDefault="001D7D4E">
            <w:r>
              <w:t>ОБЩЕСТВО С ОГРАНИЧЕННОЙ ОТВЕТСТВЕННОСТЬЮ "МЕЖРЕГИОНАЛЬНЫЙ ЦЕНТР ОХРАНЫ ТРУДА "ЭКСПЕРТИЗА"</w:t>
            </w:r>
          </w:p>
          <w:p w:rsidR="001D7D4E" w:rsidRPr="0037424B" w:rsidRDefault="001D7D4E">
            <w:r>
              <w:t>ИНН 7729638034</w:t>
            </w:r>
          </w:p>
          <w:p w:rsidR="001D7D4E" w:rsidRPr="0037424B" w:rsidRDefault="001D7D4E">
            <w:r>
              <w:t xml:space="preserve">ОГРН </w:t>
            </w:r>
            <w:r w:rsidRPr="00B94CA6">
              <w:t>1097746489720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770301001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123242, ГМОСКВА, ДОМ 8СТРОЕНИЕ 5А, ЭТ/КОМ 4/1-4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123242, Г МОСКВА, УЛ БАРРИКАДНАЯ, 8, СТР.5А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74956176272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EA-94963</w:t>
            </w:r>
          </w:p>
          <w:p w:rsidR="001D7D4E" w:rsidRPr="0037424B" w:rsidRDefault="001D7D4E">
            <w:r>
              <w:t>ОБЩЕСТВО С ОГРАНИЧЕННОЙ ОТВЕТСТВЕННОСТЬЮ "МЕЖРЕГИОНАЛЬНЫЙ ЦЕНТР ОХРАНЫ ТРУДА "ЭКСПЕРТИЗА"</w:t>
            </w:r>
          </w:p>
          <w:p w:rsidR="001D7D4E" w:rsidRPr="0037424B" w:rsidRDefault="001D7D4E">
            <w:r>
              <w:t>ИНН 7729638034</w:t>
            </w:r>
          </w:p>
          <w:p w:rsidR="001D7D4E" w:rsidRPr="0037424B" w:rsidRDefault="001D7D4E">
            <w:r>
              <w:t xml:space="preserve">ОГРН </w:t>
            </w:r>
            <w:r w:rsidRPr="00B94CA6">
              <w:t>1097746489720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770301001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123242, ГМОСКВА, ДОМ 8СТРОЕНИЕ 5А, ЭТ/КОМ 4/1-4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123242, Г МОСКВА, УЛ БАРРИКАДНАЯ, 8, СТР.5А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74956176272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EA-93656</w:t>
            </w:r>
          </w:p>
          <w:p w:rsidR="001D7D4E" w:rsidRPr="0037424B" w:rsidRDefault="001D7D4E">
            <w:r>
              <w:t>ОБЩЕСТВО С ОГРАНИЧЕННОЙ ОТВЕТСТВЕННОСТЬЮ "ЦЕНТР ЭКСПЕРТИЗЫ ТРУДА"</w:t>
            </w:r>
          </w:p>
          <w:p w:rsidR="001D7D4E" w:rsidRPr="0037424B" w:rsidRDefault="001D7D4E">
            <w:r>
              <w:t>ИНН 2311199390</w:t>
            </w:r>
          </w:p>
          <w:p w:rsidR="001D7D4E" w:rsidRPr="0037424B" w:rsidRDefault="001D7D4E">
            <w:r>
              <w:t xml:space="preserve">ОГРН </w:t>
            </w:r>
            <w:r w:rsidRPr="00B94CA6">
              <w:t>1152311015559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231101001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350072, КРАЙКРАСНОДАРСКИЙ, ГКРАСНОДАР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Россия, 350016, Краснодарский край, г. Краснодар, ул. Сергея Есенина,55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78612176333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EA-93656</w:t>
            </w:r>
          </w:p>
          <w:p w:rsidR="001D7D4E" w:rsidRPr="0037424B" w:rsidRDefault="001D7D4E">
            <w:r>
              <w:t>ОБЩЕСТВО С ОГРАНИЧЕННОЙ ОТВЕТСТВЕННОСТЬЮ "ЦЕНТР ЭКСПЕРТИЗЫ ТРУДА"</w:t>
            </w:r>
          </w:p>
          <w:p w:rsidR="001D7D4E" w:rsidRPr="0037424B" w:rsidRDefault="001D7D4E">
            <w:r>
              <w:t>ИНН 2311199390</w:t>
            </w:r>
          </w:p>
          <w:p w:rsidR="001D7D4E" w:rsidRPr="0037424B" w:rsidRDefault="001D7D4E">
            <w:r>
              <w:t xml:space="preserve">ОГРН </w:t>
            </w:r>
            <w:r w:rsidRPr="00B94CA6">
              <w:t>1152311015559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231101001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350072, КРАЙКРАСНОДАРСКИЙ, ГКРАСНОДАР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Россия, 350016, Краснодарский край, г. Краснодар, ул. Сергея Есенина,55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78612176333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EA-93656</w:t>
            </w:r>
          </w:p>
          <w:p w:rsidR="001D7D4E" w:rsidRPr="0037424B" w:rsidRDefault="001D7D4E">
            <w:r>
              <w:t>ОБЩЕСТВО С ОГРАНИЧЕННОЙ ОТВЕТСТВЕННОСТЬЮ "ЦЕНТР ЭКСПЕРТИЗЫ ТРУДА"</w:t>
            </w:r>
          </w:p>
          <w:p w:rsidR="001D7D4E" w:rsidRPr="0037424B" w:rsidRDefault="001D7D4E">
            <w:r>
              <w:t>ИНН 2311199390</w:t>
            </w:r>
          </w:p>
          <w:p w:rsidR="001D7D4E" w:rsidRPr="0037424B" w:rsidRDefault="001D7D4E">
            <w:r>
              <w:t xml:space="preserve">ОГРН </w:t>
            </w:r>
            <w:r w:rsidRPr="00B94CA6">
              <w:t>1152311015559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231101001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350072, КРАЙКРАСНОДАРСКИЙ, ГКРАСНОДАР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Россия, 350016, Краснодарский край, г. Краснодар, ул. Сергея Есенина,55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78612176333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EA-94977</w:t>
            </w:r>
          </w:p>
          <w:p w:rsidR="001D7D4E" w:rsidRPr="0037424B" w:rsidRDefault="001D7D4E">
            <w:r>
              <w:t>ОБЩЕСТВО С ОГРАНИЧЕННОЙ ОТВЕТСТВЕННОСТЬЮ "ЮРКОН"</w:t>
            </w:r>
          </w:p>
          <w:p w:rsidR="001D7D4E" w:rsidRPr="0037424B" w:rsidRDefault="001D7D4E">
            <w:r>
              <w:t>ИНН 5612066367</w:t>
            </w:r>
          </w:p>
          <w:p w:rsidR="001D7D4E" w:rsidRPr="0037424B" w:rsidRDefault="001D7D4E">
            <w:r>
              <w:t xml:space="preserve">ОГРН </w:t>
            </w:r>
            <w:r w:rsidRPr="00B94CA6">
              <w:t>1085658012131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561201001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460035, ОБЛОРЕНБУРГСКАЯ, ГОРЕНБУРГ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460035, г. Оренбург, ул. Новгородская/ Комсомольская, д.99/231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79198422540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EA-94977</w:t>
            </w:r>
          </w:p>
          <w:p w:rsidR="001D7D4E" w:rsidRPr="0037424B" w:rsidRDefault="001D7D4E">
            <w:r>
              <w:t>ОБЩЕСТВО С ОГРАНИЧЕННОЙ ОТВЕТСТВЕННОСТЬЮ "ЮРКОН"</w:t>
            </w:r>
          </w:p>
          <w:p w:rsidR="001D7D4E" w:rsidRPr="0037424B" w:rsidRDefault="001D7D4E">
            <w:r>
              <w:t>ИНН 5612066367</w:t>
            </w:r>
          </w:p>
          <w:p w:rsidR="001D7D4E" w:rsidRPr="0037424B" w:rsidRDefault="001D7D4E">
            <w:r>
              <w:t xml:space="preserve">ОГРН </w:t>
            </w:r>
            <w:r w:rsidRPr="00B94CA6">
              <w:t>1085658012131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561201001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460035, ОБЛОРЕНБУРГСКАЯ, ГОРЕНБУРГ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460035, г. Оренбург, ул. Новгородская/ Комсомольская, д.99/231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79198422540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EA-94977</w:t>
            </w:r>
          </w:p>
          <w:p w:rsidR="001D7D4E" w:rsidRPr="0037424B" w:rsidRDefault="001D7D4E">
            <w:r>
              <w:t>ОБЩЕСТВО С ОГРАНИЧЕННОЙ ОТВЕТСТВЕННОСТЬЮ "ЮРКОН"</w:t>
            </w:r>
          </w:p>
          <w:p w:rsidR="001D7D4E" w:rsidRPr="0037424B" w:rsidRDefault="001D7D4E">
            <w:r>
              <w:t>ИНН 5612066367</w:t>
            </w:r>
          </w:p>
          <w:p w:rsidR="001D7D4E" w:rsidRPr="0037424B" w:rsidRDefault="001D7D4E">
            <w:r>
              <w:t xml:space="preserve">ОГРН </w:t>
            </w:r>
            <w:r w:rsidRPr="00B94CA6">
              <w:t>1085658012131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561201001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460035, ОБЛОРЕНБУРГСКАЯ, ГОРЕНБУРГ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460035, г. Оренбург, ул. Новгородская/ Комсомольская, д.99/231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79198422540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EA-94491</w:t>
            </w:r>
          </w:p>
          <w:p w:rsidR="001D7D4E" w:rsidRPr="0037424B" w:rsidRDefault="001D7D4E">
            <w:r>
              <w:t>ОБЩЕСТВО С ОГРАНИЧЕННОЙ ОТВЕТСТВЕННОСТЬЮ "ЦЕНТР БЕЗОПАСНОСТИ ТРУДА"</w:t>
            </w:r>
          </w:p>
          <w:p w:rsidR="001D7D4E" w:rsidRPr="0037424B" w:rsidRDefault="001D7D4E">
            <w:r>
              <w:t>ИНН 7017284843</w:t>
            </w:r>
          </w:p>
          <w:p w:rsidR="001D7D4E" w:rsidRPr="0037424B" w:rsidRDefault="001D7D4E">
            <w:r>
              <w:t xml:space="preserve">ОГРН </w:t>
            </w:r>
            <w:r w:rsidRPr="00B94CA6">
              <w:t>1117017008591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701701001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634511, ОБЛ. ТОМСКАЯ, Г. ТОМСК, С. ТИМИРЯЗЕВСКОЕ, ДОМ 9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/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79069513332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EA-94491</w:t>
            </w:r>
          </w:p>
          <w:p w:rsidR="001D7D4E" w:rsidRPr="0037424B" w:rsidRDefault="001D7D4E">
            <w:r>
              <w:t>ОБЩЕСТВО С ОГРАНИЧЕННОЙ ОТВЕТСТВЕННОСТЬЮ "ЦЕНТР БЕЗОПАСНОСТИ ТРУДА"</w:t>
            </w:r>
          </w:p>
          <w:p w:rsidR="001D7D4E" w:rsidRPr="0037424B" w:rsidRDefault="001D7D4E">
            <w:r>
              <w:t>ИНН 7017284843</w:t>
            </w:r>
          </w:p>
          <w:p w:rsidR="001D7D4E" w:rsidRPr="0037424B" w:rsidRDefault="001D7D4E">
            <w:r>
              <w:t xml:space="preserve">ОГРН </w:t>
            </w:r>
            <w:r w:rsidRPr="00B94CA6">
              <w:t>1117017008591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701701001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634511, ОБЛ. ТОМСКАЯ, Г. ТОМСК, С. ТИМИРЯЗЕВСКОЕ, ДОМ 9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/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79069513332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EA-94491</w:t>
            </w:r>
          </w:p>
          <w:p w:rsidR="001D7D4E" w:rsidRPr="0037424B" w:rsidRDefault="001D7D4E">
            <w:r>
              <w:t>ОБЩЕСТВО С ОГРАНИЧЕННОЙ ОТВЕТСТВЕННОСТЬЮ "ЦЕНТР БЕЗОПАСНОСТИ ТРУДА"</w:t>
            </w:r>
          </w:p>
          <w:p w:rsidR="001D7D4E" w:rsidRPr="0037424B" w:rsidRDefault="001D7D4E">
            <w:r>
              <w:t>ИНН 7017284843</w:t>
            </w:r>
          </w:p>
          <w:p w:rsidR="001D7D4E" w:rsidRPr="0037424B" w:rsidRDefault="001D7D4E">
            <w:r>
              <w:t xml:space="preserve">ОГРН </w:t>
            </w:r>
            <w:r w:rsidRPr="00B94CA6">
              <w:t>1117017008591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701701001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634511, ОБЛ. ТОМСКАЯ, Г. ТОМСК, С. ТИМИРЯЗЕВСКОЕ, ДОМ 9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/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 w:rsidRPr="00B94CA6">
              <w:t>79069513332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EA-95023</w:t>
            </w:r>
          </w:p>
          <w:p w:rsidR="001D7D4E" w:rsidRPr="0037424B" w:rsidRDefault="001D7D4E">
            <w:r>
              <w:t>ОБЩЕСТВО С ОГРАНИЧЕННОЙ ОТВЕТСТВЕННОСТЬЮ "ИСПЫТАТЕЛЬНАЯ ЛАБОРАТОРИЯ "ТРУД"</w:t>
            </w:r>
          </w:p>
          <w:p w:rsidR="001D7D4E" w:rsidRPr="0037424B" w:rsidRDefault="001D7D4E">
            <w:r>
              <w:t>ИНН 3435109707</w:t>
            </w:r>
          </w:p>
          <w:p w:rsidR="001D7D4E" w:rsidRPr="0037424B" w:rsidRDefault="001D7D4E">
            <w:r>
              <w:t xml:space="preserve">ОГРН </w:t>
            </w:r>
            <w:r w:rsidRPr="00B94CA6">
              <w:t>1113435009500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343501001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404131, ОБЛВОЛГОГРАДСКАЯ, ГВОЛЖСКИЙ, КАБИНЕТ 1.1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404131 ОБЛ ВОЛГОГРАДСКАЯ, Г ВОЛЖСКИЙ, УЛ КЛАВЫ НЕЧАЕВОЙ, ДОМ 6Б, КАБИНЕТ 1.1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78443201050</w:t>
            </w:r>
          </w:p>
          <w:p w:rsidR="001D7D4E" w:rsidRPr="0037424B" w:rsidRDefault="001D7D4E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EA-95023</w:t>
            </w:r>
          </w:p>
          <w:p w:rsidR="001D7D4E" w:rsidRPr="0037424B" w:rsidRDefault="001D7D4E">
            <w:r>
              <w:t>ОБЩЕСТВО С ОГРАНИЧЕННОЙ ОТВЕТСТВЕННОСТЬЮ "ИСПЫТАТЕЛЬНАЯ ЛАБОРАТОРИЯ "ТРУД"</w:t>
            </w:r>
          </w:p>
          <w:p w:rsidR="001D7D4E" w:rsidRPr="0037424B" w:rsidRDefault="001D7D4E">
            <w:r>
              <w:t>ИНН 3435109707</w:t>
            </w:r>
          </w:p>
          <w:p w:rsidR="001D7D4E" w:rsidRPr="0037424B" w:rsidRDefault="001D7D4E">
            <w:r>
              <w:t xml:space="preserve">ОГРН </w:t>
            </w:r>
            <w:r w:rsidRPr="00B94CA6">
              <w:t>1113435009500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343501001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r w:rsidRPr="0037424B">
              <w:t>404131, ОБЛВОЛГОГРАДСКАЯ, ГВОЛЖСКИЙ, КАБИНЕТ 1.1</w:t>
            </w:r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404131 ОБЛ ВОЛГОГРАДСКАЯ, Г ВОЛЖСКИЙ, УЛ КЛАВЫ НЕЧАЕВОЙ, ДОМ 6Б, КАБИНЕТ 1.1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78443201050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  <w:tr w:rsidR="001D7D4E" w:rsidRPr="0037424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EA-95023</w:t>
            </w:r>
          </w:p>
          <w:p w:rsidR="001D7D4E" w:rsidRPr="0037424B" w:rsidRDefault="001D7D4E">
            <w:r>
              <w:t>ОБЩЕСТВО С ОГРАНИЧЕННОЙ ОТВЕТСТВЕННОСТЬЮ "ИСПЫТАТЕЛЬНАЯ ЛАБОРАТОРИЯ "ТРУД"</w:t>
            </w:r>
          </w:p>
          <w:p w:rsidR="001D7D4E" w:rsidRPr="0037424B" w:rsidRDefault="001D7D4E">
            <w:r>
              <w:t>ИНН 3435109707</w:t>
            </w:r>
          </w:p>
          <w:p w:rsidR="001D7D4E" w:rsidRPr="0037424B" w:rsidRDefault="001D7D4E">
            <w:r>
              <w:t xml:space="preserve">ОГРН </w:t>
            </w:r>
            <w:r w:rsidRPr="00B94CA6">
              <w:t>1113435009500</w:t>
            </w:r>
          </w:p>
          <w:p w:rsidR="001D7D4E" w:rsidRPr="0037424B" w:rsidRDefault="001D7D4E">
            <w:r w:rsidRPr="0037424B">
              <w:t xml:space="preserve">КПП </w:t>
            </w:r>
            <w:r w:rsidRPr="00B94CA6">
              <w:t>343501001</w:t>
            </w:r>
          </w:p>
          <w:p w:rsidR="001D7D4E" w:rsidRPr="0037424B" w:rsidRDefault="001D7D4E">
            <w:r w:rsidRPr="0037424B">
              <w:t>Место нахождения(жительства)</w:t>
            </w:r>
          </w:p>
          <w:p w:rsidR="001D7D4E" w:rsidRPr="0037424B" w:rsidRDefault="001D7D4E">
            <w:bookmarkStart w:id="0" w:name="__DdeLink__366_22120086831"/>
            <w:r w:rsidRPr="0037424B">
              <w:t>404131, ОБЛВОЛГОГРАДСКАЯ, ГВОЛЖСКИЙ, КАБИНЕТ 1.1</w:t>
            </w:r>
            <w:bookmarkEnd w:id="0"/>
          </w:p>
          <w:p w:rsidR="001D7D4E" w:rsidRPr="0037424B" w:rsidRDefault="001D7D4E">
            <w:r w:rsidRPr="0037424B">
              <w:t>Почтовый адрес</w:t>
            </w:r>
          </w:p>
          <w:p w:rsidR="001D7D4E" w:rsidRPr="0037424B" w:rsidRDefault="001D7D4E">
            <w:r w:rsidRPr="0037424B">
              <w:t>404131 ОБЛ ВОЛГОГРАДСКАЯ, Г ВОЛЖСКИЙ, УЛ КЛАВЫ НЕЧАЕВОЙ, ДОМ 6Б, КАБИНЕТ 1.1</w:t>
            </w:r>
          </w:p>
          <w:p w:rsidR="001D7D4E" w:rsidRPr="0037424B" w:rsidRDefault="001D7D4E">
            <w:r w:rsidRPr="0037424B">
              <w:rPr>
                <w:sz w:val="16"/>
                <w:szCs w:val="16"/>
              </w:rPr>
              <w:t xml:space="preserve">Контактное лицо </w:t>
            </w:r>
          </w:p>
          <w:p w:rsidR="001D7D4E" w:rsidRPr="0037424B" w:rsidRDefault="001D7D4E">
            <w:r>
              <w:t xml:space="preserve">Телефон </w:t>
            </w:r>
            <w:r>
              <w:rPr>
                <w:lang w:val="en-US"/>
              </w:rPr>
              <w:t>78443201050</w:t>
            </w:r>
          </w:p>
          <w:p w:rsidR="001D7D4E" w:rsidRPr="0037424B" w:rsidRDefault="001D7D4E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D7D4E" w:rsidRDefault="001D7D4E">
            <w:pPr>
              <w:pStyle w:val="a3"/>
            </w:pPr>
          </w:p>
          <w:p w:rsidR="001D7D4E" w:rsidRPr="0037424B" w:rsidRDefault="001D7D4E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D7D4E" w:rsidRPr="0037424B" w:rsidRDefault="001D7D4E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D7D4E" w:rsidRPr="0037424B" w:rsidRDefault="001D7D4E">
            <w:r>
              <w:t>Соответствует требованиям</w:t>
            </w:r>
          </w:p>
        </w:tc>
      </w:tr>
    </w:tbl>
    <w:p w:rsidR="001D7D4E" w:rsidRDefault="001D7D4E">
      <w:pPr>
        <w:ind w:right="142"/>
        <w:jc w:val="both"/>
      </w:pPr>
    </w:p>
    <w:p w:rsidR="001D7D4E" w:rsidRDefault="001D7D4E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B94CA6">
        <w:t>Оказание услуги по проведению специальной оценки условий труда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"ЦЕНТР ЭКСПЕРТИЗЫ ТРУДА", предложение о цене контракта 29 618,00 руб.</w:t>
      </w:r>
    </w:p>
    <w:p w:rsidR="001D7D4E" w:rsidRDefault="001D7D4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45D22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D7D4E" w:rsidRDefault="001D7D4E">
      <w:pPr>
        <w:jc w:val="both"/>
        <w:rPr>
          <w:b/>
          <w:bCs/>
        </w:rPr>
      </w:pPr>
    </w:p>
    <w:p w:rsidR="001D7D4E" w:rsidRDefault="001D7D4E">
      <w:pPr>
        <w:jc w:val="both"/>
        <w:rPr>
          <w:b/>
          <w:bCs/>
        </w:rPr>
      </w:pPr>
    </w:p>
    <w:p w:rsidR="001D7D4E" w:rsidRDefault="001D7D4E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D7D4E" w:rsidRPr="0037424B">
        <w:tc>
          <w:tcPr>
            <w:tcW w:w="5847" w:type="dxa"/>
            <w:vAlign w:val="bottom"/>
          </w:tcPr>
          <w:p w:rsidR="001D7D4E" w:rsidRPr="0037424B" w:rsidRDefault="001D7D4E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Просоленко Юрий Александрович</w:t>
            </w:r>
          </w:p>
        </w:tc>
      </w:tr>
      <w:tr w:rsidR="001D7D4E" w:rsidRPr="0037424B">
        <w:tc>
          <w:tcPr>
            <w:tcW w:w="5847" w:type="dxa"/>
            <w:vAlign w:val="bottom"/>
          </w:tcPr>
          <w:p w:rsidR="001D7D4E" w:rsidRPr="0037424B" w:rsidRDefault="001D7D4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Дехтерев Юрий Сергеевич</w:t>
            </w:r>
          </w:p>
        </w:tc>
      </w:tr>
      <w:tr w:rsidR="001D7D4E" w:rsidRPr="0037424B">
        <w:tc>
          <w:tcPr>
            <w:tcW w:w="5847" w:type="dxa"/>
            <w:vAlign w:val="bottom"/>
          </w:tcPr>
          <w:p w:rsidR="001D7D4E" w:rsidRPr="0037424B" w:rsidRDefault="001D7D4E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D7D4E" w:rsidRPr="0037424B" w:rsidRDefault="001D7D4E">
            <w:pPr>
              <w:pStyle w:val="a3"/>
            </w:pPr>
            <w:r w:rsidRPr="0037424B">
              <w:rPr>
                <w:lang w:val="en-US"/>
              </w:rPr>
              <w:t>Владыкина Лидия Валерьевна</w:t>
            </w:r>
          </w:p>
        </w:tc>
      </w:tr>
    </w:tbl>
    <w:p w:rsidR="001D7D4E" w:rsidRDefault="001D7D4E"/>
    <w:sectPr w:rsidR="001D7D4E" w:rsidSect="00D95A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A6B"/>
    <w:rsid w:val="001D7D4E"/>
    <w:rsid w:val="0037424B"/>
    <w:rsid w:val="005B164C"/>
    <w:rsid w:val="00B94CA6"/>
    <w:rsid w:val="00C45D22"/>
    <w:rsid w:val="00D95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A6B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95A6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95A6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9264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95A6B"/>
  </w:style>
  <w:style w:type="paragraph" w:styleId="Caption">
    <w:name w:val="caption"/>
    <w:basedOn w:val="Normal"/>
    <w:uiPriority w:val="99"/>
    <w:qFormat/>
    <w:rsid w:val="00D95A6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95A6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95A6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9264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95A6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95A6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95A6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95A6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95A6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95A6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95A6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95A6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95A6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95A6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64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64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64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95A6B"/>
  </w:style>
  <w:style w:type="paragraph" w:customStyle="1" w:styleId="a4">
    <w:name w:val="Заголовок таблицы"/>
    <w:basedOn w:val="a3"/>
    <w:uiPriority w:val="99"/>
    <w:rsid w:val="00D95A6B"/>
  </w:style>
  <w:style w:type="paragraph" w:customStyle="1" w:styleId="DocumentMap">
    <w:name w:val="DocumentMap"/>
    <w:uiPriority w:val="99"/>
    <w:rsid w:val="00D95A6B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95A6B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95A6B"/>
  </w:style>
  <w:style w:type="character" w:styleId="Hyperlink">
    <w:name w:val="Hyperlink"/>
    <w:basedOn w:val="DefaultParagraphFont"/>
    <w:uiPriority w:val="99"/>
    <w:rsid w:val="00B94C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7</Pages>
  <Words>3015</Words>
  <Characters>17186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2021-05-31T08:08:00Z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