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0C" w:rsidRDefault="000B030C">
      <w:pPr>
        <w:ind w:firstLine="680"/>
        <w:jc w:val="center"/>
      </w:pPr>
      <w:r>
        <w:rPr>
          <w:b/>
          <w:bCs/>
        </w:rPr>
        <w:t xml:space="preserve">ПРОТОКОЛ </w:t>
      </w:r>
      <w:r w:rsidRPr="0096475D">
        <w:rPr>
          <w:b/>
          <w:bCs/>
        </w:rPr>
        <w:t>0318300120821000091</w:t>
      </w:r>
    </w:p>
    <w:p w:rsidR="000B030C" w:rsidRDefault="000B030C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0B030C" w:rsidRDefault="000B030C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0B030C" w:rsidRDefault="000B030C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B030C" w:rsidRPr="007D693E">
        <w:tc>
          <w:tcPr>
            <w:tcW w:w="4961" w:type="dxa"/>
          </w:tcPr>
          <w:p w:rsidR="000B030C" w:rsidRPr="007D693E" w:rsidRDefault="000B030C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B030C" w:rsidRPr="007D693E" w:rsidRDefault="000B030C">
            <w:pPr>
              <w:ind w:firstLine="567"/>
              <w:jc w:val="right"/>
            </w:pPr>
            <w:r>
              <w:rPr>
                <w:lang w:val="en-US"/>
              </w:rPr>
              <w:t>03.06.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B030C" w:rsidRDefault="000B030C">
      <w:pPr>
        <w:overflowPunct w:val="0"/>
      </w:pPr>
    </w:p>
    <w:p w:rsidR="000B030C" w:rsidRDefault="000B03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специальные </w:t>
      </w:r>
    </w:p>
    <w:p w:rsidR="000B030C" w:rsidRDefault="000B03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213234901331923490100100910022222244</w:t>
      </w:r>
    </w:p>
    <w:p w:rsidR="000B030C" w:rsidRDefault="000B03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507 126,10 руб.</w:t>
      </w:r>
    </w:p>
    <w:p w:rsidR="000B030C" w:rsidRDefault="000B030C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6475D">
        <w:rPr>
          <w:b/>
          <w:bCs/>
        </w:rPr>
        <w:t xml:space="preserve">: </w:t>
      </w:r>
      <w:r w:rsidRPr="0096475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6475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B030C" w:rsidRPr="007D693E">
        <w:trPr>
          <w:jc w:val="right"/>
        </w:trPr>
        <w:tc>
          <w:tcPr>
            <w:tcW w:w="9915" w:type="dxa"/>
          </w:tcPr>
          <w:p w:rsidR="000B030C" w:rsidRPr="007D693E" w:rsidRDefault="000B030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6475D">
              <w:rPr>
                <w:b/>
                <w:bCs/>
              </w:rPr>
              <w:t xml:space="preserve">Источник финансирования: </w:t>
            </w:r>
            <w:r w:rsidRPr="0096475D">
              <w:t>Внебюджетные фонды (ОМС), краевой бюджет, платные услуги 2021 г.</w:t>
            </w:r>
          </w:p>
          <w:p w:rsidR="000B030C" w:rsidRPr="007D693E" w:rsidRDefault="000B03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6475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6475D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октября 2021 г..</w:t>
            </w:r>
          </w:p>
          <w:p w:rsidR="000B030C" w:rsidRPr="007D693E" w:rsidRDefault="000B03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6475D">
              <w:t>Не требуется</w:t>
            </w:r>
          </w:p>
          <w:p w:rsidR="000B030C" w:rsidRPr="007D693E" w:rsidRDefault="000B03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6475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B030C" w:rsidRDefault="000B030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6475D">
        <w:t>25.05.21 11:40:11 (</w:t>
      </w:r>
      <w:r>
        <w:rPr>
          <w:lang w:val="en-US"/>
        </w:rPr>
        <w:t>MSK</w:t>
      </w:r>
      <w:r w:rsidRPr="0096475D">
        <w:t>+00:00)</w:t>
      </w:r>
    </w:p>
    <w:p w:rsidR="000B030C" w:rsidRDefault="000B030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6475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B030C" w:rsidRPr="007D693E"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B030C" w:rsidRPr="007D693E" w:rsidRDefault="000B030C">
            <w:pPr>
              <w:rPr>
                <w:lang w:val="en-US"/>
              </w:rPr>
            </w:pPr>
            <w:r w:rsidRPr="007D693E">
              <w:rPr>
                <w:lang w:val="en-US"/>
              </w:rPr>
              <w:t>Главный врач</w:t>
            </w:r>
          </w:p>
        </w:tc>
      </w:tr>
      <w:tr w:rsidR="000B030C" w:rsidRPr="007D693E"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B030C" w:rsidRPr="007D693E" w:rsidRDefault="000B030C">
            <w:pPr>
              <w:rPr>
                <w:lang w:val="en-US"/>
              </w:rPr>
            </w:pPr>
            <w:r w:rsidRPr="007D693E">
              <w:rPr>
                <w:lang w:val="en-US"/>
              </w:rPr>
              <w:t>Начальник отдела закупок</w:t>
            </w:r>
          </w:p>
        </w:tc>
      </w:tr>
      <w:tr w:rsidR="000B030C" w:rsidRPr="007D693E"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B030C" w:rsidRPr="007D693E" w:rsidRDefault="000B030C">
            <w:pPr>
              <w:rPr>
                <w:lang w:val="en-US"/>
              </w:rPr>
            </w:pPr>
            <w:r w:rsidRPr="007D693E">
              <w:rPr>
                <w:lang w:val="en-US"/>
              </w:rPr>
              <w:t>Начальник юридического отдела</w:t>
            </w:r>
          </w:p>
        </w:tc>
      </w:tr>
      <w:tr w:rsidR="000B030C" w:rsidRPr="007D693E"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B030C" w:rsidRPr="007D693E" w:rsidRDefault="000B030C">
            <w:pPr>
              <w:rPr>
                <w:lang w:val="en-US"/>
              </w:rPr>
            </w:pPr>
            <w:r w:rsidRPr="007D693E">
              <w:rPr>
                <w:lang w:val="en-US"/>
              </w:rPr>
              <w:t>экономист 1 категории отдела закупок</w:t>
            </w:r>
          </w:p>
        </w:tc>
      </w:tr>
      <w:tr w:rsidR="000B030C" w:rsidRPr="007D693E"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B030C" w:rsidRPr="007D693E" w:rsidRDefault="000B030C">
            <w:r w:rsidRPr="007D693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B030C" w:rsidRPr="007D693E" w:rsidRDefault="000B030C">
            <w:pPr>
              <w:rPr>
                <w:lang w:val="en-US"/>
              </w:rPr>
            </w:pPr>
            <w:r w:rsidRPr="007D693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B030C" w:rsidRDefault="000B030C">
      <w:pPr>
        <w:jc w:val="both"/>
      </w:pPr>
      <w:r>
        <w:tab/>
        <w:t>Кворум имеется. Комиссия правомочна.</w:t>
      </w:r>
    </w:p>
    <w:p w:rsidR="000B030C" w:rsidRDefault="000B030C">
      <w:pPr>
        <w:jc w:val="both"/>
      </w:pPr>
      <w:r>
        <w:tab/>
        <w:t xml:space="preserve">Заседание комиссии проводилось </w:t>
      </w:r>
      <w:r w:rsidRPr="0096475D">
        <w:t>03.06.</w:t>
      </w:r>
      <w:r>
        <w:t>20</w:t>
      </w:r>
      <w:r w:rsidRPr="0096475D">
        <w:t xml:space="preserve">21 </w:t>
      </w:r>
      <w:r>
        <w:t>08</w:t>
      </w:r>
      <w:r w:rsidRPr="0096475D">
        <w:t>:</w:t>
      </w:r>
      <w:r>
        <w:t xml:space="preserve">20 </w:t>
      </w:r>
      <w:r w:rsidRPr="0096475D">
        <w:t xml:space="preserve"> (</w:t>
      </w:r>
      <w:r>
        <w:rPr>
          <w:lang w:val="en-US"/>
        </w:rPr>
        <w:t>MSK</w:t>
      </w:r>
      <w:r w:rsidRPr="0096475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B030C" w:rsidRDefault="000B030C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6475D">
        <w:t>02.06.</w:t>
      </w:r>
      <w:r>
        <w:t>20</w:t>
      </w:r>
      <w:r w:rsidRPr="0096475D">
        <w:t>21 09:30:00 (</w:t>
      </w:r>
      <w:r>
        <w:rPr>
          <w:lang w:val="en-US"/>
        </w:rPr>
        <w:t>MSK</w:t>
      </w:r>
      <w:r w:rsidRPr="0096475D">
        <w:t>+00:00)</w:t>
      </w:r>
      <w:r>
        <w:t xml:space="preserve">), подана </w:t>
      </w:r>
      <w:r w:rsidRPr="0096475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0B030C" w:rsidRPr="007D693E">
        <w:tc>
          <w:tcPr>
            <w:tcW w:w="9922" w:type="dxa"/>
          </w:tcPr>
          <w:p w:rsidR="000B030C" w:rsidRPr="007D693E" w:rsidRDefault="000B030C">
            <w:pPr>
              <w:pStyle w:val="a4"/>
            </w:pPr>
            <w:r w:rsidRPr="007D693E">
              <w:t>EA-96545</w:t>
            </w:r>
            <w:r>
              <w:t xml:space="preserve">, дата и время регистрации заявки: </w:t>
            </w:r>
            <w:r w:rsidRPr="007D693E">
              <w:t>01.06.</w:t>
            </w:r>
            <w:r>
              <w:t>20</w:t>
            </w:r>
            <w:r w:rsidRPr="007D693E">
              <w:t>21 17:28:25 (MSK+00:00)</w:t>
            </w:r>
          </w:p>
        </w:tc>
      </w:tr>
    </w:tbl>
    <w:p w:rsidR="000B030C" w:rsidRDefault="000B030C"/>
    <w:p w:rsidR="000B030C" w:rsidRDefault="000B030C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0B030C" w:rsidRPr="007D693E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0B030C" w:rsidRPr="007D693E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EA-96545</w:t>
            </w:r>
          </w:p>
          <w:p w:rsidR="000B030C" w:rsidRDefault="000B030C">
            <w:r>
              <w:t>Индивидуальный предприниматель КРАЛЬ ЕЛЕНА ВЛАДИМИРОВНА</w:t>
            </w:r>
          </w:p>
          <w:p w:rsidR="000B030C" w:rsidRDefault="000B030C">
            <w:r>
              <w:t>ИНН 230804510750</w:t>
            </w:r>
          </w:p>
          <w:p w:rsidR="000B030C" w:rsidRPr="007D693E" w:rsidRDefault="000B030C">
            <w:r>
              <w:t xml:space="preserve">ОГРН </w:t>
            </w:r>
            <w:r w:rsidRPr="0096475D">
              <w:t>317237500378674</w:t>
            </w:r>
          </w:p>
          <w:p w:rsidR="000B030C" w:rsidRPr="007D693E" w:rsidRDefault="000B030C">
            <w:r w:rsidRPr="007D693E">
              <w:t xml:space="preserve">КПП </w:t>
            </w:r>
          </w:p>
          <w:p w:rsidR="000B030C" w:rsidRPr="007D693E" w:rsidRDefault="000B030C">
            <w:r w:rsidRPr="007D693E">
              <w:t>Место нахождения(жительства)</w:t>
            </w:r>
          </w:p>
          <w:p w:rsidR="000B030C" w:rsidRPr="007D693E" w:rsidRDefault="000B030C">
            <w:r w:rsidRPr="007D693E">
              <w:t>КРАЙКРАСНОДАРСКИЙ, ГКРАСНОДАР</w:t>
            </w:r>
          </w:p>
          <w:p w:rsidR="000B030C" w:rsidRPr="007D693E" w:rsidRDefault="000B030C">
            <w:r w:rsidRPr="007D693E">
              <w:t>Почтовый адрес</w:t>
            </w:r>
          </w:p>
          <w:p w:rsidR="000B030C" w:rsidRPr="007D693E" w:rsidRDefault="000B030C">
            <w:r w:rsidRPr="007D693E">
              <w:t>350089 г.Краснодар Ул. 70 октября дом 32 кв 26</w:t>
            </w:r>
          </w:p>
          <w:p w:rsidR="000B030C" w:rsidRPr="007D693E" w:rsidRDefault="000B030C">
            <w:r w:rsidRPr="007D693E">
              <w:rPr>
                <w:sz w:val="16"/>
                <w:szCs w:val="16"/>
              </w:rPr>
              <w:t xml:space="preserve">Контактное лицо </w:t>
            </w:r>
          </w:p>
          <w:p w:rsidR="000B030C" w:rsidRDefault="000B030C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B030C" w:rsidRDefault="000B030C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B030C" w:rsidRDefault="000B030C">
            <w:pPr>
              <w:pStyle w:val="a4"/>
            </w:pPr>
          </w:p>
          <w:p w:rsidR="000B030C" w:rsidRDefault="000B030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r>
              <w:t>Соответствует требованиям</w:t>
            </w:r>
          </w:p>
        </w:tc>
      </w:tr>
      <w:tr w:rsidR="000B030C" w:rsidRPr="007D693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EA-96545</w:t>
            </w:r>
          </w:p>
          <w:p w:rsidR="000B030C" w:rsidRDefault="000B030C">
            <w:r>
              <w:t>КРАЛЬ ЕЛЕНА ВЛАДИМИРОВНА</w:t>
            </w:r>
          </w:p>
          <w:p w:rsidR="000B030C" w:rsidRDefault="000B030C">
            <w:r>
              <w:t>ИНН 230804510750</w:t>
            </w:r>
          </w:p>
          <w:p w:rsidR="000B030C" w:rsidRPr="007D693E" w:rsidRDefault="000B030C">
            <w:r>
              <w:t xml:space="preserve">ОГРН </w:t>
            </w:r>
            <w:r w:rsidRPr="0096475D">
              <w:t>317237500378674</w:t>
            </w:r>
          </w:p>
          <w:p w:rsidR="000B030C" w:rsidRPr="007D693E" w:rsidRDefault="000B030C">
            <w:r w:rsidRPr="007D693E">
              <w:t xml:space="preserve">КПП </w:t>
            </w:r>
          </w:p>
          <w:p w:rsidR="000B030C" w:rsidRPr="007D693E" w:rsidRDefault="000B030C">
            <w:r w:rsidRPr="007D693E">
              <w:t>Место нахождения(жительства)</w:t>
            </w:r>
          </w:p>
          <w:p w:rsidR="000B030C" w:rsidRPr="007D693E" w:rsidRDefault="000B030C">
            <w:r w:rsidRPr="007D693E">
              <w:t>КРАЙКРАСНОДАРСКИЙ, ГКРАСНОДАР</w:t>
            </w:r>
          </w:p>
          <w:p w:rsidR="000B030C" w:rsidRPr="007D693E" w:rsidRDefault="000B030C">
            <w:r w:rsidRPr="007D693E">
              <w:t>Почтовый адрес</w:t>
            </w:r>
          </w:p>
          <w:p w:rsidR="000B030C" w:rsidRPr="007D693E" w:rsidRDefault="000B030C">
            <w:r w:rsidRPr="007D693E">
              <w:t>350089 г.Краснодар Ул. 70 октября дом 32 кв 26</w:t>
            </w:r>
          </w:p>
          <w:p w:rsidR="000B030C" w:rsidRPr="007D693E" w:rsidRDefault="000B030C">
            <w:r w:rsidRPr="007D693E">
              <w:rPr>
                <w:sz w:val="16"/>
                <w:szCs w:val="16"/>
              </w:rPr>
              <w:t xml:space="preserve">Контактное лицо </w:t>
            </w:r>
          </w:p>
          <w:p w:rsidR="000B030C" w:rsidRDefault="000B030C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B030C" w:rsidRDefault="000B030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B030C" w:rsidRDefault="000B030C">
            <w:pPr>
              <w:pStyle w:val="a4"/>
            </w:pPr>
          </w:p>
          <w:p w:rsidR="000B030C" w:rsidRDefault="000B030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r>
              <w:t>Соответствует требованиям</w:t>
            </w:r>
          </w:p>
        </w:tc>
      </w:tr>
      <w:tr w:rsidR="000B030C" w:rsidRPr="007D693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EA-96545</w:t>
            </w:r>
          </w:p>
          <w:p w:rsidR="000B030C" w:rsidRDefault="000B030C">
            <w:r>
              <w:t>КРАЛЬ ЕЛЕНА ВЛАДИМИРОВНА</w:t>
            </w:r>
          </w:p>
          <w:p w:rsidR="000B030C" w:rsidRDefault="000B030C">
            <w:r>
              <w:t>ИНН 230804510750</w:t>
            </w:r>
          </w:p>
          <w:p w:rsidR="000B030C" w:rsidRPr="007D693E" w:rsidRDefault="000B030C">
            <w:r>
              <w:t xml:space="preserve">ОГРН </w:t>
            </w:r>
            <w:r w:rsidRPr="0096475D">
              <w:t>317237500378674</w:t>
            </w:r>
          </w:p>
          <w:p w:rsidR="000B030C" w:rsidRPr="007D693E" w:rsidRDefault="000B030C">
            <w:r w:rsidRPr="007D693E">
              <w:t xml:space="preserve">КПП </w:t>
            </w:r>
          </w:p>
          <w:p w:rsidR="000B030C" w:rsidRPr="007D693E" w:rsidRDefault="000B030C">
            <w:r w:rsidRPr="007D693E">
              <w:t>Место нахождения(жительства)</w:t>
            </w:r>
          </w:p>
          <w:p w:rsidR="000B030C" w:rsidRPr="007D693E" w:rsidRDefault="000B030C">
            <w:r w:rsidRPr="007D693E">
              <w:t>КРАЙКРАСНОДАРСКИЙ, ГКРАСНОДАР</w:t>
            </w:r>
          </w:p>
          <w:p w:rsidR="000B030C" w:rsidRPr="007D693E" w:rsidRDefault="000B030C">
            <w:r w:rsidRPr="007D693E">
              <w:t>Почтовый адрес</w:t>
            </w:r>
          </w:p>
          <w:p w:rsidR="000B030C" w:rsidRPr="007D693E" w:rsidRDefault="000B030C">
            <w:r w:rsidRPr="007D693E">
              <w:t>350089 г.Краснодар Ул. 70 октября дом 32 кв 26</w:t>
            </w:r>
          </w:p>
          <w:p w:rsidR="000B030C" w:rsidRPr="007D693E" w:rsidRDefault="000B030C">
            <w:r w:rsidRPr="007D693E">
              <w:rPr>
                <w:sz w:val="16"/>
                <w:szCs w:val="16"/>
              </w:rPr>
              <w:t xml:space="preserve">Контактное лицо </w:t>
            </w:r>
          </w:p>
          <w:p w:rsidR="000B030C" w:rsidRDefault="000B030C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B030C" w:rsidRDefault="000B030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B030C" w:rsidRDefault="000B030C">
            <w:pPr>
              <w:pStyle w:val="a4"/>
            </w:pPr>
          </w:p>
          <w:p w:rsidR="000B030C" w:rsidRDefault="000B030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r>
              <w:t>Соответствует требованиям</w:t>
            </w:r>
          </w:p>
        </w:tc>
      </w:tr>
      <w:tr w:rsidR="000B030C" w:rsidRPr="007D693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EA-96545</w:t>
            </w:r>
          </w:p>
          <w:p w:rsidR="000B030C" w:rsidRDefault="000B030C">
            <w:r>
              <w:t>КРАЛЬ ЕЛЕНА ВЛАДИМИРОВНА</w:t>
            </w:r>
          </w:p>
          <w:p w:rsidR="000B030C" w:rsidRDefault="000B030C">
            <w:r>
              <w:t>ИНН 230804510750</w:t>
            </w:r>
          </w:p>
          <w:p w:rsidR="000B030C" w:rsidRPr="007D693E" w:rsidRDefault="000B030C">
            <w:r>
              <w:t xml:space="preserve">ОГРН </w:t>
            </w:r>
            <w:r w:rsidRPr="0096475D">
              <w:t>317237500378674</w:t>
            </w:r>
          </w:p>
          <w:p w:rsidR="000B030C" w:rsidRPr="007D693E" w:rsidRDefault="000B030C">
            <w:r w:rsidRPr="007D693E">
              <w:t xml:space="preserve">КПП </w:t>
            </w:r>
          </w:p>
          <w:p w:rsidR="000B030C" w:rsidRPr="007D693E" w:rsidRDefault="000B030C">
            <w:r w:rsidRPr="007D693E">
              <w:t>Место нахождения(жительства)</w:t>
            </w:r>
          </w:p>
          <w:p w:rsidR="000B030C" w:rsidRPr="007D693E" w:rsidRDefault="000B030C">
            <w:r w:rsidRPr="007D693E">
              <w:t>КРАЙКРАСНОДАРСКИЙ, ГКРАСНОДАР</w:t>
            </w:r>
          </w:p>
          <w:p w:rsidR="000B030C" w:rsidRPr="007D693E" w:rsidRDefault="000B030C">
            <w:r w:rsidRPr="007D693E">
              <w:t>Почтовый адрес</w:t>
            </w:r>
          </w:p>
          <w:p w:rsidR="000B030C" w:rsidRPr="007D693E" w:rsidRDefault="000B030C">
            <w:r w:rsidRPr="007D693E">
              <w:t>350089 г.Краснодар Ул. 70 октября дом 32 кв 26</w:t>
            </w:r>
          </w:p>
          <w:p w:rsidR="000B030C" w:rsidRPr="007D693E" w:rsidRDefault="000B030C">
            <w:r w:rsidRPr="007D693E">
              <w:rPr>
                <w:sz w:val="16"/>
                <w:szCs w:val="16"/>
              </w:rPr>
              <w:t xml:space="preserve">Контактное лицо </w:t>
            </w:r>
          </w:p>
          <w:p w:rsidR="000B030C" w:rsidRDefault="000B030C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B030C" w:rsidRDefault="000B030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B030C" w:rsidRDefault="000B030C">
            <w:pPr>
              <w:pStyle w:val="a4"/>
            </w:pPr>
          </w:p>
          <w:p w:rsidR="000B030C" w:rsidRDefault="000B030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r>
              <w:t>Соответствует требованиям</w:t>
            </w:r>
          </w:p>
        </w:tc>
      </w:tr>
      <w:tr w:rsidR="000B030C" w:rsidRPr="007D693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EA-96545</w:t>
            </w:r>
          </w:p>
          <w:p w:rsidR="000B030C" w:rsidRDefault="000B030C">
            <w:r>
              <w:t>КРАЛЬ ЕЛЕНА ВЛАДИМИРОВНА</w:t>
            </w:r>
          </w:p>
          <w:p w:rsidR="000B030C" w:rsidRDefault="000B030C">
            <w:r>
              <w:t>ИНН 230804510750</w:t>
            </w:r>
          </w:p>
          <w:p w:rsidR="000B030C" w:rsidRPr="007D693E" w:rsidRDefault="000B030C">
            <w:r>
              <w:t xml:space="preserve">ОГРН </w:t>
            </w:r>
            <w:r w:rsidRPr="0096475D">
              <w:t>317237500378674</w:t>
            </w:r>
          </w:p>
          <w:p w:rsidR="000B030C" w:rsidRPr="007D693E" w:rsidRDefault="000B030C">
            <w:r w:rsidRPr="007D693E">
              <w:t xml:space="preserve">КПП </w:t>
            </w:r>
          </w:p>
          <w:p w:rsidR="000B030C" w:rsidRPr="007D693E" w:rsidRDefault="000B030C">
            <w:r w:rsidRPr="007D693E">
              <w:t>Место нахождения(жительства)</w:t>
            </w:r>
          </w:p>
          <w:p w:rsidR="000B030C" w:rsidRPr="007D693E" w:rsidRDefault="000B030C">
            <w:bookmarkStart w:id="0" w:name="__DdeLink__366_22120086831"/>
            <w:r w:rsidRPr="007D693E">
              <w:t>КРАЙКРАСНОДАРСКИЙ, ГКРАСНОДАР</w:t>
            </w:r>
            <w:bookmarkEnd w:id="0"/>
          </w:p>
          <w:p w:rsidR="000B030C" w:rsidRPr="007D693E" w:rsidRDefault="000B030C">
            <w:r w:rsidRPr="007D693E">
              <w:t>Почтовый адрес</w:t>
            </w:r>
          </w:p>
          <w:p w:rsidR="000B030C" w:rsidRPr="007D693E" w:rsidRDefault="000B030C">
            <w:r w:rsidRPr="007D693E">
              <w:t>350089 г.Краснодар Ул. 70 октября дом 32 кв 26</w:t>
            </w:r>
          </w:p>
          <w:p w:rsidR="000B030C" w:rsidRPr="007D693E" w:rsidRDefault="000B030C">
            <w:r w:rsidRPr="007D693E">
              <w:rPr>
                <w:sz w:val="16"/>
                <w:szCs w:val="16"/>
              </w:rPr>
              <w:t xml:space="preserve">Контактное лицо </w:t>
            </w:r>
          </w:p>
          <w:p w:rsidR="000B030C" w:rsidRDefault="000B030C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B030C" w:rsidRDefault="000B030C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B030C" w:rsidRDefault="000B030C">
            <w:pPr>
              <w:pStyle w:val="a4"/>
            </w:pPr>
          </w:p>
          <w:p w:rsidR="000B030C" w:rsidRDefault="000B030C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30C" w:rsidRDefault="000B030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30C" w:rsidRDefault="000B030C">
            <w:r>
              <w:t>Соответствует требованиям</w:t>
            </w:r>
          </w:p>
        </w:tc>
      </w:tr>
    </w:tbl>
    <w:p w:rsidR="000B030C" w:rsidRDefault="000B030C">
      <w:pPr>
        <w:overflowPunct w:val="0"/>
        <w:ind w:right="142"/>
        <w:jc w:val="both"/>
      </w:pPr>
    </w:p>
    <w:p w:rsidR="000B030C" w:rsidRPr="0096475D" w:rsidRDefault="000B030C">
      <w:pPr>
        <w:jc w:val="both"/>
      </w:pPr>
      <w:r w:rsidRPr="0096475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96475D">
        <w:t xml:space="preserve"> КРАЛЬ ЕЛЕНА ВЛАДИМИРОВНА.</w:t>
      </w:r>
    </w:p>
    <w:p w:rsidR="000B030C" w:rsidRDefault="000B030C">
      <w:pPr>
        <w:pStyle w:val="BodyText"/>
        <w:jc w:val="both"/>
      </w:pPr>
      <w:r w:rsidRPr="0096475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0B030C" w:rsidRDefault="000B030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A330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B030C" w:rsidRDefault="000B030C">
      <w:pPr>
        <w:jc w:val="both"/>
        <w:rPr>
          <w:b/>
          <w:bCs/>
        </w:rPr>
      </w:pPr>
    </w:p>
    <w:p w:rsidR="000B030C" w:rsidRDefault="000B030C">
      <w:pPr>
        <w:jc w:val="both"/>
        <w:rPr>
          <w:b/>
          <w:bCs/>
        </w:rPr>
      </w:pPr>
    </w:p>
    <w:p w:rsidR="000B030C" w:rsidRDefault="000B030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B030C" w:rsidRPr="007D693E">
        <w:tc>
          <w:tcPr>
            <w:tcW w:w="5847" w:type="dxa"/>
            <w:vAlign w:val="bottom"/>
          </w:tcPr>
          <w:p w:rsidR="000B030C" w:rsidRPr="007D693E" w:rsidRDefault="000B030C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B030C" w:rsidRPr="007D693E" w:rsidRDefault="000B030C">
            <w:pPr>
              <w:pStyle w:val="a4"/>
            </w:pPr>
            <w:r w:rsidRPr="007D693E">
              <w:rPr>
                <w:lang w:val="en-US"/>
              </w:rPr>
              <w:t>Просоленко Юрий Александрович</w:t>
            </w:r>
          </w:p>
        </w:tc>
      </w:tr>
      <w:tr w:rsidR="000B030C" w:rsidRPr="007D693E">
        <w:tc>
          <w:tcPr>
            <w:tcW w:w="5847" w:type="dxa"/>
            <w:vAlign w:val="bottom"/>
          </w:tcPr>
          <w:p w:rsidR="000B030C" w:rsidRPr="007D693E" w:rsidRDefault="000B030C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30C" w:rsidRPr="007D693E" w:rsidRDefault="000B030C">
            <w:pPr>
              <w:pStyle w:val="a4"/>
            </w:pPr>
            <w:r w:rsidRPr="007D693E">
              <w:rPr>
                <w:lang w:val="en-US"/>
              </w:rPr>
              <w:t>Дехтерев Юрий Сергеевич</w:t>
            </w:r>
          </w:p>
        </w:tc>
      </w:tr>
      <w:tr w:rsidR="000B030C" w:rsidRPr="007D693E">
        <w:tc>
          <w:tcPr>
            <w:tcW w:w="5847" w:type="dxa"/>
            <w:vAlign w:val="bottom"/>
          </w:tcPr>
          <w:p w:rsidR="000B030C" w:rsidRPr="007D693E" w:rsidRDefault="000B030C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30C" w:rsidRPr="007D693E" w:rsidRDefault="000B030C">
            <w:pPr>
              <w:pStyle w:val="a4"/>
            </w:pPr>
            <w:r w:rsidRPr="007D693E">
              <w:rPr>
                <w:lang w:val="en-US"/>
              </w:rPr>
              <w:t>Коротникова Светлана Борисовна</w:t>
            </w:r>
          </w:p>
        </w:tc>
      </w:tr>
      <w:tr w:rsidR="000B030C" w:rsidRPr="007D693E">
        <w:tc>
          <w:tcPr>
            <w:tcW w:w="5847" w:type="dxa"/>
            <w:vAlign w:val="bottom"/>
          </w:tcPr>
          <w:p w:rsidR="000B030C" w:rsidRPr="007D693E" w:rsidRDefault="000B030C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30C" w:rsidRPr="007D693E" w:rsidRDefault="000B030C">
            <w:pPr>
              <w:pStyle w:val="a4"/>
            </w:pPr>
            <w:r w:rsidRPr="007D693E">
              <w:rPr>
                <w:lang w:val="en-US"/>
              </w:rPr>
              <w:t>Мальченко Елена Александровна</w:t>
            </w:r>
          </w:p>
        </w:tc>
      </w:tr>
      <w:tr w:rsidR="000B030C" w:rsidRPr="007D693E">
        <w:tc>
          <w:tcPr>
            <w:tcW w:w="5847" w:type="dxa"/>
            <w:vAlign w:val="bottom"/>
          </w:tcPr>
          <w:p w:rsidR="000B030C" w:rsidRPr="007D693E" w:rsidRDefault="000B030C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B030C" w:rsidRPr="007D693E" w:rsidRDefault="000B030C">
            <w:pPr>
              <w:pStyle w:val="a4"/>
            </w:pPr>
            <w:r w:rsidRPr="007D693E">
              <w:rPr>
                <w:lang w:val="en-US"/>
              </w:rPr>
              <w:t>Владыкина Лидия Валерьевна</w:t>
            </w:r>
          </w:p>
        </w:tc>
      </w:tr>
    </w:tbl>
    <w:p w:rsidR="000B030C" w:rsidRDefault="000B030C"/>
    <w:sectPr w:rsidR="000B030C" w:rsidSect="00FB26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635"/>
    <w:rsid w:val="000B030C"/>
    <w:rsid w:val="006E3B70"/>
    <w:rsid w:val="007D693E"/>
    <w:rsid w:val="0096475D"/>
    <w:rsid w:val="00DA3304"/>
    <w:rsid w:val="00FB2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63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B2635"/>
  </w:style>
  <w:style w:type="paragraph" w:customStyle="1" w:styleId="a3">
    <w:name w:val="Заголовок"/>
    <w:basedOn w:val="Normal"/>
    <w:next w:val="BodyText"/>
    <w:uiPriority w:val="99"/>
    <w:rsid w:val="00FB263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B263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20930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B2635"/>
  </w:style>
  <w:style w:type="paragraph" w:styleId="Caption">
    <w:name w:val="caption"/>
    <w:basedOn w:val="Normal"/>
    <w:uiPriority w:val="99"/>
    <w:qFormat/>
    <w:rsid w:val="00FB263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B263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B263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2093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B263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B263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B263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B263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B263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B263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B263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B263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B263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B263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0930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093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930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B2635"/>
  </w:style>
  <w:style w:type="paragraph" w:customStyle="1" w:styleId="a5">
    <w:name w:val="Заголовок таблицы"/>
    <w:basedOn w:val="a4"/>
    <w:uiPriority w:val="99"/>
    <w:rsid w:val="00FB2635"/>
  </w:style>
  <w:style w:type="paragraph" w:customStyle="1" w:styleId="DocumentMap">
    <w:name w:val="DocumentMap"/>
    <w:uiPriority w:val="99"/>
    <w:rsid w:val="00FB263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647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2</Pages>
  <Words>920</Words>
  <Characters>5246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2021-06-03T08:38:00Z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