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6D6" w:rsidRDefault="003306D6">
      <w:pPr>
        <w:ind w:firstLine="680"/>
        <w:jc w:val="center"/>
      </w:pPr>
      <w:r>
        <w:rPr>
          <w:b/>
          <w:bCs/>
        </w:rPr>
        <w:t xml:space="preserve">ПРОТОКОЛ </w:t>
      </w:r>
      <w:r w:rsidRPr="00E27542">
        <w:rPr>
          <w:b/>
          <w:bCs/>
        </w:rPr>
        <w:t>0318300120821000094</w:t>
      </w:r>
    </w:p>
    <w:p w:rsidR="003306D6" w:rsidRDefault="003306D6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3306D6" w:rsidRDefault="003306D6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3306D6" w:rsidRDefault="003306D6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3306D6" w:rsidRPr="000F19AC">
        <w:tc>
          <w:tcPr>
            <w:tcW w:w="4961" w:type="dxa"/>
          </w:tcPr>
          <w:p w:rsidR="003306D6" w:rsidRPr="000F19AC" w:rsidRDefault="003306D6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3306D6" w:rsidRPr="000F19AC" w:rsidRDefault="003306D6">
            <w:pPr>
              <w:ind w:firstLine="567"/>
              <w:jc w:val="right"/>
            </w:pPr>
            <w:r>
              <w:rPr>
                <w:lang w:val="en-US"/>
              </w:rPr>
              <w:t>15.06.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3306D6" w:rsidRDefault="003306D6">
      <w:pPr>
        <w:overflowPunct w:val="0"/>
      </w:pPr>
    </w:p>
    <w:p w:rsidR="003306D6" w:rsidRDefault="003306D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МНН Платифиллин </w:t>
      </w:r>
    </w:p>
    <w:p w:rsidR="003306D6" w:rsidRDefault="003306D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213234901331923490100100980012120244</w:t>
      </w:r>
    </w:p>
    <w:p w:rsidR="003306D6" w:rsidRDefault="003306D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41 040,00 руб.</w:t>
      </w:r>
    </w:p>
    <w:p w:rsidR="003306D6" w:rsidRDefault="003306D6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E27542">
        <w:rPr>
          <w:b/>
          <w:bCs/>
        </w:rPr>
        <w:t xml:space="preserve">: </w:t>
      </w:r>
      <w:r w:rsidRPr="00E27542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E27542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3306D6" w:rsidRPr="000F19AC">
        <w:trPr>
          <w:jc w:val="right"/>
        </w:trPr>
        <w:tc>
          <w:tcPr>
            <w:tcW w:w="9915" w:type="dxa"/>
          </w:tcPr>
          <w:p w:rsidR="003306D6" w:rsidRPr="000F19AC" w:rsidRDefault="003306D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E27542">
              <w:rPr>
                <w:b/>
                <w:bCs/>
              </w:rPr>
              <w:t xml:space="preserve">Источник финансирования: </w:t>
            </w:r>
            <w:r w:rsidRPr="00E27542">
              <w:t>Внебюджетные фонды (ОМС) 2021 года.</w:t>
            </w:r>
          </w:p>
          <w:p w:rsidR="003306D6" w:rsidRPr="000F19AC" w:rsidRDefault="003306D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E27542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E27542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1/7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3306D6" w:rsidRPr="000F19AC" w:rsidRDefault="003306D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E27542">
              <w:t>Не требуется</w:t>
            </w:r>
          </w:p>
          <w:p w:rsidR="003306D6" w:rsidRPr="000F19AC" w:rsidRDefault="003306D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E27542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3306D6" w:rsidRDefault="003306D6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E27542">
        <w:t>07.06.21 10:13:01 (</w:t>
      </w:r>
      <w:r>
        <w:rPr>
          <w:lang w:val="en-US"/>
        </w:rPr>
        <w:t>MSK</w:t>
      </w:r>
      <w:r w:rsidRPr="00E27542">
        <w:t>+00:00)</w:t>
      </w:r>
    </w:p>
    <w:p w:rsidR="003306D6" w:rsidRDefault="003306D6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E27542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3306D6" w:rsidRPr="000F19AC">
        <w:tc>
          <w:tcPr>
            <w:tcW w:w="3307" w:type="dxa"/>
          </w:tcPr>
          <w:p w:rsidR="003306D6" w:rsidRPr="000F19AC" w:rsidRDefault="003306D6">
            <w:r w:rsidRPr="000F19AC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3306D6" w:rsidRPr="000F19AC" w:rsidRDefault="003306D6">
            <w:r w:rsidRPr="000F19A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3306D6" w:rsidRPr="000F19AC" w:rsidRDefault="003306D6">
            <w:pPr>
              <w:rPr>
                <w:lang w:val="en-US"/>
              </w:rPr>
            </w:pPr>
            <w:r w:rsidRPr="000F19AC">
              <w:rPr>
                <w:lang w:val="en-US"/>
              </w:rPr>
              <w:t>Главный врач</w:t>
            </w:r>
          </w:p>
        </w:tc>
      </w:tr>
      <w:tr w:rsidR="003306D6" w:rsidRPr="000F19AC">
        <w:tc>
          <w:tcPr>
            <w:tcW w:w="3307" w:type="dxa"/>
          </w:tcPr>
          <w:p w:rsidR="003306D6" w:rsidRPr="000F19AC" w:rsidRDefault="003306D6">
            <w:r w:rsidRPr="000F19A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306D6" w:rsidRPr="000F19AC" w:rsidRDefault="003306D6">
            <w:r w:rsidRPr="000F19AC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3306D6" w:rsidRPr="000F19AC" w:rsidRDefault="003306D6">
            <w:pPr>
              <w:rPr>
                <w:lang w:val="en-US"/>
              </w:rPr>
            </w:pPr>
            <w:r w:rsidRPr="000F19AC">
              <w:rPr>
                <w:lang w:val="en-US"/>
              </w:rPr>
              <w:t>Начальник отдела закупок</w:t>
            </w:r>
          </w:p>
        </w:tc>
      </w:tr>
      <w:tr w:rsidR="003306D6" w:rsidRPr="000F19AC">
        <w:tc>
          <w:tcPr>
            <w:tcW w:w="3307" w:type="dxa"/>
          </w:tcPr>
          <w:p w:rsidR="003306D6" w:rsidRPr="000F19AC" w:rsidRDefault="003306D6">
            <w:r w:rsidRPr="000F19AC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3306D6" w:rsidRPr="000F19AC" w:rsidRDefault="003306D6">
            <w:r w:rsidRPr="000F19AC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3306D6" w:rsidRPr="000F19AC" w:rsidRDefault="003306D6">
            <w:pPr>
              <w:rPr>
                <w:lang w:val="en-US"/>
              </w:rPr>
            </w:pPr>
            <w:r w:rsidRPr="000F19AC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3306D6" w:rsidRDefault="003306D6">
      <w:pPr>
        <w:jc w:val="both"/>
      </w:pPr>
      <w:r>
        <w:tab/>
        <w:t>Кворум имеется. Комиссия правомочна.</w:t>
      </w:r>
    </w:p>
    <w:p w:rsidR="003306D6" w:rsidRDefault="003306D6">
      <w:pPr>
        <w:jc w:val="both"/>
      </w:pPr>
      <w:r>
        <w:tab/>
        <w:t xml:space="preserve">Заседание комиссии проводилось </w:t>
      </w:r>
      <w:r w:rsidRPr="00E27542">
        <w:t>15.06.</w:t>
      </w:r>
      <w:r>
        <w:t>20</w:t>
      </w:r>
      <w:r w:rsidRPr="00E27542">
        <w:t>21 1</w:t>
      </w:r>
      <w:r>
        <w:t>4</w:t>
      </w:r>
      <w:r w:rsidRPr="00E27542">
        <w:t>:</w:t>
      </w:r>
      <w:r>
        <w:t>20</w:t>
      </w:r>
      <w:r w:rsidRPr="00E27542">
        <w:t xml:space="preserve"> (</w:t>
      </w:r>
      <w:r>
        <w:rPr>
          <w:lang w:val="en-US"/>
        </w:rPr>
        <w:t>MSK</w:t>
      </w:r>
      <w:r w:rsidRPr="00E27542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3306D6" w:rsidRDefault="003306D6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E27542">
        <w:t>15.06.</w:t>
      </w:r>
      <w:r>
        <w:t>20</w:t>
      </w:r>
      <w:r w:rsidRPr="00E27542">
        <w:t>21 09:30:00 (</w:t>
      </w:r>
      <w:r>
        <w:rPr>
          <w:lang w:val="en-US"/>
        </w:rPr>
        <w:t>MSK</w:t>
      </w:r>
      <w:r w:rsidRPr="00E27542">
        <w:t>+00:00)</w:t>
      </w:r>
      <w:r>
        <w:t xml:space="preserve">), подана </w:t>
      </w:r>
      <w:r w:rsidRPr="00E27542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3306D6" w:rsidRPr="000F19AC">
        <w:tc>
          <w:tcPr>
            <w:tcW w:w="9922" w:type="dxa"/>
          </w:tcPr>
          <w:p w:rsidR="003306D6" w:rsidRPr="000F19AC" w:rsidRDefault="003306D6">
            <w:pPr>
              <w:pStyle w:val="a4"/>
            </w:pPr>
            <w:r w:rsidRPr="000F19AC">
              <w:t>EA-98927</w:t>
            </w:r>
            <w:r>
              <w:t xml:space="preserve">, дата и время регистрации заявки: </w:t>
            </w:r>
            <w:r w:rsidRPr="000F19AC">
              <w:t>11.06.</w:t>
            </w:r>
            <w:r>
              <w:t>20</w:t>
            </w:r>
            <w:r w:rsidRPr="000F19AC">
              <w:t>21 10:51:19 (MSK+00:00)</w:t>
            </w:r>
          </w:p>
        </w:tc>
      </w:tr>
    </w:tbl>
    <w:p w:rsidR="003306D6" w:rsidRDefault="003306D6"/>
    <w:p w:rsidR="003306D6" w:rsidRDefault="003306D6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63"/>
        <w:gridCol w:w="2683"/>
        <w:gridCol w:w="2719"/>
        <w:gridCol w:w="1860"/>
      </w:tblGrid>
      <w:tr w:rsidR="003306D6" w:rsidRPr="000F19AC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06D6" w:rsidRDefault="003306D6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06D6" w:rsidRDefault="003306D6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06D6" w:rsidRDefault="003306D6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306D6" w:rsidRDefault="003306D6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3306D6" w:rsidRPr="000F19AC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06D6" w:rsidRDefault="003306D6">
            <w:r>
              <w:t>EA-98927</w:t>
            </w:r>
          </w:p>
          <w:p w:rsidR="003306D6" w:rsidRDefault="003306D6">
            <w:r>
              <w:t>ОБЩЕСТВО С ОГРАНИЧЕННОЙ ОТВЕТСТВЕННОСТЬЮ "МЕДИЦИНСКАЯ КОМПАНИЯ ПОЛИМЕД"</w:t>
            </w:r>
          </w:p>
          <w:p w:rsidR="003306D6" w:rsidRDefault="003306D6">
            <w:r>
              <w:t>ИНН 6162050380</w:t>
            </w:r>
          </w:p>
          <w:p w:rsidR="003306D6" w:rsidRPr="000F19AC" w:rsidRDefault="003306D6">
            <w:r>
              <w:t xml:space="preserve">ОГРН </w:t>
            </w:r>
            <w:r w:rsidRPr="00E27542">
              <w:t>1106194001110</w:t>
            </w:r>
          </w:p>
          <w:p w:rsidR="003306D6" w:rsidRPr="000F19AC" w:rsidRDefault="003306D6">
            <w:r w:rsidRPr="000F19AC">
              <w:t xml:space="preserve">КПП </w:t>
            </w:r>
            <w:r w:rsidRPr="00E27542">
              <w:t>616501001</w:t>
            </w:r>
          </w:p>
          <w:p w:rsidR="003306D6" w:rsidRPr="000F19AC" w:rsidRDefault="003306D6">
            <w:r w:rsidRPr="000F19AC">
              <w:t>Место нахождения(жительства)</w:t>
            </w:r>
          </w:p>
          <w:p w:rsidR="003306D6" w:rsidRPr="000F19AC" w:rsidRDefault="003306D6">
            <w:r w:rsidRPr="000F19AC">
              <w:t>344012, ОБЛРОСТОВСКАЯ, ГРОСТОВ-НА-ДОНУ, 17/18Б, 5Ж</w:t>
            </w:r>
          </w:p>
          <w:p w:rsidR="003306D6" w:rsidRPr="000F19AC" w:rsidRDefault="003306D6">
            <w:r w:rsidRPr="000F19AC">
              <w:t>Почтовый адрес</w:t>
            </w:r>
          </w:p>
          <w:p w:rsidR="003306D6" w:rsidRPr="000F19AC" w:rsidRDefault="003306D6">
            <w:r w:rsidRPr="000F19AC">
              <w:t>344012, Ростовская область, г.Ростов-на-Дону, ул.Юфимцева,дом 17/18, литер «Б», комната 5Ж</w:t>
            </w:r>
          </w:p>
          <w:p w:rsidR="003306D6" w:rsidRPr="000F19AC" w:rsidRDefault="003306D6">
            <w:r w:rsidRPr="000F19AC">
              <w:rPr>
                <w:sz w:val="16"/>
                <w:szCs w:val="16"/>
              </w:rPr>
              <w:t xml:space="preserve">Контактное лицо </w:t>
            </w:r>
          </w:p>
          <w:p w:rsidR="003306D6" w:rsidRDefault="003306D6">
            <w:r>
              <w:t xml:space="preserve">Телефон </w:t>
            </w:r>
            <w:r>
              <w:rPr>
                <w:lang w:val="en-US"/>
              </w:rPr>
              <w:t>78633030066</w:t>
            </w:r>
          </w:p>
          <w:p w:rsidR="003306D6" w:rsidRDefault="003306D6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06D6" w:rsidRDefault="003306D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306D6" w:rsidRDefault="003306D6">
            <w:pPr>
              <w:pStyle w:val="a4"/>
            </w:pPr>
          </w:p>
          <w:p w:rsidR="003306D6" w:rsidRDefault="003306D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06D6" w:rsidRDefault="003306D6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306D6" w:rsidRDefault="003306D6">
            <w:r>
              <w:t>Соответствует требованиям</w:t>
            </w:r>
          </w:p>
        </w:tc>
      </w:tr>
      <w:tr w:rsidR="003306D6" w:rsidRPr="000F19AC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06D6" w:rsidRDefault="003306D6">
            <w:r>
              <w:t>EA-98927</w:t>
            </w:r>
          </w:p>
          <w:p w:rsidR="003306D6" w:rsidRDefault="003306D6">
            <w:r>
              <w:t>ОБЩЕСТВО С ОГРАНИЧЕННОЙ ОТВЕТСТВЕННОСТЬЮ "МЕДИЦИНСКАЯ КОМПАНИЯ ПОЛИМЕД"</w:t>
            </w:r>
          </w:p>
          <w:p w:rsidR="003306D6" w:rsidRDefault="003306D6">
            <w:r>
              <w:t>ИНН 6162050380</w:t>
            </w:r>
          </w:p>
          <w:p w:rsidR="003306D6" w:rsidRPr="000F19AC" w:rsidRDefault="003306D6">
            <w:r>
              <w:t xml:space="preserve">ОГРН </w:t>
            </w:r>
            <w:r w:rsidRPr="00E27542">
              <w:t>1106194001110</w:t>
            </w:r>
          </w:p>
          <w:p w:rsidR="003306D6" w:rsidRPr="000F19AC" w:rsidRDefault="003306D6">
            <w:r w:rsidRPr="000F19AC">
              <w:t xml:space="preserve">КПП </w:t>
            </w:r>
            <w:r w:rsidRPr="00E27542">
              <w:t>616501001</w:t>
            </w:r>
          </w:p>
          <w:p w:rsidR="003306D6" w:rsidRPr="000F19AC" w:rsidRDefault="003306D6">
            <w:r w:rsidRPr="000F19AC">
              <w:t>Место нахождения(жительства)</w:t>
            </w:r>
          </w:p>
          <w:p w:rsidR="003306D6" w:rsidRPr="000F19AC" w:rsidRDefault="003306D6">
            <w:r w:rsidRPr="000F19AC">
              <w:t>344012, ОБЛРОСТОВСКАЯ, ГРОСТОВ-НА-ДОНУ, 17/18Б, 5Ж</w:t>
            </w:r>
          </w:p>
          <w:p w:rsidR="003306D6" w:rsidRPr="000F19AC" w:rsidRDefault="003306D6">
            <w:r w:rsidRPr="000F19AC">
              <w:t>Почтовый адрес</w:t>
            </w:r>
          </w:p>
          <w:p w:rsidR="003306D6" w:rsidRPr="000F19AC" w:rsidRDefault="003306D6">
            <w:r w:rsidRPr="000F19AC">
              <w:t>344012, Ростовская область, г.Ростов-на-Дону, ул.Юфимцева,дом 17/18, литер «Б», комната 5Ж</w:t>
            </w:r>
          </w:p>
          <w:p w:rsidR="003306D6" w:rsidRPr="000F19AC" w:rsidRDefault="003306D6">
            <w:r w:rsidRPr="000F19AC">
              <w:rPr>
                <w:sz w:val="16"/>
                <w:szCs w:val="16"/>
              </w:rPr>
              <w:t xml:space="preserve">Контактное лицо </w:t>
            </w:r>
          </w:p>
          <w:p w:rsidR="003306D6" w:rsidRDefault="003306D6">
            <w:r>
              <w:t xml:space="preserve">Телефон </w:t>
            </w:r>
            <w:r>
              <w:rPr>
                <w:lang w:val="en-US"/>
              </w:rPr>
              <w:t>78633030066</w:t>
            </w:r>
          </w:p>
          <w:p w:rsidR="003306D6" w:rsidRDefault="003306D6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06D6" w:rsidRDefault="003306D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306D6" w:rsidRDefault="003306D6">
            <w:pPr>
              <w:pStyle w:val="a4"/>
            </w:pPr>
          </w:p>
          <w:p w:rsidR="003306D6" w:rsidRDefault="003306D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06D6" w:rsidRDefault="003306D6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306D6" w:rsidRDefault="003306D6">
            <w:r>
              <w:t>Соответствует требованиям</w:t>
            </w:r>
          </w:p>
        </w:tc>
      </w:tr>
      <w:tr w:rsidR="003306D6" w:rsidRPr="000F19AC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06D6" w:rsidRDefault="003306D6">
            <w:r>
              <w:t>EA-98927</w:t>
            </w:r>
          </w:p>
          <w:p w:rsidR="003306D6" w:rsidRDefault="003306D6">
            <w:r>
              <w:t>ОБЩЕСТВО С ОГРАНИЧЕННОЙ ОТВЕТСТВЕННОСТЬЮ "МЕДИЦИНСКАЯ КОМПАНИЯ ПОЛИМЕД"</w:t>
            </w:r>
          </w:p>
          <w:p w:rsidR="003306D6" w:rsidRDefault="003306D6">
            <w:r>
              <w:t>ИНН 6162050380</w:t>
            </w:r>
          </w:p>
          <w:p w:rsidR="003306D6" w:rsidRPr="000F19AC" w:rsidRDefault="003306D6">
            <w:r>
              <w:t xml:space="preserve">ОГРН </w:t>
            </w:r>
            <w:r w:rsidRPr="00E27542">
              <w:t>1106194001110</w:t>
            </w:r>
          </w:p>
          <w:p w:rsidR="003306D6" w:rsidRPr="000F19AC" w:rsidRDefault="003306D6">
            <w:r w:rsidRPr="000F19AC">
              <w:t xml:space="preserve">КПП </w:t>
            </w:r>
            <w:r w:rsidRPr="00E27542">
              <w:t>616501001</w:t>
            </w:r>
          </w:p>
          <w:p w:rsidR="003306D6" w:rsidRPr="000F19AC" w:rsidRDefault="003306D6">
            <w:r w:rsidRPr="000F19AC">
              <w:t>Место нахождения(жительства)</w:t>
            </w:r>
          </w:p>
          <w:p w:rsidR="003306D6" w:rsidRPr="000F19AC" w:rsidRDefault="003306D6">
            <w:bookmarkStart w:id="0" w:name="__DdeLink__366_22120086831"/>
            <w:r w:rsidRPr="000F19AC">
              <w:t>344012, ОБЛРОСТОВСКАЯ, ГРОСТОВ-НА-ДОНУ, 17/18Б, 5Ж</w:t>
            </w:r>
            <w:bookmarkEnd w:id="0"/>
          </w:p>
          <w:p w:rsidR="003306D6" w:rsidRPr="000F19AC" w:rsidRDefault="003306D6">
            <w:r w:rsidRPr="000F19AC">
              <w:t>Почтовый адрес</w:t>
            </w:r>
          </w:p>
          <w:p w:rsidR="003306D6" w:rsidRPr="000F19AC" w:rsidRDefault="003306D6">
            <w:r w:rsidRPr="000F19AC">
              <w:t>344012, Ростовская область, г.Ростов-на-Дону, ул.Юфимцева,дом 17/18, литер «Б», комната 5Ж</w:t>
            </w:r>
          </w:p>
          <w:p w:rsidR="003306D6" w:rsidRPr="000F19AC" w:rsidRDefault="003306D6">
            <w:r w:rsidRPr="000F19AC">
              <w:rPr>
                <w:sz w:val="16"/>
                <w:szCs w:val="16"/>
              </w:rPr>
              <w:t xml:space="preserve">Контактное лицо </w:t>
            </w:r>
          </w:p>
          <w:p w:rsidR="003306D6" w:rsidRDefault="003306D6">
            <w:r>
              <w:t xml:space="preserve">Телефон </w:t>
            </w:r>
            <w:r>
              <w:rPr>
                <w:lang w:val="en-US"/>
              </w:rPr>
              <w:t>78633030066</w:t>
            </w:r>
          </w:p>
          <w:p w:rsidR="003306D6" w:rsidRDefault="003306D6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06D6" w:rsidRDefault="003306D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306D6" w:rsidRDefault="003306D6">
            <w:pPr>
              <w:pStyle w:val="a4"/>
            </w:pPr>
          </w:p>
          <w:p w:rsidR="003306D6" w:rsidRDefault="003306D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306D6" w:rsidRDefault="003306D6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306D6" w:rsidRDefault="003306D6">
            <w:r>
              <w:t>Соответствует требованиям</w:t>
            </w:r>
          </w:p>
        </w:tc>
      </w:tr>
    </w:tbl>
    <w:p w:rsidR="003306D6" w:rsidRDefault="003306D6">
      <w:pPr>
        <w:overflowPunct w:val="0"/>
        <w:ind w:right="142"/>
        <w:jc w:val="both"/>
      </w:pPr>
    </w:p>
    <w:p w:rsidR="003306D6" w:rsidRPr="00E27542" w:rsidRDefault="003306D6">
      <w:pPr>
        <w:jc w:val="both"/>
      </w:pPr>
      <w:r w:rsidRPr="00E27542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"МЕДИЦИНСКАЯ КОМПАНИЯ ПОЛИМЕД".</w:t>
      </w:r>
    </w:p>
    <w:p w:rsidR="003306D6" w:rsidRDefault="003306D6">
      <w:pPr>
        <w:pStyle w:val="BodyText"/>
        <w:jc w:val="both"/>
      </w:pPr>
      <w:r w:rsidRPr="00E27542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3306D6" w:rsidRDefault="003306D6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D47F65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3306D6" w:rsidRDefault="003306D6">
      <w:pPr>
        <w:jc w:val="both"/>
        <w:rPr>
          <w:b/>
          <w:bCs/>
        </w:rPr>
      </w:pPr>
    </w:p>
    <w:p w:rsidR="003306D6" w:rsidRDefault="003306D6">
      <w:pPr>
        <w:jc w:val="both"/>
        <w:rPr>
          <w:b/>
          <w:bCs/>
        </w:rPr>
      </w:pPr>
    </w:p>
    <w:p w:rsidR="003306D6" w:rsidRDefault="003306D6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3306D6" w:rsidRPr="000F19AC">
        <w:tc>
          <w:tcPr>
            <w:tcW w:w="5847" w:type="dxa"/>
            <w:vAlign w:val="bottom"/>
          </w:tcPr>
          <w:p w:rsidR="003306D6" w:rsidRPr="000F19AC" w:rsidRDefault="003306D6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3306D6" w:rsidRPr="000F19AC" w:rsidRDefault="003306D6">
            <w:pPr>
              <w:pStyle w:val="a4"/>
            </w:pPr>
            <w:r w:rsidRPr="000F19AC">
              <w:rPr>
                <w:lang w:val="en-US"/>
              </w:rPr>
              <w:t>Просоленко Юрий Александрович</w:t>
            </w:r>
          </w:p>
        </w:tc>
      </w:tr>
      <w:tr w:rsidR="003306D6" w:rsidRPr="000F19AC">
        <w:tc>
          <w:tcPr>
            <w:tcW w:w="5847" w:type="dxa"/>
            <w:vAlign w:val="bottom"/>
          </w:tcPr>
          <w:p w:rsidR="003306D6" w:rsidRPr="000F19AC" w:rsidRDefault="003306D6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306D6" w:rsidRPr="000F19AC" w:rsidRDefault="003306D6">
            <w:pPr>
              <w:pStyle w:val="a4"/>
            </w:pPr>
            <w:r w:rsidRPr="000F19AC">
              <w:rPr>
                <w:lang w:val="en-US"/>
              </w:rPr>
              <w:t>Дехтерев Юрий Сергеевич</w:t>
            </w:r>
          </w:p>
        </w:tc>
      </w:tr>
      <w:tr w:rsidR="003306D6" w:rsidRPr="000F19AC">
        <w:tc>
          <w:tcPr>
            <w:tcW w:w="5847" w:type="dxa"/>
            <w:vAlign w:val="bottom"/>
          </w:tcPr>
          <w:p w:rsidR="003306D6" w:rsidRPr="000F19AC" w:rsidRDefault="003306D6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3306D6" w:rsidRPr="000F19AC" w:rsidRDefault="003306D6">
            <w:pPr>
              <w:pStyle w:val="a4"/>
            </w:pPr>
            <w:r w:rsidRPr="000F19AC">
              <w:rPr>
                <w:lang w:val="en-US"/>
              </w:rPr>
              <w:t>Владыкина Лидия Валерьевна</w:t>
            </w:r>
          </w:p>
        </w:tc>
      </w:tr>
    </w:tbl>
    <w:p w:rsidR="003306D6" w:rsidRDefault="003306D6"/>
    <w:sectPr w:rsidR="003306D6" w:rsidSect="0038231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2314"/>
    <w:rsid w:val="000F19AC"/>
    <w:rsid w:val="003306D6"/>
    <w:rsid w:val="00382314"/>
    <w:rsid w:val="005E2F51"/>
    <w:rsid w:val="00D47F65"/>
    <w:rsid w:val="00E27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314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382314"/>
  </w:style>
  <w:style w:type="paragraph" w:customStyle="1" w:styleId="a3">
    <w:name w:val="Заголовок"/>
    <w:basedOn w:val="Normal"/>
    <w:next w:val="BodyText"/>
    <w:uiPriority w:val="99"/>
    <w:rsid w:val="0038231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382314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C5FE9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382314"/>
  </w:style>
  <w:style w:type="paragraph" w:styleId="Caption">
    <w:name w:val="caption"/>
    <w:basedOn w:val="Normal"/>
    <w:uiPriority w:val="99"/>
    <w:qFormat/>
    <w:rsid w:val="00382314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382314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382314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4C5FE9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382314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38231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382314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38231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382314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382314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382314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382314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382314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382314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5FE9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5FE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FE9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382314"/>
  </w:style>
  <w:style w:type="paragraph" w:customStyle="1" w:styleId="a5">
    <w:name w:val="Заголовок таблицы"/>
    <w:basedOn w:val="a4"/>
    <w:uiPriority w:val="99"/>
    <w:rsid w:val="00382314"/>
  </w:style>
  <w:style w:type="paragraph" w:customStyle="1" w:styleId="DocumentMap">
    <w:name w:val="DocumentMap"/>
    <w:uiPriority w:val="99"/>
    <w:rsid w:val="00382314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E275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813</Words>
  <Characters>4636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2021-06-15T13:21:00Z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