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0D" w:rsidRDefault="00A6640D">
      <w:pPr>
        <w:ind w:firstLine="680"/>
        <w:jc w:val="center"/>
      </w:pPr>
      <w:r>
        <w:rPr>
          <w:b/>
          <w:bCs/>
        </w:rPr>
        <w:t xml:space="preserve">ПРОТОКОЛ </w:t>
      </w:r>
      <w:r w:rsidRPr="00FC1559">
        <w:rPr>
          <w:b/>
          <w:bCs/>
        </w:rPr>
        <w:t>0318300120821000096</w:t>
      </w:r>
    </w:p>
    <w:p w:rsidR="00A6640D" w:rsidRDefault="00A6640D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6640D" w:rsidRDefault="00A6640D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6640D" w:rsidRDefault="00A6640D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6640D" w:rsidRPr="00990665">
        <w:tc>
          <w:tcPr>
            <w:tcW w:w="4961" w:type="dxa"/>
          </w:tcPr>
          <w:p w:rsidR="00A6640D" w:rsidRPr="00990665" w:rsidRDefault="00A6640D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6640D" w:rsidRPr="00990665" w:rsidRDefault="00A6640D">
            <w:pPr>
              <w:ind w:firstLine="567"/>
              <w:jc w:val="right"/>
            </w:pPr>
            <w:r>
              <w:rPr>
                <w:lang w:val="en-US"/>
              </w:rPr>
              <w:t>18.06.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6640D" w:rsidRDefault="00A6640D">
      <w:pPr>
        <w:overflowPunct w:val="0"/>
      </w:pPr>
    </w:p>
    <w:p w:rsidR="00A6640D" w:rsidRDefault="00A664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FC1559">
        <w:t xml:space="preserve">: Аппараты искусственной вентиляции легких, ручные </w:t>
      </w:r>
    </w:p>
    <w:p w:rsidR="00A6640D" w:rsidRDefault="00A664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213234901331923490100101300013250244</w:t>
      </w:r>
    </w:p>
    <w:p w:rsidR="00A6640D" w:rsidRDefault="00A664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116 600,04 руб.</w:t>
      </w:r>
    </w:p>
    <w:p w:rsidR="00A6640D" w:rsidRDefault="00A6640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C1559">
        <w:rPr>
          <w:b/>
          <w:bCs/>
        </w:rPr>
        <w:t xml:space="preserve">: </w:t>
      </w:r>
      <w:r w:rsidRPr="00FC155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C155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6640D" w:rsidRPr="00990665">
        <w:trPr>
          <w:jc w:val="right"/>
        </w:trPr>
        <w:tc>
          <w:tcPr>
            <w:tcW w:w="9915" w:type="dxa"/>
          </w:tcPr>
          <w:p w:rsidR="00A6640D" w:rsidRPr="00990665" w:rsidRDefault="00A6640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C1559">
              <w:rPr>
                <w:b/>
                <w:bCs/>
              </w:rPr>
              <w:t xml:space="preserve">Источник финансирования: </w:t>
            </w:r>
            <w:r w:rsidRPr="00FC1559">
              <w:t>Внебюджетные фонды (ОМС) 2021 г.</w:t>
            </w:r>
          </w:p>
          <w:p w:rsidR="00A6640D" w:rsidRPr="00990665" w:rsidRDefault="00A664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C155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C1559">
              <w:t>353560, Россия, Краснодарский край, г. Славянск-на-Кубани, ул. Батарейная, 377  транспортом поставщика. в течении 20 календарных дней от даты заключения контракта.</w:t>
            </w:r>
          </w:p>
          <w:p w:rsidR="00A6640D" w:rsidRPr="00990665" w:rsidRDefault="00A664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C1559">
              <w:t>Не требуется</w:t>
            </w:r>
          </w:p>
          <w:p w:rsidR="00A6640D" w:rsidRPr="00990665" w:rsidRDefault="00A664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C155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6640D" w:rsidRDefault="00A6640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C1559">
        <w:t>09.06.21 10:44:57 (</w:t>
      </w:r>
      <w:r>
        <w:rPr>
          <w:lang w:val="en-US"/>
        </w:rPr>
        <w:t>MSK</w:t>
      </w:r>
      <w:r w:rsidRPr="00FC1559">
        <w:t>+00:00)</w:t>
      </w:r>
    </w:p>
    <w:p w:rsidR="00A6640D" w:rsidRDefault="00A6640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C1559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6640D" w:rsidRPr="00990665">
        <w:tc>
          <w:tcPr>
            <w:tcW w:w="3307" w:type="dxa"/>
          </w:tcPr>
          <w:p w:rsidR="00A6640D" w:rsidRPr="00990665" w:rsidRDefault="00A6640D">
            <w:r w:rsidRPr="0099066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6640D" w:rsidRPr="00990665" w:rsidRDefault="00A6640D">
            <w:r w:rsidRPr="0099066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6640D" w:rsidRPr="00990665" w:rsidRDefault="00A6640D">
            <w:pPr>
              <w:rPr>
                <w:lang w:val="en-US"/>
              </w:rPr>
            </w:pPr>
            <w:r w:rsidRPr="00990665">
              <w:rPr>
                <w:lang w:val="en-US"/>
              </w:rPr>
              <w:t>Главный врач</w:t>
            </w:r>
          </w:p>
        </w:tc>
      </w:tr>
      <w:tr w:rsidR="00A6640D" w:rsidRPr="00990665">
        <w:tc>
          <w:tcPr>
            <w:tcW w:w="3307" w:type="dxa"/>
          </w:tcPr>
          <w:p w:rsidR="00A6640D" w:rsidRPr="00990665" w:rsidRDefault="00A6640D">
            <w:r w:rsidRPr="0099066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6640D" w:rsidRPr="00990665" w:rsidRDefault="00A6640D">
            <w:r w:rsidRPr="0099066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6640D" w:rsidRPr="00990665" w:rsidRDefault="00A6640D">
            <w:pPr>
              <w:rPr>
                <w:lang w:val="en-US"/>
              </w:rPr>
            </w:pPr>
            <w:r w:rsidRPr="00990665">
              <w:rPr>
                <w:lang w:val="en-US"/>
              </w:rPr>
              <w:t>Начальник отдела закупок</w:t>
            </w:r>
          </w:p>
        </w:tc>
      </w:tr>
      <w:tr w:rsidR="00A6640D" w:rsidRPr="00990665">
        <w:tc>
          <w:tcPr>
            <w:tcW w:w="3307" w:type="dxa"/>
          </w:tcPr>
          <w:p w:rsidR="00A6640D" w:rsidRPr="00990665" w:rsidRDefault="00A6640D">
            <w:r w:rsidRPr="0099066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6640D" w:rsidRPr="00990665" w:rsidRDefault="00A6640D">
            <w:r w:rsidRPr="0099066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6640D" w:rsidRPr="00990665" w:rsidRDefault="00A6640D">
            <w:pPr>
              <w:rPr>
                <w:lang w:val="en-US"/>
              </w:rPr>
            </w:pPr>
            <w:r w:rsidRPr="0099066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6640D" w:rsidRDefault="00A6640D">
      <w:pPr>
        <w:jc w:val="both"/>
      </w:pPr>
      <w:r>
        <w:tab/>
        <w:t>Кворум имеется. Комиссия правомочна.</w:t>
      </w:r>
    </w:p>
    <w:p w:rsidR="00A6640D" w:rsidRDefault="00A6640D">
      <w:pPr>
        <w:jc w:val="both"/>
      </w:pPr>
      <w:r>
        <w:tab/>
        <w:t xml:space="preserve">Заседание комиссии проводилось </w:t>
      </w:r>
      <w:r w:rsidRPr="00FC1559">
        <w:t>18.06.</w:t>
      </w:r>
      <w:r>
        <w:t>20</w:t>
      </w:r>
      <w:r w:rsidRPr="00FC1559">
        <w:t>21 0</w:t>
      </w:r>
      <w:r>
        <w:t>8</w:t>
      </w:r>
      <w:r w:rsidRPr="00FC1559">
        <w:t>:</w:t>
      </w:r>
      <w:r>
        <w:t>00</w:t>
      </w:r>
      <w:r w:rsidRPr="00FC1559">
        <w:t xml:space="preserve"> (</w:t>
      </w:r>
      <w:r>
        <w:rPr>
          <w:lang w:val="en-US"/>
        </w:rPr>
        <w:t>MSK</w:t>
      </w:r>
      <w:r w:rsidRPr="00FC155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6640D" w:rsidRDefault="00A6640D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C1559">
        <w:t>17.06.</w:t>
      </w:r>
      <w:r>
        <w:t>20</w:t>
      </w:r>
      <w:r w:rsidRPr="00FC1559">
        <w:t>21 09:30:00 (</w:t>
      </w:r>
      <w:r>
        <w:rPr>
          <w:lang w:val="en-US"/>
        </w:rPr>
        <w:t>MSK</w:t>
      </w:r>
      <w:r w:rsidRPr="00FC1559">
        <w:t>+00:00)</w:t>
      </w:r>
      <w:r>
        <w:t xml:space="preserve">), подана </w:t>
      </w:r>
      <w:r w:rsidRPr="00FC1559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6640D" w:rsidRPr="00990665">
        <w:tc>
          <w:tcPr>
            <w:tcW w:w="9922" w:type="dxa"/>
          </w:tcPr>
          <w:p w:rsidR="00A6640D" w:rsidRPr="00990665" w:rsidRDefault="00A6640D">
            <w:pPr>
              <w:pStyle w:val="a4"/>
            </w:pPr>
            <w:r w:rsidRPr="00990665">
              <w:t>EA-99861</w:t>
            </w:r>
            <w:r>
              <w:t xml:space="preserve">, дата и время регистрации заявки: </w:t>
            </w:r>
            <w:r w:rsidRPr="00990665">
              <w:t>16.06.</w:t>
            </w:r>
            <w:r>
              <w:t>20</w:t>
            </w:r>
            <w:r w:rsidRPr="00990665">
              <w:t>21 17:18:19 (MSK+00:00)</w:t>
            </w:r>
          </w:p>
        </w:tc>
      </w:tr>
    </w:tbl>
    <w:p w:rsidR="00A6640D" w:rsidRDefault="00A6640D"/>
    <w:p w:rsidR="00A6640D" w:rsidRDefault="00A6640D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A6640D" w:rsidRPr="0099066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6640D" w:rsidRDefault="00A6640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6640D" w:rsidRPr="00990665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t>EA-99861</w:t>
            </w:r>
          </w:p>
          <w:p w:rsidR="00A6640D" w:rsidRDefault="00A6640D">
            <w:r>
              <w:t>ОБЩЕСТВО С ОГРАНИЧЕННОЙ ОТВЕТСТВЕННОСТЬЮ "МЕДТЕХНИКА ГРУПП"</w:t>
            </w:r>
          </w:p>
          <w:p w:rsidR="00A6640D" w:rsidRDefault="00A6640D">
            <w:r>
              <w:t>ИНН 2311308497</w:t>
            </w:r>
          </w:p>
          <w:p w:rsidR="00A6640D" w:rsidRPr="00990665" w:rsidRDefault="00A6640D">
            <w:r>
              <w:t xml:space="preserve">ОГРН </w:t>
            </w:r>
            <w:r w:rsidRPr="00FC1559">
              <w:t>1202300045419</w:t>
            </w:r>
          </w:p>
          <w:p w:rsidR="00A6640D" w:rsidRPr="00990665" w:rsidRDefault="00A6640D">
            <w:r w:rsidRPr="00990665">
              <w:t xml:space="preserve">КПП </w:t>
            </w:r>
            <w:r w:rsidRPr="00FC1559">
              <w:t>231101001</w:t>
            </w:r>
          </w:p>
          <w:p w:rsidR="00A6640D" w:rsidRPr="00990665" w:rsidRDefault="00A6640D">
            <w:r w:rsidRPr="00990665">
              <w:t>Место нахождения(жительства)</w:t>
            </w:r>
          </w:p>
          <w:p w:rsidR="00A6640D" w:rsidRPr="00990665" w:rsidRDefault="00A6640D">
            <w:r w:rsidRPr="00990665">
              <w:t>350051, КРАЙКРАСНОДАРСКИЙ, ГКРАСНОДАР, ОФИС 11</w:t>
            </w:r>
          </w:p>
          <w:p w:rsidR="00A6640D" w:rsidRPr="00990665" w:rsidRDefault="00A6640D">
            <w:r w:rsidRPr="00990665">
              <w:t>Почтовый адрес</w:t>
            </w:r>
          </w:p>
          <w:p w:rsidR="00A6640D" w:rsidRPr="00990665" w:rsidRDefault="00A6640D">
            <w:r w:rsidRPr="00990665">
              <w:t>350051, КРАЙ КРАСНОДАРСКИЙ, Г КРАСНОДАР, УЛ БИРЮЗОВАЯ, ДОМ 1, ОФИС 11</w:t>
            </w:r>
          </w:p>
          <w:p w:rsidR="00A6640D" w:rsidRPr="00990665" w:rsidRDefault="00A6640D">
            <w:r w:rsidRPr="00990665">
              <w:rPr>
                <w:sz w:val="16"/>
                <w:szCs w:val="16"/>
              </w:rPr>
              <w:t xml:space="preserve">Контактное лицо </w:t>
            </w:r>
          </w:p>
          <w:p w:rsidR="00A6640D" w:rsidRDefault="00A6640D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6640D" w:rsidRDefault="00A6640D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6640D" w:rsidRDefault="00A6640D">
            <w:pPr>
              <w:pStyle w:val="a4"/>
            </w:pPr>
          </w:p>
          <w:p w:rsidR="00A6640D" w:rsidRDefault="00A664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6640D" w:rsidRDefault="00A6640D">
            <w:r>
              <w:t>Соответствует требованиям</w:t>
            </w:r>
          </w:p>
        </w:tc>
      </w:tr>
      <w:tr w:rsidR="00A6640D" w:rsidRPr="0099066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t>EA-99861</w:t>
            </w:r>
          </w:p>
          <w:p w:rsidR="00A6640D" w:rsidRDefault="00A6640D">
            <w:r>
              <w:t>ОБЩЕСТВО С ОГРАНИЧЕННОЙ ОТВЕТСТВЕННОСТЬЮ "МЕДТЕХНИКА ГРУПП"</w:t>
            </w:r>
          </w:p>
          <w:p w:rsidR="00A6640D" w:rsidRDefault="00A6640D">
            <w:r>
              <w:t>ИНН 2311308497</w:t>
            </w:r>
          </w:p>
          <w:p w:rsidR="00A6640D" w:rsidRPr="00990665" w:rsidRDefault="00A6640D">
            <w:r>
              <w:t xml:space="preserve">ОГРН </w:t>
            </w:r>
            <w:r w:rsidRPr="00FC1559">
              <w:t>1202300045419</w:t>
            </w:r>
          </w:p>
          <w:p w:rsidR="00A6640D" w:rsidRPr="00990665" w:rsidRDefault="00A6640D">
            <w:r w:rsidRPr="00990665">
              <w:t xml:space="preserve">КПП </w:t>
            </w:r>
            <w:r w:rsidRPr="00FC1559">
              <w:t>231101001</w:t>
            </w:r>
          </w:p>
          <w:p w:rsidR="00A6640D" w:rsidRPr="00990665" w:rsidRDefault="00A6640D">
            <w:r w:rsidRPr="00990665">
              <w:t>Место нахождения(жительства)</w:t>
            </w:r>
          </w:p>
          <w:p w:rsidR="00A6640D" w:rsidRPr="00990665" w:rsidRDefault="00A6640D">
            <w:r w:rsidRPr="00990665">
              <w:t>350051, КРАЙКРАСНОДАРСКИЙ, ГКРАСНОДАР, ОФИС 11</w:t>
            </w:r>
          </w:p>
          <w:p w:rsidR="00A6640D" w:rsidRPr="00990665" w:rsidRDefault="00A6640D">
            <w:r w:rsidRPr="00990665">
              <w:t>Почтовый адрес</w:t>
            </w:r>
          </w:p>
          <w:p w:rsidR="00A6640D" w:rsidRPr="00990665" w:rsidRDefault="00A6640D">
            <w:r w:rsidRPr="00990665">
              <w:t>350051, КРАЙ КРАСНОДАРСКИЙ, Г КРАСНОДАР, УЛ БИРЮЗОВАЯ, ДОМ 1, ОФИС 11</w:t>
            </w:r>
          </w:p>
          <w:p w:rsidR="00A6640D" w:rsidRPr="00990665" w:rsidRDefault="00A6640D">
            <w:r w:rsidRPr="00990665">
              <w:rPr>
                <w:sz w:val="16"/>
                <w:szCs w:val="16"/>
              </w:rPr>
              <w:t xml:space="preserve">Контактное лицо </w:t>
            </w:r>
          </w:p>
          <w:p w:rsidR="00A6640D" w:rsidRDefault="00A6640D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6640D" w:rsidRDefault="00A6640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6640D" w:rsidRDefault="00A6640D">
            <w:pPr>
              <w:pStyle w:val="a4"/>
            </w:pPr>
          </w:p>
          <w:p w:rsidR="00A6640D" w:rsidRDefault="00A664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6640D" w:rsidRDefault="00A6640D">
            <w:r>
              <w:t>Соответствует требованиям</w:t>
            </w:r>
          </w:p>
        </w:tc>
      </w:tr>
      <w:tr w:rsidR="00A6640D" w:rsidRPr="0099066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t>EA-99861</w:t>
            </w:r>
          </w:p>
          <w:p w:rsidR="00A6640D" w:rsidRDefault="00A6640D">
            <w:r>
              <w:t>ОБЩЕСТВО С ОГРАНИЧЕННОЙ ОТВЕТСТВЕННОСТЬЮ "МЕДТЕХНИКА ГРУПП"</w:t>
            </w:r>
          </w:p>
          <w:p w:rsidR="00A6640D" w:rsidRDefault="00A6640D">
            <w:r>
              <w:t>ИНН 2311308497</w:t>
            </w:r>
          </w:p>
          <w:p w:rsidR="00A6640D" w:rsidRPr="00990665" w:rsidRDefault="00A6640D">
            <w:r>
              <w:t xml:space="preserve">ОГРН </w:t>
            </w:r>
            <w:r w:rsidRPr="00FC1559">
              <w:t>1202300045419</w:t>
            </w:r>
          </w:p>
          <w:p w:rsidR="00A6640D" w:rsidRPr="00990665" w:rsidRDefault="00A6640D">
            <w:r w:rsidRPr="00990665">
              <w:t xml:space="preserve">КПП </w:t>
            </w:r>
            <w:r w:rsidRPr="00FC1559">
              <w:t>231101001</w:t>
            </w:r>
          </w:p>
          <w:p w:rsidR="00A6640D" w:rsidRPr="00990665" w:rsidRDefault="00A6640D">
            <w:r w:rsidRPr="00990665">
              <w:t>Место нахождения(жительства)</w:t>
            </w:r>
          </w:p>
          <w:p w:rsidR="00A6640D" w:rsidRPr="00990665" w:rsidRDefault="00A6640D">
            <w:bookmarkStart w:id="0" w:name="__DdeLink__366_22120086831"/>
            <w:r w:rsidRPr="00990665">
              <w:t>350051, КРАЙКРАСНОДАРСКИЙ, ГКРАСНОДАР, ОФИС 11</w:t>
            </w:r>
            <w:bookmarkEnd w:id="0"/>
          </w:p>
          <w:p w:rsidR="00A6640D" w:rsidRPr="00990665" w:rsidRDefault="00A6640D">
            <w:r w:rsidRPr="00990665">
              <w:t>Почтовый адрес</w:t>
            </w:r>
          </w:p>
          <w:p w:rsidR="00A6640D" w:rsidRPr="00990665" w:rsidRDefault="00A6640D">
            <w:r w:rsidRPr="00990665">
              <w:t>350051, КРАЙ КРАСНОДАРСКИЙ, Г КРАСНОДАР, УЛ БИРЮЗОВАЯ, ДОМ 1, ОФИС 11</w:t>
            </w:r>
          </w:p>
          <w:p w:rsidR="00A6640D" w:rsidRPr="00990665" w:rsidRDefault="00A6640D">
            <w:r w:rsidRPr="00990665">
              <w:rPr>
                <w:sz w:val="16"/>
                <w:szCs w:val="16"/>
              </w:rPr>
              <w:t xml:space="preserve">Контактное лицо </w:t>
            </w:r>
          </w:p>
          <w:p w:rsidR="00A6640D" w:rsidRDefault="00A6640D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A6640D" w:rsidRDefault="00A6640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6640D" w:rsidRDefault="00A6640D">
            <w:pPr>
              <w:pStyle w:val="a4"/>
            </w:pPr>
          </w:p>
          <w:p w:rsidR="00A6640D" w:rsidRDefault="00A664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6640D" w:rsidRDefault="00A6640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6640D" w:rsidRDefault="00A6640D">
            <w:r>
              <w:t>Соответствует требованиям</w:t>
            </w:r>
          </w:p>
        </w:tc>
      </w:tr>
    </w:tbl>
    <w:p w:rsidR="00A6640D" w:rsidRDefault="00A6640D">
      <w:pPr>
        <w:overflowPunct w:val="0"/>
        <w:ind w:right="142"/>
        <w:jc w:val="both"/>
      </w:pPr>
    </w:p>
    <w:p w:rsidR="00A6640D" w:rsidRDefault="00A6640D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6640D" w:rsidRPr="00FC1559" w:rsidRDefault="00A6640D">
      <w:pPr>
        <w:jc w:val="both"/>
      </w:pPr>
      <w:r w:rsidRPr="00FC1559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 ГРУПП".</w:t>
      </w:r>
    </w:p>
    <w:p w:rsidR="00A6640D" w:rsidRDefault="00A6640D">
      <w:pPr>
        <w:pStyle w:val="BodyText"/>
        <w:jc w:val="both"/>
      </w:pPr>
      <w:r w:rsidRPr="00FC1559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6640D" w:rsidRDefault="00A6640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F66E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6640D" w:rsidRDefault="00A6640D">
      <w:pPr>
        <w:jc w:val="both"/>
        <w:rPr>
          <w:b/>
          <w:bCs/>
        </w:rPr>
      </w:pPr>
    </w:p>
    <w:p w:rsidR="00A6640D" w:rsidRDefault="00A6640D">
      <w:pPr>
        <w:jc w:val="both"/>
        <w:rPr>
          <w:b/>
          <w:bCs/>
        </w:rPr>
      </w:pPr>
    </w:p>
    <w:p w:rsidR="00A6640D" w:rsidRDefault="00A6640D">
      <w:pPr>
        <w:jc w:val="both"/>
        <w:rPr>
          <w:b/>
          <w:bCs/>
        </w:rPr>
      </w:pPr>
    </w:p>
    <w:p w:rsidR="00A6640D" w:rsidRDefault="00A6640D">
      <w:pPr>
        <w:jc w:val="both"/>
        <w:rPr>
          <w:b/>
          <w:bCs/>
        </w:rPr>
      </w:pPr>
    </w:p>
    <w:p w:rsidR="00A6640D" w:rsidRDefault="00A6640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6640D" w:rsidRPr="00990665">
        <w:tc>
          <w:tcPr>
            <w:tcW w:w="5847" w:type="dxa"/>
            <w:vAlign w:val="bottom"/>
          </w:tcPr>
          <w:p w:rsidR="00A6640D" w:rsidRPr="00990665" w:rsidRDefault="00A6640D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6640D" w:rsidRPr="00990665" w:rsidRDefault="00A6640D">
            <w:pPr>
              <w:pStyle w:val="a4"/>
            </w:pPr>
            <w:r w:rsidRPr="00990665">
              <w:rPr>
                <w:lang w:val="en-US"/>
              </w:rPr>
              <w:t>Просоленко Юрий Александрович</w:t>
            </w:r>
          </w:p>
        </w:tc>
      </w:tr>
      <w:tr w:rsidR="00A6640D" w:rsidRPr="00990665">
        <w:tc>
          <w:tcPr>
            <w:tcW w:w="5847" w:type="dxa"/>
            <w:vAlign w:val="bottom"/>
          </w:tcPr>
          <w:p w:rsidR="00A6640D" w:rsidRPr="00990665" w:rsidRDefault="00A6640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6640D" w:rsidRPr="00990665" w:rsidRDefault="00A6640D">
            <w:pPr>
              <w:pStyle w:val="a4"/>
            </w:pPr>
            <w:r w:rsidRPr="00990665">
              <w:rPr>
                <w:lang w:val="en-US"/>
              </w:rPr>
              <w:t>Дехтерев Юрий Сергеевич</w:t>
            </w:r>
          </w:p>
        </w:tc>
      </w:tr>
      <w:tr w:rsidR="00A6640D" w:rsidRPr="00990665">
        <w:tc>
          <w:tcPr>
            <w:tcW w:w="5847" w:type="dxa"/>
            <w:vAlign w:val="bottom"/>
          </w:tcPr>
          <w:p w:rsidR="00A6640D" w:rsidRPr="00990665" w:rsidRDefault="00A6640D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6640D" w:rsidRPr="00990665" w:rsidRDefault="00A6640D">
            <w:pPr>
              <w:pStyle w:val="a4"/>
            </w:pPr>
            <w:r w:rsidRPr="00990665">
              <w:rPr>
                <w:lang w:val="en-US"/>
              </w:rPr>
              <w:t>Владыкина Лидия Валерьевна</w:t>
            </w:r>
          </w:p>
        </w:tc>
      </w:tr>
    </w:tbl>
    <w:p w:rsidR="00A6640D" w:rsidRDefault="00A6640D"/>
    <w:sectPr w:rsidR="00A6640D" w:rsidSect="009635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500"/>
    <w:rsid w:val="002F66EC"/>
    <w:rsid w:val="00963500"/>
    <w:rsid w:val="00990665"/>
    <w:rsid w:val="00A27A00"/>
    <w:rsid w:val="00A6640D"/>
    <w:rsid w:val="00FC1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500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63500"/>
  </w:style>
  <w:style w:type="paragraph" w:customStyle="1" w:styleId="a3">
    <w:name w:val="Заголовок"/>
    <w:basedOn w:val="Normal"/>
    <w:next w:val="BodyText"/>
    <w:uiPriority w:val="99"/>
    <w:rsid w:val="0096350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6350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35AD3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63500"/>
  </w:style>
  <w:style w:type="paragraph" w:styleId="Caption">
    <w:name w:val="caption"/>
    <w:basedOn w:val="Normal"/>
    <w:uiPriority w:val="99"/>
    <w:qFormat/>
    <w:rsid w:val="0096350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6350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6350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35AD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6350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635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6350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635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6350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6350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6350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6350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6350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6350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AD3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AD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AD3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63500"/>
  </w:style>
  <w:style w:type="paragraph" w:customStyle="1" w:styleId="a5">
    <w:name w:val="Заголовок таблицы"/>
    <w:basedOn w:val="a4"/>
    <w:uiPriority w:val="99"/>
    <w:rsid w:val="00963500"/>
  </w:style>
  <w:style w:type="paragraph" w:customStyle="1" w:styleId="DocumentMap">
    <w:name w:val="DocumentMap"/>
    <w:uiPriority w:val="99"/>
    <w:rsid w:val="00963500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C15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797</Words>
  <Characters>4546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2021-06-18T06:36:00Z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