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AD7" w:rsidRDefault="002C6AD7">
      <w:pPr>
        <w:ind w:firstLine="680"/>
        <w:jc w:val="center"/>
      </w:pPr>
      <w:r>
        <w:rPr>
          <w:b/>
          <w:bCs/>
        </w:rPr>
        <w:t xml:space="preserve">ПРОТОКОЛ </w:t>
      </w:r>
      <w:r w:rsidRPr="002C00BB">
        <w:rPr>
          <w:b/>
          <w:bCs/>
        </w:rPr>
        <w:t>0318300120821000099</w:t>
      </w:r>
    </w:p>
    <w:p w:rsidR="002C6AD7" w:rsidRDefault="002C6AD7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2C6AD7" w:rsidRDefault="002C6AD7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2C6AD7" w:rsidRDefault="002C6AD7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2C6AD7" w:rsidRPr="00623F95">
        <w:tc>
          <w:tcPr>
            <w:tcW w:w="4961" w:type="dxa"/>
          </w:tcPr>
          <w:p w:rsidR="002C6AD7" w:rsidRPr="00623F95" w:rsidRDefault="002C6AD7"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2C6AD7" w:rsidRPr="00623F95" w:rsidRDefault="002C6AD7">
            <w:pPr>
              <w:ind w:firstLine="567"/>
              <w:jc w:val="right"/>
            </w:pPr>
            <w:r>
              <w:rPr>
                <w:lang w:val="en-US"/>
              </w:rPr>
              <w:t>18.06.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2C6AD7" w:rsidRDefault="002C6AD7">
      <w:pPr>
        <w:overflowPunct w:val="0"/>
      </w:pPr>
    </w:p>
    <w:p w:rsidR="002C6AD7" w:rsidRDefault="002C6AD7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2C00BB">
        <w:t xml:space="preserve">: Выполнение работ по монтажу и пусконаладке системы тревожной сигнализации с выводом на ПЦН (пульт централизованного наблюдения) Росгвардии системы тревожной сигнализации </w:t>
      </w:r>
    </w:p>
    <w:p w:rsidR="002C6AD7" w:rsidRDefault="002C6AD7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213234901331923490100101370013320244</w:t>
      </w:r>
    </w:p>
    <w:p w:rsidR="002C6AD7" w:rsidRDefault="002C6AD7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33 309,67 руб.</w:t>
      </w:r>
    </w:p>
    <w:p w:rsidR="002C6AD7" w:rsidRDefault="002C6AD7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2C00BB">
        <w:rPr>
          <w:b/>
          <w:bCs/>
        </w:rPr>
        <w:t xml:space="preserve">: </w:t>
      </w:r>
      <w:r w:rsidRPr="002C00BB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2C00BB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2C6AD7" w:rsidRPr="00623F95">
        <w:trPr>
          <w:jc w:val="right"/>
        </w:trPr>
        <w:tc>
          <w:tcPr>
            <w:tcW w:w="9915" w:type="dxa"/>
          </w:tcPr>
          <w:p w:rsidR="002C6AD7" w:rsidRPr="00623F95" w:rsidRDefault="002C6AD7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2C00BB">
              <w:rPr>
                <w:b/>
                <w:bCs/>
              </w:rPr>
              <w:t xml:space="preserve">Источник финансирования: </w:t>
            </w:r>
            <w:r w:rsidRPr="002C00BB">
              <w:t>Краевой бюджет</w:t>
            </w:r>
          </w:p>
          <w:p w:rsidR="002C6AD7" w:rsidRPr="00623F95" w:rsidRDefault="002C6AD7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2C00BB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2C00BB">
              <w:t>Россия, Краснодарский край, Славянский район, г. Славянск-на-Кубани, улица Ленина, 20. в течении 30 календарных дней со дня подписания контракта.</w:t>
            </w:r>
          </w:p>
          <w:p w:rsidR="002C6AD7" w:rsidRPr="00623F95" w:rsidRDefault="002C6AD7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2C00BB">
              <w:t>Не требуется</w:t>
            </w:r>
          </w:p>
          <w:p w:rsidR="002C6AD7" w:rsidRPr="00623F95" w:rsidRDefault="002C6AD7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2C00BB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2C6AD7" w:rsidRDefault="002C6AD7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2C00BB">
        <w:t>09.06.21 11:39:21 (</w:t>
      </w:r>
      <w:r>
        <w:rPr>
          <w:lang w:val="en-US"/>
        </w:rPr>
        <w:t>MSK</w:t>
      </w:r>
      <w:r w:rsidRPr="002C00BB">
        <w:t>+00:00)</w:t>
      </w:r>
    </w:p>
    <w:p w:rsidR="002C6AD7" w:rsidRDefault="002C6AD7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2C00BB">
        <w:rPr>
          <w:b/>
          <w:bCs/>
        </w:rPr>
        <w:t xml:space="preserve">3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2C6AD7" w:rsidRPr="00623F95">
        <w:tc>
          <w:tcPr>
            <w:tcW w:w="3307" w:type="dxa"/>
          </w:tcPr>
          <w:p w:rsidR="002C6AD7" w:rsidRPr="00623F95" w:rsidRDefault="002C6AD7">
            <w:r w:rsidRPr="00623F95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2C6AD7" w:rsidRPr="00623F95" w:rsidRDefault="002C6AD7">
            <w:r w:rsidRPr="00623F95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2C6AD7" w:rsidRPr="00623F95" w:rsidRDefault="002C6AD7">
            <w:pPr>
              <w:rPr>
                <w:lang w:val="en-US"/>
              </w:rPr>
            </w:pPr>
            <w:r w:rsidRPr="00623F95">
              <w:rPr>
                <w:lang w:val="en-US"/>
              </w:rPr>
              <w:t>Главный врач</w:t>
            </w:r>
          </w:p>
        </w:tc>
      </w:tr>
      <w:tr w:rsidR="002C6AD7" w:rsidRPr="00623F95">
        <w:tc>
          <w:tcPr>
            <w:tcW w:w="3307" w:type="dxa"/>
          </w:tcPr>
          <w:p w:rsidR="002C6AD7" w:rsidRPr="00623F95" w:rsidRDefault="002C6AD7">
            <w:r w:rsidRPr="00623F95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2C6AD7" w:rsidRPr="00623F95" w:rsidRDefault="002C6AD7">
            <w:r w:rsidRPr="00623F95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2C6AD7" w:rsidRPr="00623F95" w:rsidRDefault="002C6AD7">
            <w:pPr>
              <w:rPr>
                <w:lang w:val="en-US"/>
              </w:rPr>
            </w:pPr>
            <w:r w:rsidRPr="00623F95">
              <w:rPr>
                <w:lang w:val="en-US"/>
              </w:rPr>
              <w:t>Начальник отдела закупок</w:t>
            </w:r>
          </w:p>
        </w:tc>
      </w:tr>
      <w:tr w:rsidR="002C6AD7" w:rsidRPr="00623F95">
        <w:tc>
          <w:tcPr>
            <w:tcW w:w="3307" w:type="dxa"/>
          </w:tcPr>
          <w:p w:rsidR="002C6AD7" w:rsidRPr="00623F95" w:rsidRDefault="002C6AD7">
            <w:r w:rsidRPr="00623F95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2C6AD7" w:rsidRPr="00623F95" w:rsidRDefault="002C6AD7">
            <w:r w:rsidRPr="00623F95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2C6AD7" w:rsidRPr="00623F95" w:rsidRDefault="002C6AD7">
            <w:pPr>
              <w:rPr>
                <w:lang w:val="en-US"/>
              </w:rPr>
            </w:pPr>
            <w:r w:rsidRPr="00623F95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2C6AD7" w:rsidRDefault="002C6AD7">
      <w:pPr>
        <w:jc w:val="both"/>
      </w:pPr>
      <w:r>
        <w:tab/>
        <w:t>Кворум имеется. Комиссия правомочна.</w:t>
      </w:r>
    </w:p>
    <w:p w:rsidR="002C6AD7" w:rsidRDefault="002C6AD7">
      <w:pPr>
        <w:jc w:val="both"/>
      </w:pPr>
      <w:r>
        <w:tab/>
        <w:t xml:space="preserve">Заседание комиссии проводилось </w:t>
      </w:r>
      <w:r w:rsidRPr="002C00BB">
        <w:t>18.06.</w:t>
      </w:r>
      <w:r>
        <w:t>20</w:t>
      </w:r>
      <w:r w:rsidRPr="002C00BB">
        <w:t>21 0</w:t>
      </w:r>
      <w:r>
        <w:t>8:40</w:t>
      </w:r>
      <w:r w:rsidRPr="002C00BB">
        <w:t xml:space="preserve"> (</w:t>
      </w:r>
      <w:r>
        <w:rPr>
          <w:lang w:val="en-US"/>
        </w:rPr>
        <w:t>MSK</w:t>
      </w:r>
      <w:r w:rsidRPr="002C00BB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2C6AD7" w:rsidRDefault="002C6AD7">
      <w:pPr>
        <w:overflowPunct w:val="0"/>
        <w:ind w:firstLine="680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2C00BB">
        <w:t>17.06.</w:t>
      </w:r>
      <w:r>
        <w:t>20</w:t>
      </w:r>
      <w:r w:rsidRPr="002C00BB">
        <w:t>21 09:30:00 (</w:t>
      </w:r>
      <w:r>
        <w:rPr>
          <w:lang w:val="en-US"/>
        </w:rPr>
        <w:t>MSK</w:t>
      </w:r>
      <w:r w:rsidRPr="002C00BB">
        <w:t>+00:00)</w:t>
      </w:r>
      <w:r>
        <w:t xml:space="preserve">), подана </w:t>
      </w:r>
      <w:r w:rsidRPr="002C00BB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2C6AD7" w:rsidRPr="00623F95">
        <w:tc>
          <w:tcPr>
            <w:tcW w:w="9922" w:type="dxa"/>
          </w:tcPr>
          <w:p w:rsidR="002C6AD7" w:rsidRPr="00623F95" w:rsidRDefault="002C6AD7">
            <w:pPr>
              <w:pStyle w:val="a4"/>
            </w:pPr>
            <w:r w:rsidRPr="00623F95">
              <w:t>EA-98629</w:t>
            </w:r>
            <w:r>
              <w:t xml:space="preserve">, дата и время регистрации заявки: </w:t>
            </w:r>
            <w:r w:rsidRPr="00623F95">
              <w:t>10.06.</w:t>
            </w:r>
            <w:r>
              <w:t>20</w:t>
            </w:r>
            <w:r w:rsidRPr="00623F95">
              <w:t>21 08:31:16 (MSK+00:00)</w:t>
            </w:r>
          </w:p>
        </w:tc>
      </w:tr>
    </w:tbl>
    <w:p w:rsidR="002C6AD7" w:rsidRDefault="002C6AD7"/>
    <w:p w:rsidR="002C6AD7" w:rsidRDefault="002C6AD7">
      <w:pPr>
        <w:ind w:firstLine="680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877"/>
        <w:gridCol w:w="2597"/>
        <w:gridCol w:w="2620"/>
        <w:gridCol w:w="1831"/>
      </w:tblGrid>
      <w:tr w:rsidR="002C6AD7" w:rsidRPr="00623F95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C6AD7" w:rsidRDefault="002C6AD7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C6AD7" w:rsidRDefault="002C6AD7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C6AD7" w:rsidRDefault="002C6AD7">
            <w:pPr>
              <w:rPr>
                <w:b/>
                <w:bCs/>
              </w:rPr>
            </w:pPr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C6AD7" w:rsidRDefault="002C6AD7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 члена комиссии</w:t>
            </w:r>
          </w:p>
        </w:tc>
      </w:tr>
      <w:tr w:rsidR="002C6AD7" w:rsidRPr="00623F95"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C6AD7" w:rsidRDefault="002C6AD7">
            <w:r>
              <w:t>EA-98629</w:t>
            </w:r>
          </w:p>
          <w:p w:rsidR="002C6AD7" w:rsidRDefault="002C6AD7">
            <w:r>
              <w:t>Индивидуальный предприниматель ВАЛУЙСКИХ АНДРЕЙ ВЛАДИМИРОВИЧ</w:t>
            </w:r>
          </w:p>
          <w:p w:rsidR="002C6AD7" w:rsidRDefault="002C6AD7">
            <w:r>
              <w:t>ИНН 233608327899</w:t>
            </w:r>
          </w:p>
          <w:p w:rsidR="002C6AD7" w:rsidRPr="00623F95" w:rsidRDefault="002C6AD7">
            <w:r>
              <w:t xml:space="preserve">ОГРН </w:t>
            </w:r>
            <w:r w:rsidRPr="002C00BB">
              <w:t>318237500349570</w:t>
            </w:r>
          </w:p>
          <w:p w:rsidR="002C6AD7" w:rsidRPr="00623F95" w:rsidRDefault="002C6AD7">
            <w:r w:rsidRPr="00623F95">
              <w:t xml:space="preserve">КПП </w:t>
            </w:r>
          </w:p>
          <w:p w:rsidR="002C6AD7" w:rsidRPr="00623F95" w:rsidRDefault="002C6AD7">
            <w:r w:rsidRPr="00623F95">
              <w:t>Место нахождения(жительства)</w:t>
            </w:r>
          </w:p>
          <w:p w:rsidR="002C6AD7" w:rsidRPr="00623F95" w:rsidRDefault="002C6AD7">
            <w:r w:rsidRPr="00623F95">
              <w:t>КРАЙКРАСНОДАРСКИЙ, Р-НКРАСНОАРМЕЙСКИЙ, -ЭЛИТНЫЙ</w:t>
            </w:r>
          </w:p>
          <w:p w:rsidR="002C6AD7" w:rsidRPr="00623F95" w:rsidRDefault="002C6AD7">
            <w:r w:rsidRPr="00623F95">
              <w:t>Почтовый адрес</w:t>
            </w:r>
          </w:p>
          <w:p w:rsidR="002C6AD7" w:rsidRPr="00623F95" w:rsidRDefault="002C6AD7">
            <w:r w:rsidRPr="00623F95">
              <w:t>КРАЙ КРАСНОДАРСКИЙ23, Р-Н КРАСНОАРМЕЙСКИЙ, - ЭЛИТНЫЙ</w:t>
            </w:r>
          </w:p>
          <w:p w:rsidR="002C6AD7" w:rsidRPr="00623F95" w:rsidRDefault="002C6AD7">
            <w:r w:rsidRPr="00623F95">
              <w:rPr>
                <w:sz w:val="16"/>
                <w:szCs w:val="16"/>
              </w:rPr>
              <w:t xml:space="preserve">Контактное лицо </w:t>
            </w:r>
          </w:p>
          <w:p w:rsidR="002C6AD7" w:rsidRDefault="002C6AD7">
            <w:r>
              <w:t xml:space="preserve">Телефон </w:t>
            </w:r>
            <w:r>
              <w:rPr>
                <w:lang w:val="en-US"/>
              </w:rPr>
              <w:t>79186928602</w:t>
            </w:r>
          </w:p>
          <w:p w:rsidR="002C6AD7" w:rsidRDefault="002C6AD7"/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C6AD7" w:rsidRDefault="002C6AD7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2C6AD7" w:rsidRDefault="002C6AD7">
            <w:pPr>
              <w:pStyle w:val="a4"/>
            </w:pPr>
          </w:p>
          <w:p w:rsidR="002C6AD7" w:rsidRDefault="002C6AD7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C6AD7" w:rsidRDefault="002C6AD7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C6AD7" w:rsidRDefault="002C6AD7">
            <w:r>
              <w:t>Соответствует требованиям</w:t>
            </w:r>
          </w:p>
        </w:tc>
      </w:tr>
      <w:tr w:rsidR="002C6AD7" w:rsidRPr="00623F95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C6AD7" w:rsidRDefault="002C6AD7">
            <w:r>
              <w:t>EA-98629</w:t>
            </w:r>
          </w:p>
          <w:p w:rsidR="002C6AD7" w:rsidRDefault="002C6AD7">
            <w:r>
              <w:t>ВАЛУЙСКИХ АНДРЕЙ ВЛАДИМИРОВИЧ</w:t>
            </w:r>
          </w:p>
          <w:p w:rsidR="002C6AD7" w:rsidRDefault="002C6AD7">
            <w:r>
              <w:t>ИНН 233608327899</w:t>
            </w:r>
          </w:p>
          <w:p w:rsidR="002C6AD7" w:rsidRPr="00623F95" w:rsidRDefault="002C6AD7">
            <w:r>
              <w:t xml:space="preserve">ОГРН </w:t>
            </w:r>
            <w:r w:rsidRPr="002C00BB">
              <w:t>318237500349570</w:t>
            </w:r>
          </w:p>
          <w:p w:rsidR="002C6AD7" w:rsidRPr="00623F95" w:rsidRDefault="002C6AD7">
            <w:r w:rsidRPr="00623F95">
              <w:t xml:space="preserve">КПП </w:t>
            </w:r>
          </w:p>
          <w:p w:rsidR="002C6AD7" w:rsidRPr="00623F95" w:rsidRDefault="002C6AD7">
            <w:r w:rsidRPr="00623F95">
              <w:t>Место нахождения(жительства)</w:t>
            </w:r>
          </w:p>
          <w:p w:rsidR="002C6AD7" w:rsidRPr="00623F95" w:rsidRDefault="002C6AD7">
            <w:r w:rsidRPr="00623F95">
              <w:t>КРАЙКРАСНОДАРСКИЙ, Р-НКРАСНОАРМЕЙСКИЙ, -ЭЛИТНЫЙ</w:t>
            </w:r>
          </w:p>
          <w:p w:rsidR="002C6AD7" w:rsidRPr="00623F95" w:rsidRDefault="002C6AD7">
            <w:r w:rsidRPr="00623F95">
              <w:t>Почтовый адрес</w:t>
            </w:r>
          </w:p>
          <w:p w:rsidR="002C6AD7" w:rsidRPr="00623F95" w:rsidRDefault="002C6AD7">
            <w:r w:rsidRPr="00623F95">
              <w:t>КРАЙ КРАСНОДАРСКИЙ23, Р-Н КРАСНОАРМЕЙСКИЙ, - ЭЛИТНЫЙ</w:t>
            </w:r>
          </w:p>
          <w:p w:rsidR="002C6AD7" w:rsidRPr="00623F95" w:rsidRDefault="002C6AD7">
            <w:r w:rsidRPr="00623F95">
              <w:rPr>
                <w:sz w:val="16"/>
                <w:szCs w:val="16"/>
              </w:rPr>
              <w:t xml:space="preserve">Контактное лицо </w:t>
            </w:r>
          </w:p>
          <w:p w:rsidR="002C6AD7" w:rsidRDefault="002C6AD7">
            <w:r>
              <w:t xml:space="preserve">Телефон </w:t>
            </w:r>
            <w:r>
              <w:rPr>
                <w:lang w:val="en-US"/>
              </w:rPr>
              <w:t>79186928602</w:t>
            </w:r>
          </w:p>
          <w:p w:rsidR="002C6AD7" w:rsidRDefault="002C6AD7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C6AD7" w:rsidRDefault="002C6AD7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2C6AD7" w:rsidRDefault="002C6AD7">
            <w:pPr>
              <w:pStyle w:val="a4"/>
            </w:pPr>
          </w:p>
          <w:p w:rsidR="002C6AD7" w:rsidRDefault="002C6AD7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C6AD7" w:rsidRDefault="002C6AD7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C6AD7" w:rsidRDefault="002C6AD7">
            <w:r>
              <w:t>Соответствует требованиям</w:t>
            </w:r>
          </w:p>
        </w:tc>
      </w:tr>
      <w:tr w:rsidR="002C6AD7" w:rsidRPr="00623F95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C6AD7" w:rsidRDefault="002C6AD7">
            <w:r>
              <w:t>EA-98629</w:t>
            </w:r>
          </w:p>
          <w:p w:rsidR="002C6AD7" w:rsidRDefault="002C6AD7">
            <w:r>
              <w:t>ВАЛУЙСКИХ АНДРЕЙ ВЛАДИМИРОВИЧ</w:t>
            </w:r>
          </w:p>
          <w:p w:rsidR="002C6AD7" w:rsidRDefault="002C6AD7">
            <w:r>
              <w:t>ИНН 233608327899</w:t>
            </w:r>
          </w:p>
          <w:p w:rsidR="002C6AD7" w:rsidRPr="00623F95" w:rsidRDefault="002C6AD7">
            <w:r>
              <w:t xml:space="preserve">ОГРН </w:t>
            </w:r>
            <w:r w:rsidRPr="002C00BB">
              <w:t>318237500349570</w:t>
            </w:r>
          </w:p>
          <w:p w:rsidR="002C6AD7" w:rsidRPr="00623F95" w:rsidRDefault="002C6AD7">
            <w:r w:rsidRPr="00623F95">
              <w:t xml:space="preserve">КПП </w:t>
            </w:r>
          </w:p>
          <w:p w:rsidR="002C6AD7" w:rsidRPr="00623F95" w:rsidRDefault="002C6AD7">
            <w:r w:rsidRPr="00623F95">
              <w:t>Место нахождения(жительства)</w:t>
            </w:r>
          </w:p>
          <w:p w:rsidR="002C6AD7" w:rsidRPr="00623F95" w:rsidRDefault="002C6AD7">
            <w:bookmarkStart w:id="0" w:name="__DdeLink__366_22120086831"/>
            <w:r w:rsidRPr="00623F95">
              <w:t>КРАЙКРАСНОДАРСКИЙ, Р-НКРАСНОАРМЕЙСКИЙ, -ЭЛИТНЫЙ</w:t>
            </w:r>
            <w:bookmarkEnd w:id="0"/>
          </w:p>
          <w:p w:rsidR="002C6AD7" w:rsidRPr="00623F95" w:rsidRDefault="002C6AD7">
            <w:r w:rsidRPr="00623F95">
              <w:t>Почтовый адрес</w:t>
            </w:r>
          </w:p>
          <w:p w:rsidR="002C6AD7" w:rsidRPr="00623F95" w:rsidRDefault="002C6AD7">
            <w:r w:rsidRPr="00623F95">
              <w:t>КРАЙ КРАСНОДАРСКИЙ23, Р-Н КРАСНОАРМЕЙСКИЙ, - ЭЛИТНЫЙ</w:t>
            </w:r>
          </w:p>
          <w:p w:rsidR="002C6AD7" w:rsidRPr="00623F95" w:rsidRDefault="002C6AD7">
            <w:r w:rsidRPr="00623F95">
              <w:rPr>
                <w:sz w:val="16"/>
                <w:szCs w:val="16"/>
              </w:rPr>
              <w:t xml:space="preserve">Контактное лицо </w:t>
            </w:r>
          </w:p>
          <w:p w:rsidR="002C6AD7" w:rsidRDefault="002C6AD7">
            <w:r>
              <w:t xml:space="preserve">Телефон </w:t>
            </w:r>
            <w:r>
              <w:rPr>
                <w:lang w:val="en-US"/>
              </w:rPr>
              <w:t>79186928602</w:t>
            </w:r>
          </w:p>
          <w:p w:rsidR="002C6AD7" w:rsidRDefault="002C6AD7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C6AD7" w:rsidRDefault="002C6AD7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2C6AD7" w:rsidRDefault="002C6AD7">
            <w:pPr>
              <w:pStyle w:val="a4"/>
            </w:pPr>
          </w:p>
          <w:p w:rsidR="002C6AD7" w:rsidRDefault="002C6AD7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C6AD7" w:rsidRDefault="002C6AD7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C6AD7" w:rsidRDefault="002C6AD7">
            <w:r>
              <w:t>Соответствует требованиям</w:t>
            </w:r>
          </w:p>
        </w:tc>
      </w:tr>
    </w:tbl>
    <w:p w:rsidR="002C6AD7" w:rsidRDefault="002C6AD7">
      <w:pPr>
        <w:overflowPunct w:val="0"/>
        <w:ind w:right="142"/>
        <w:jc w:val="both"/>
      </w:pPr>
    </w:p>
    <w:p w:rsidR="002C6AD7" w:rsidRPr="002C00BB" w:rsidRDefault="002C6AD7">
      <w:pPr>
        <w:jc w:val="both"/>
      </w:pPr>
      <w:r w:rsidRPr="002C00BB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</w:t>
      </w:r>
      <w:r>
        <w:t xml:space="preserve"> Индивидуальный предприниматель </w:t>
      </w:r>
      <w:r w:rsidRPr="002C00BB">
        <w:t xml:space="preserve"> ВАЛУЙСКИХ АНДРЕЙ ВЛАДИМИРОВИЧ.</w:t>
      </w:r>
    </w:p>
    <w:p w:rsidR="002C6AD7" w:rsidRDefault="002C6AD7">
      <w:pPr>
        <w:pStyle w:val="BodyText"/>
        <w:jc w:val="both"/>
      </w:pPr>
      <w:r w:rsidRPr="002C00BB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2C6AD7" w:rsidRDefault="002C6AD7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2B0718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2C6AD7" w:rsidRDefault="002C6AD7">
      <w:pPr>
        <w:jc w:val="both"/>
        <w:rPr>
          <w:b/>
          <w:bCs/>
        </w:rPr>
      </w:pPr>
    </w:p>
    <w:p w:rsidR="002C6AD7" w:rsidRDefault="002C6AD7">
      <w:pPr>
        <w:jc w:val="both"/>
        <w:rPr>
          <w:b/>
          <w:bCs/>
        </w:rPr>
      </w:pPr>
    </w:p>
    <w:p w:rsidR="002C6AD7" w:rsidRDefault="002C6AD7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2C6AD7" w:rsidRPr="00623F95">
        <w:tc>
          <w:tcPr>
            <w:tcW w:w="5847" w:type="dxa"/>
            <w:vAlign w:val="bottom"/>
          </w:tcPr>
          <w:p w:rsidR="002C6AD7" w:rsidRPr="00623F95" w:rsidRDefault="002C6AD7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2C6AD7" w:rsidRPr="00623F95" w:rsidRDefault="002C6AD7">
            <w:pPr>
              <w:pStyle w:val="a4"/>
            </w:pPr>
            <w:r w:rsidRPr="00623F95">
              <w:rPr>
                <w:lang w:val="en-US"/>
              </w:rPr>
              <w:t>Просоленко Юрий Александрович</w:t>
            </w:r>
          </w:p>
        </w:tc>
      </w:tr>
      <w:tr w:rsidR="002C6AD7" w:rsidRPr="00623F95">
        <w:tc>
          <w:tcPr>
            <w:tcW w:w="5847" w:type="dxa"/>
            <w:vAlign w:val="bottom"/>
          </w:tcPr>
          <w:p w:rsidR="002C6AD7" w:rsidRPr="00623F95" w:rsidRDefault="002C6AD7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2C6AD7" w:rsidRPr="00623F95" w:rsidRDefault="002C6AD7">
            <w:pPr>
              <w:pStyle w:val="a4"/>
            </w:pPr>
            <w:r w:rsidRPr="00623F95">
              <w:rPr>
                <w:lang w:val="en-US"/>
              </w:rPr>
              <w:t>Дехтерев Юрий Сергеевич</w:t>
            </w:r>
          </w:p>
        </w:tc>
      </w:tr>
      <w:tr w:rsidR="002C6AD7" w:rsidRPr="00623F95">
        <w:tc>
          <w:tcPr>
            <w:tcW w:w="5847" w:type="dxa"/>
            <w:vAlign w:val="bottom"/>
          </w:tcPr>
          <w:p w:rsidR="002C6AD7" w:rsidRPr="00623F95" w:rsidRDefault="002C6AD7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2C6AD7" w:rsidRPr="00623F95" w:rsidRDefault="002C6AD7">
            <w:pPr>
              <w:pStyle w:val="a4"/>
            </w:pPr>
            <w:r w:rsidRPr="00623F95">
              <w:rPr>
                <w:lang w:val="en-US"/>
              </w:rPr>
              <w:t>Владыкина Лидия Валерьевна</w:t>
            </w:r>
          </w:p>
        </w:tc>
      </w:tr>
    </w:tbl>
    <w:p w:rsidR="002C6AD7" w:rsidRDefault="002C6AD7"/>
    <w:sectPr w:rsidR="002C6AD7" w:rsidSect="00D52FE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2FE3"/>
    <w:rsid w:val="002B0718"/>
    <w:rsid w:val="002C00BB"/>
    <w:rsid w:val="002C6AD7"/>
    <w:rsid w:val="00623F95"/>
    <w:rsid w:val="00CA4C03"/>
    <w:rsid w:val="00D52F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2FE3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D52FE3"/>
  </w:style>
  <w:style w:type="paragraph" w:customStyle="1" w:styleId="a3">
    <w:name w:val="Заголовок"/>
    <w:basedOn w:val="Normal"/>
    <w:next w:val="BodyText"/>
    <w:uiPriority w:val="99"/>
    <w:rsid w:val="00D52FE3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D52FE3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426C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D52FE3"/>
  </w:style>
  <w:style w:type="paragraph" w:styleId="Caption">
    <w:name w:val="caption"/>
    <w:basedOn w:val="Normal"/>
    <w:uiPriority w:val="99"/>
    <w:qFormat/>
    <w:rsid w:val="00D52FE3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D52FE3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D52FE3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9E426C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D52FE3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D52FE3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D52FE3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D52FE3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D52FE3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D52FE3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D52FE3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D52FE3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D52FE3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D52FE3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E426C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E426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426C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D52FE3"/>
  </w:style>
  <w:style w:type="paragraph" w:customStyle="1" w:styleId="a5">
    <w:name w:val="Заголовок таблицы"/>
    <w:basedOn w:val="a4"/>
    <w:uiPriority w:val="99"/>
    <w:rsid w:val="00D52FE3"/>
  </w:style>
  <w:style w:type="paragraph" w:customStyle="1" w:styleId="DocumentMap">
    <w:name w:val="DocumentMap"/>
    <w:uiPriority w:val="99"/>
    <w:rsid w:val="00D52FE3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2C00B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144</TotalTime>
  <Pages>2</Pages>
  <Words>761</Words>
  <Characters>4340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46</cp:revision>
  <dcterms:created xsi:type="dcterms:W3CDTF">2019-09-11T09:00:00Z</dcterms:created>
  <dcterms:modified xsi:type="dcterms:W3CDTF">2021-06-18T06:41:00Z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