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A97" w:rsidRDefault="00712A97">
      <w:pPr>
        <w:ind w:firstLine="680"/>
        <w:jc w:val="center"/>
      </w:pPr>
      <w:r>
        <w:rPr>
          <w:b/>
          <w:bCs/>
        </w:rPr>
        <w:t xml:space="preserve">ПРОТОКОЛ </w:t>
      </w:r>
      <w:r w:rsidRPr="00E30D78">
        <w:rPr>
          <w:b/>
          <w:bCs/>
        </w:rPr>
        <w:t>0318300120821000097</w:t>
      </w:r>
    </w:p>
    <w:p w:rsidR="00712A97" w:rsidRDefault="00712A97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712A97" w:rsidRPr="00E30D78" w:rsidRDefault="00712A97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712A97" w:rsidRPr="00251C79">
        <w:tc>
          <w:tcPr>
            <w:tcW w:w="4961" w:type="dxa"/>
          </w:tcPr>
          <w:p w:rsidR="00712A97" w:rsidRPr="00251C79" w:rsidRDefault="00712A97">
            <w:pPr>
              <w:overflowPunct/>
            </w:pPr>
            <w:r>
              <w:t>Славянск-на-Кубани г</w:t>
            </w:r>
          </w:p>
        </w:tc>
        <w:tc>
          <w:tcPr>
            <w:tcW w:w="4960" w:type="dxa"/>
          </w:tcPr>
          <w:p w:rsidR="00712A97" w:rsidRPr="00251C79" w:rsidRDefault="00712A97">
            <w:pPr>
              <w:ind w:firstLine="567"/>
              <w:jc w:val="right"/>
            </w:pPr>
            <w:r>
              <w:rPr>
                <w:lang w:val="en-US"/>
              </w:rPr>
              <w:t>22.06.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712A97" w:rsidRDefault="00712A97">
      <w:pPr>
        <w:overflowPunct/>
      </w:pPr>
    </w:p>
    <w:p w:rsidR="00712A97" w:rsidRDefault="00712A9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E30D78">
        <w:t xml:space="preserve">: Набор для определения внутриглазного давления по Маклакову </w:t>
      </w:r>
    </w:p>
    <w:p w:rsidR="00712A97" w:rsidRDefault="00712A9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213234901331923490100101310013250244</w:t>
      </w:r>
    </w:p>
    <w:p w:rsidR="00712A97" w:rsidRDefault="00712A9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84 833,30 руб.</w:t>
      </w:r>
    </w:p>
    <w:p w:rsidR="00712A97" w:rsidRDefault="00712A97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E30D78">
        <w:rPr>
          <w:b/>
          <w:bCs/>
        </w:rPr>
        <w:t xml:space="preserve">: </w:t>
      </w:r>
      <w:r w:rsidRPr="00E30D78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E30D78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712A97" w:rsidRPr="00251C79">
        <w:trPr>
          <w:jc w:val="right"/>
        </w:trPr>
        <w:tc>
          <w:tcPr>
            <w:tcW w:w="9915" w:type="dxa"/>
          </w:tcPr>
          <w:p w:rsidR="00712A97" w:rsidRPr="00251C79" w:rsidRDefault="00712A97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E30D78">
              <w:rPr>
                <w:b/>
                <w:bCs/>
              </w:rPr>
              <w:t xml:space="preserve">Источник финансирования: </w:t>
            </w:r>
            <w:r w:rsidRPr="00E30D78">
              <w:t>Внебюджетные фонды (ОМС) 2021 г.</w:t>
            </w:r>
          </w:p>
          <w:p w:rsidR="00712A97" w:rsidRPr="00251C79" w:rsidRDefault="00712A9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E30D78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E30D78">
              <w:t>353560, Россия, Краснодарский край, г. Славянск-на-Кубани, ул. Батарейная, 377  транспортом поставщика. в течении 20 календарных дней от даты заключения контракта.</w:t>
            </w:r>
          </w:p>
          <w:p w:rsidR="00712A97" w:rsidRPr="00251C79" w:rsidRDefault="00712A9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E30D78">
              <w:t>Не требуется</w:t>
            </w:r>
          </w:p>
          <w:p w:rsidR="00712A97" w:rsidRPr="00E30D78" w:rsidRDefault="00712A9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E30D78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712A97" w:rsidRDefault="00712A97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E30D78">
        <w:t>09.06.21 10:47:00 (</w:t>
      </w:r>
      <w:r>
        <w:rPr>
          <w:lang w:val="en-US"/>
        </w:rPr>
        <w:t>MSK</w:t>
      </w:r>
      <w:r w:rsidRPr="00E30D78">
        <w:t>+00:00)</w:t>
      </w:r>
    </w:p>
    <w:p w:rsidR="00712A97" w:rsidRDefault="00712A97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E30D78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712A97" w:rsidRPr="00251C79">
        <w:tc>
          <w:tcPr>
            <w:tcW w:w="3307" w:type="dxa"/>
          </w:tcPr>
          <w:p w:rsidR="00712A97" w:rsidRPr="00251C79" w:rsidRDefault="00712A97">
            <w:r w:rsidRPr="00251C79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712A97" w:rsidRPr="00251C79" w:rsidRDefault="00712A97">
            <w:r w:rsidRPr="00251C79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712A97" w:rsidRPr="00251C79" w:rsidRDefault="00712A97">
            <w:pPr>
              <w:rPr>
                <w:lang w:val="en-US"/>
              </w:rPr>
            </w:pPr>
            <w:r w:rsidRPr="00251C79">
              <w:rPr>
                <w:lang w:val="en-US"/>
              </w:rPr>
              <w:t>Главный врач</w:t>
            </w:r>
          </w:p>
        </w:tc>
      </w:tr>
      <w:tr w:rsidR="00712A97" w:rsidRPr="00251C79">
        <w:tc>
          <w:tcPr>
            <w:tcW w:w="3307" w:type="dxa"/>
          </w:tcPr>
          <w:p w:rsidR="00712A97" w:rsidRPr="00251C79" w:rsidRDefault="00712A97">
            <w:r w:rsidRPr="00251C79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712A97" w:rsidRPr="00251C79" w:rsidRDefault="00712A97">
            <w:r w:rsidRPr="00251C79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712A97" w:rsidRPr="00251C79" w:rsidRDefault="00712A97">
            <w:pPr>
              <w:rPr>
                <w:lang w:val="en-US"/>
              </w:rPr>
            </w:pPr>
            <w:r w:rsidRPr="00251C79">
              <w:rPr>
                <w:lang w:val="en-US"/>
              </w:rPr>
              <w:t>Начальник отдела закупок</w:t>
            </w:r>
          </w:p>
        </w:tc>
      </w:tr>
      <w:tr w:rsidR="00712A97" w:rsidRPr="00251C79">
        <w:tc>
          <w:tcPr>
            <w:tcW w:w="3307" w:type="dxa"/>
          </w:tcPr>
          <w:p w:rsidR="00712A97" w:rsidRPr="00251C79" w:rsidRDefault="00712A97">
            <w:r w:rsidRPr="00251C79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712A97" w:rsidRPr="00251C79" w:rsidRDefault="00712A97">
            <w:r w:rsidRPr="00251C79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712A97" w:rsidRPr="00251C79" w:rsidRDefault="00712A97">
            <w:pPr>
              <w:rPr>
                <w:lang w:val="en-US"/>
              </w:rPr>
            </w:pPr>
            <w:r w:rsidRPr="00251C79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712A97" w:rsidRDefault="00712A97">
      <w:pPr>
        <w:jc w:val="both"/>
      </w:pPr>
      <w:r>
        <w:tab/>
        <w:t>Кворум имеется. Комиссия правомочна.</w:t>
      </w:r>
    </w:p>
    <w:p w:rsidR="00712A97" w:rsidRDefault="00712A97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E30D78">
        <w:t>22.06.</w:t>
      </w:r>
      <w:r>
        <w:t>20</w:t>
      </w:r>
      <w:r w:rsidRPr="00E30D78">
        <w:t>21 13:</w:t>
      </w:r>
      <w:r>
        <w:t>00</w:t>
      </w:r>
      <w:r w:rsidRPr="00E30D78">
        <w:t xml:space="preserve"> (</w:t>
      </w:r>
      <w:r>
        <w:rPr>
          <w:lang w:val="en-US"/>
        </w:rPr>
        <w:t>MSK</w:t>
      </w:r>
      <w:r w:rsidRPr="00E30D78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712A97" w:rsidRPr="00E30D78" w:rsidRDefault="00712A97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5"/>
        <w:gridCol w:w="1867"/>
        <w:gridCol w:w="1803"/>
        <w:gridCol w:w="2914"/>
        <w:gridCol w:w="2731"/>
      </w:tblGrid>
      <w:tr w:rsidR="00712A97" w:rsidRPr="00251C79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12A97" w:rsidRPr="00251C79" w:rsidRDefault="00712A97">
            <w:pPr>
              <w:rPr>
                <w:b/>
                <w:bCs/>
              </w:rPr>
            </w:pPr>
            <w:r w:rsidRPr="00251C79">
              <w:rPr>
                <w:b/>
                <w:bCs/>
              </w:rPr>
              <w:t xml:space="preserve">№ </w:t>
            </w:r>
          </w:p>
          <w:p w:rsidR="00712A97" w:rsidRPr="00251C79" w:rsidRDefault="00712A97">
            <w:pPr>
              <w:rPr>
                <w:b/>
                <w:bCs/>
              </w:rPr>
            </w:pPr>
            <w:r w:rsidRPr="00251C79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12A97" w:rsidRPr="00251C79" w:rsidRDefault="00712A97">
            <w:pPr>
              <w:pStyle w:val="a3"/>
              <w:rPr>
                <w:b/>
                <w:bCs/>
              </w:rPr>
            </w:pPr>
            <w:r w:rsidRPr="00251C79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12A97" w:rsidRPr="00251C79" w:rsidRDefault="00712A97">
            <w:pPr>
              <w:pStyle w:val="a3"/>
              <w:rPr>
                <w:b/>
                <w:bCs/>
              </w:rPr>
            </w:pPr>
            <w:r w:rsidRPr="00251C79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12A97" w:rsidRPr="00251C79" w:rsidRDefault="00712A97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2A97" w:rsidRPr="00251C79" w:rsidRDefault="00712A97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712A97" w:rsidRPr="00251C79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712A97" w:rsidRPr="00251C79" w:rsidRDefault="00712A97">
            <w:pPr>
              <w:pStyle w:val="a3"/>
            </w:pPr>
            <w:r w:rsidRPr="00251C79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712A97" w:rsidRPr="00251C79" w:rsidRDefault="00712A97">
            <w:pPr>
              <w:pStyle w:val="a3"/>
              <w:rPr>
                <w:lang w:val="en-US"/>
              </w:rPr>
            </w:pPr>
            <w:r w:rsidRPr="00251C79">
              <w:rPr>
                <w:lang w:val="en-US"/>
              </w:rPr>
              <w:t>41 727,49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712A97" w:rsidRPr="00251C79" w:rsidRDefault="00712A97">
            <w:pPr>
              <w:pStyle w:val="a3"/>
            </w:pPr>
            <w:r w:rsidRPr="00251C79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712A97" w:rsidRPr="00251C79" w:rsidRDefault="00712A97">
            <w:pPr>
              <w:pStyle w:val="a3"/>
              <w:rPr>
                <w:lang w:val="en-US"/>
              </w:rPr>
            </w:pPr>
            <w:r w:rsidRPr="00251C79">
              <w:rPr>
                <w:lang w:val="en-US"/>
              </w:rPr>
              <w:t>21.06.21 10:24:11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2A97" w:rsidRPr="00E30D78" w:rsidRDefault="00712A97">
            <w:pPr>
              <w:pStyle w:val="a3"/>
            </w:pPr>
            <w:r w:rsidRPr="00E30D78">
              <w:t>ОБЩЕСТВО С ОГРАНИЧЕННОЙ ОТВЕТСТВЕННОСТЬЮ "СНАБКОМ"</w:t>
            </w:r>
          </w:p>
        </w:tc>
      </w:tr>
      <w:tr w:rsidR="00712A97" w:rsidRPr="00251C79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712A97" w:rsidRPr="00251C79" w:rsidRDefault="00712A97">
            <w:pPr>
              <w:pStyle w:val="a3"/>
            </w:pPr>
            <w:r w:rsidRPr="00251C79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712A97" w:rsidRPr="00251C79" w:rsidRDefault="00712A97">
            <w:pPr>
              <w:pStyle w:val="a3"/>
              <w:rPr>
                <w:lang w:val="en-US"/>
              </w:rPr>
            </w:pPr>
            <w:r w:rsidRPr="00251C79">
              <w:rPr>
                <w:lang w:val="en-US"/>
              </w:rPr>
              <w:t>42 151,66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712A97" w:rsidRPr="00251C79" w:rsidRDefault="00712A97">
            <w:pPr>
              <w:pStyle w:val="a3"/>
            </w:pPr>
            <w:r w:rsidRPr="00251C79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712A97" w:rsidRPr="00251C79" w:rsidRDefault="00712A97">
            <w:pPr>
              <w:pStyle w:val="a3"/>
              <w:rPr>
                <w:lang w:val="en-US"/>
              </w:rPr>
            </w:pPr>
            <w:r w:rsidRPr="00251C79">
              <w:rPr>
                <w:lang w:val="en-US"/>
              </w:rPr>
              <w:t>21.06.21 10:22:03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2A97" w:rsidRPr="00E30D78" w:rsidRDefault="00712A97">
            <w:pPr>
              <w:pStyle w:val="a3"/>
            </w:pPr>
            <w:r w:rsidRPr="00E30D78">
              <w:t>ОБЩЕСТВО С ОГРАНИЧЕННОЙ ОТВЕТСТВЕННОСТЬЮ "ГЕОПУЛЬС"</w:t>
            </w:r>
          </w:p>
        </w:tc>
      </w:tr>
      <w:tr w:rsidR="00712A97" w:rsidRPr="00251C79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712A97" w:rsidRPr="00251C79" w:rsidRDefault="00712A97">
            <w:pPr>
              <w:pStyle w:val="a3"/>
            </w:pPr>
            <w:r w:rsidRPr="00251C79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712A97" w:rsidRPr="00251C79" w:rsidRDefault="00712A97">
            <w:pPr>
              <w:pStyle w:val="a3"/>
              <w:rPr>
                <w:lang w:val="en-US"/>
              </w:rPr>
            </w:pPr>
            <w:r w:rsidRPr="00251C79">
              <w:rPr>
                <w:lang w:val="en-US"/>
              </w:rPr>
              <w:t>50 899,88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712A97" w:rsidRPr="00251C79" w:rsidRDefault="00712A97">
            <w:pPr>
              <w:pStyle w:val="a3"/>
            </w:pPr>
            <w:r w:rsidRPr="00251C79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712A97" w:rsidRPr="00251C79" w:rsidRDefault="00712A97">
            <w:pPr>
              <w:pStyle w:val="a3"/>
              <w:rPr>
                <w:lang w:val="en-US"/>
              </w:rPr>
            </w:pPr>
            <w:r w:rsidRPr="00251C79">
              <w:rPr>
                <w:lang w:val="en-US"/>
              </w:rPr>
              <w:t>21.06.21 10:10:04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2A97" w:rsidRPr="00E30D78" w:rsidRDefault="00712A97">
            <w:pPr>
              <w:pStyle w:val="a3"/>
            </w:pPr>
            <w:r w:rsidRPr="00E30D78">
              <w:t>ОБЩЕСТВО С ОГРАНИЧЕННОЙ ОТВЕТСТВЕННОСТЬЮ "ФАРМАМЕД"</w:t>
            </w:r>
          </w:p>
        </w:tc>
      </w:tr>
      <w:tr w:rsidR="00712A97" w:rsidRPr="00251C79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712A97" w:rsidRPr="00251C79" w:rsidRDefault="00712A97">
            <w:pPr>
              <w:pStyle w:val="a3"/>
            </w:pPr>
            <w:r w:rsidRPr="00251C79">
              <w:rPr>
                <w:lang w:val="en-US"/>
              </w:rPr>
              <w:t>4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712A97" w:rsidRPr="00251C79" w:rsidRDefault="00712A97">
            <w:pPr>
              <w:pStyle w:val="a3"/>
              <w:rPr>
                <w:lang w:val="en-US"/>
              </w:rPr>
            </w:pPr>
            <w:r w:rsidRPr="00251C79">
              <w:rPr>
                <w:lang w:val="en-US"/>
              </w:rPr>
              <w:t>51 748,22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712A97" w:rsidRPr="00251C79" w:rsidRDefault="00712A97">
            <w:pPr>
              <w:pStyle w:val="a3"/>
            </w:pPr>
            <w:r w:rsidRPr="00251C79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712A97" w:rsidRPr="00251C79" w:rsidRDefault="00712A97">
            <w:pPr>
              <w:pStyle w:val="a3"/>
              <w:rPr>
                <w:lang w:val="en-US"/>
              </w:rPr>
            </w:pPr>
            <w:r w:rsidRPr="00251C79">
              <w:rPr>
                <w:lang w:val="en-US"/>
              </w:rPr>
              <w:t>21.06.21 10:09:22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2A97" w:rsidRPr="00E30D78" w:rsidRDefault="00712A97">
            <w:pPr>
              <w:pStyle w:val="a3"/>
            </w:pPr>
            <w:r w:rsidRPr="00E30D78">
              <w:t>ОБЩЕСТВО С ОГРАНИЧЕННОЙ ОТВЕТСТВЕННОСТЬЮ "АЛЬЯНСМЕДСЕРВИС"</w:t>
            </w:r>
          </w:p>
        </w:tc>
      </w:tr>
      <w:tr w:rsidR="00712A97" w:rsidRPr="00251C79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712A97" w:rsidRPr="00251C79" w:rsidRDefault="00712A97">
            <w:pPr>
              <w:pStyle w:val="a3"/>
            </w:pPr>
            <w:r w:rsidRPr="00251C79">
              <w:rPr>
                <w:lang w:val="en-US"/>
              </w:rPr>
              <w:t>5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712A97" w:rsidRPr="00251C79" w:rsidRDefault="00712A97">
            <w:pPr>
              <w:pStyle w:val="a3"/>
              <w:rPr>
                <w:lang w:val="en-US"/>
              </w:rPr>
            </w:pPr>
            <w:r w:rsidRPr="00251C79">
              <w:rPr>
                <w:lang w:val="en-US"/>
              </w:rPr>
              <w:t>60 231,59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712A97" w:rsidRPr="00251C79" w:rsidRDefault="00712A97">
            <w:pPr>
              <w:pStyle w:val="a3"/>
            </w:pPr>
            <w:r w:rsidRPr="00251C79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712A97" w:rsidRPr="00251C79" w:rsidRDefault="00712A97">
            <w:pPr>
              <w:pStyle w:val="a3"/>
              <w:rPr>
                <w:lang w:val="en-US"/>
              </w:rPr>
            </w:pPr>
            <w:r w:rsidRPr="00251C79">
              <w:rPr>
                <w:lang w:val="en-US"/>
              </w:rPr>
              <w:t>21.06.21 10:05:22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2A97" w:rsidRPr="00E30D78" w:rsidRDefault="00712A97">
            <w:pPr>
              <w:pStyle w:val="a3"/>
            </w:pPr>
            <w:r w:rsidRPr="00E30D78">
              <w:t>ОБЩЕСТВО С ОГРАНИЧЕННОЙ ОТВЕТСТВЕННОСТЬЮ "МЕДТЕХНИКА ГРУПП"</w:t>
            </w:r>
          </w:p>
        </w:tc>
      </w:tr>
      <w:tr w:rsidR="00712A97" w:rsidRPr="00251C79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712A97" w:rsidRPr="00251C79" w:rsidRDefault="00712A97">
            <w:pPr>
              <w:pStyle w:val="a3"/>
            </w:pPr>
            <w:r w:rsidRPr="00251C79">
              <w:rPr>
                <w:lang w:val="en-US"/>
              </w:rPr>
              <w:t>6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712A97" w:rsidRPr="00251C79" w:rsidRDefault="00712A97">
            <w:pPr>
              <w:pStyle w:val="a3"/>
              <w:rPr>
                <w:lang w:val="en-US"/>
              </w:rPr>
            </w:pPr>
            <w:r w:rsidRPr="00251C79">
              <w:rPr>
                <w:lang w:val="en-US"/>
              </w:rPr>
              <w:t>70 000,00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712A97" w:rsidRPr="00251C79" w:rsidRDefault="00712A97">
            <w:pPr>
              <w:pStyle w:val="a3"/>
            </w:pPr>
            <w:r w:rsidRPr="00251C79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712A97" w:rsidRPr="00251C79" w:rsidRDefault="00712A97">
            <w:pPr>
              <w:pStyle w:val="a3"/>
              <w:rPr>
                <w:lang w:val="en-US"/>
              </w:rPr>
            </w:pPr>
            <w:r w:rsidRPr="00251C79">
              <w:rPr>
                <w:lang w:val="en-US"/>
              </w:rPr>
              <w:t>21.06.21 10:11:53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2A97" w:rsidRPr="00E30D78" w:rsidRDefault="00712A97">
            <w:pPr>
              <w:pStyle w:val="a3"/>
            </w:pPr>
            <w:r w:rsidRPr="00E30D78">
              <w:t>ОБЩЕСТВО С ОГРАНИЧЕННОЙ ОТВЕТСТВЕННОСТЬЮ "РУСИНТЕРМЕД"</w:t>
            </w:r>
          </w:p>
        </w:tc>
      </w:tr>
    </w:tbl>
    <w:p w:rsidR="00712A97" w:rsidRDefault="00712A97">
      <w:pPr>
        <w:jc w:val="both"/>
      </w:pPr>
    </w:p>
    <w:p w:rsidR="00712A97" w:rsidRDefault="00712A97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8"/>
        <w:gridCol w:w="2619"/>
        <w:gridCol w:w="1831"/>
      </w:tblGrid>
      <w:tr w:rsidR="00712A97" w:rsidRPr="00251C79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12A97" w:rsidRPr="00251C79" w:rsidRDefault="00712A97">
            <w:r>
              <w:rPr>
                <w:b/>
                <w:bCs/>
              </w:rPr>
              <w:t>Решение  члена комиссии</w:t>
            </w:r>
          </w:p>
        </w:tc>
      </w:tr>
      <w:tr w:rsidR="00712A97" w:rsidRPr="00251C79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r>
              <w:t>EA-99697</w:t>
            </w:r>
          </w:p>
          <w:p w:rsidR="00712A97" w:rsidRPr="00251C79" w:rsidRDefault="00712A97">
            <w:r>
              <w:t>ОБЩЕСТВО С ОГРАНИЧЕННОЙ ОТВЕТСТВЕННОСТЬЮ "СНАБКОМ"</w:t>
            </w:r>
          </w:p>
          <w:p w:rsidR="00712A97" w:rsidRPr="00251C79" w:rsidRDefault="00712A97">
            <w:r>
              <w:t>ИНН 7722327505</w:t>
            </w:r>
          </w:p>
          <w:p w:rsidR="00712A97" w:rsidRPr="00251C79" w:rsidRDefault="00712A97">
            <w:r>
              <w:t xml:space="preserve">ОГРН </w:t>
            </w:r>
            <w:r w:rsidRPr="00E30D78">
              <w:t>1157746439840</w:t>
            </w:r>
          </w:p>
          <w:p w:rsidR="00712A97" w:rsidRPr="00251C79" w:rsidRDefault="00712A97">
            <w:r w:rsidRPr="00251C79">
              <w:t xml:space="preserve">КПП </w:t>
            </w:r>
            <w:r w:rsidRPr="00E30D78">
              <w:t>773301001</w:t>
            </w:r>
          </w:p>
          <w:p w:rsidR="00712A97" w:rsidRPr="00251C79" w:rsidRDefault="00712A97">
            <w:r w:rsidRPr="00251C79">
              <w:t>Место нахождения(жительства)</w:t>
            </w:r>
          </w:p>
          <w:p w:rsidR="00712A97" w:rsidRPr="00251C79" w:rsidRDefault="00712A97">
            <w:r w:rsidRPr="00251C79">
              <w:t>125430, ГМОСКВА, ПОМ 709 КОМ 1-3</w:t>
            </w:r>
          </w:p>
          <w:p w:rsidR="00712A97" w:rsidRPr="00251C79" w:rsidRDefault="00712A97">
            <w:r w:rsidRPr="00251C79">
              <w:t>Почтовый адрес</w:t>
            </w:r>
          </w:p>
          <w:p w:rsidR="00712A97" w:rsidRPr="00251C79" w:rsidRDefault="00712A97">
            <w:r w:rsidRPr="00251C79">
              <w:t>125430, г. Москва, ул. Митинская, 16, пом. 709, комн. 1-3</w:t>
            </w:r>
          </w:p>
          <w:p w:rsidR="00712A97" w:rsidRPr="00251C79" w:rsidRDefault="00712A97">
            <w:r w:rsidRPr="00251C79">
              <w:rPr>
                <w:sz w:val="16"/>
                <w:szCs w:val="16"/>
              </w:rPr>
              <w:t xml:space="preserve">Контактное лицо </w:t>
            </w:r>
          </w:p>
          <w:p w:rsidR="00712A97" w:rsidRPr="00251C79" w:rsidRDefault="00712A97">
            <w:r>
              <w:t xml:space="preserve">Телефон </w:t>
            </w:r>
            <w:r w:rsidRPr="00E30D78">
              <w:t>79685568756</w:t>
            </w:r>
          </w:p>
          <w:p w:rsidR="00712A97" w:rsidRPr="00251C79" w:rsidRDefault="00712A97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12A97" w:rsidRDefault="00712A97">
            <w:pPr>
              <w:pStyle w:val="a3"/>
            </w:pPr>
          </w:p>
          <w:p w:rsidR="00712A97" w:rsidRPr="00251C79" w:rsidRDefault="00712A9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12A97" w:rsidRPr="00251C79" w:rsidRDefault="00712A97">
            <w:r>
              <w:t>Соответствует требованиям</w:t>
            </w:r>
          </w:p>
        </w:tc>
      </w:tr>
      <w:tr w:rsidR="00712A97" w:rsidRPr="00251C7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r>
              <w:t>EA-99697</w:t>
            </w:r>
          </w:p>
          <w:p w:rsidR="00712A97" w:rsidRPr="00251C79" w:rsidRDefault="00712A97">
            <w:r>
              <w:t>ОБЩЕСТВО С ОГРАНИЧЕННОЙ ОТВЕТСТВЕННОСТЬЮ "СНАБКОМ"</w:t>
            </w:r>
          </w:p>
          <w:p w:rsidR="00712A97" w:rsidRPr="00251C79" w:rsidRDefault="00712A97">
            <w:r>
              <w:t>ИНН 7722327505</w:t>
            </w:r>
          </w:p>
          <w:p w:rsidR="00712A97" w:rsidRPr="00251C79" w:rsidRDefault="00712A97">
            <w:r>
              <w:t xml:space="preserve">ОГРН </w:t>
            </w:r>
            <w:r w:rsidRPr="00E30D78">
              <w:t>1157746439840</w:t>
            </w:r>
          </w:p>
          <w:p w:rsidR="00712A97" w:rsidRPr="00251C79" w:rsidRDefault="00712A97">
            <w:r w:rsidRPr="00251C79">
              <w:t xml:space="preserve">КПП </w:t>
            </w:r>
            <w:r w:rsidRPr="00E30D78">
              <w:t>773301001</w:t>
            </w:r>
          </w:p>
          <w:p w:rsidR="00712A97" w:rsidRPr="00251C79" w:rsidRDefault="00712A97">
            <w:r w:rsidRPr="00251C79">
              <w:t>Место нахождения(жительства)</w:t>
            </w:r>
          </w:p>
          <w:p w:rsidR="00712A97" w:rsidRPr="00251C79" w:rsidRDefault="00712A97">
            <w:r w:rsidRPr="00251C79">
              <w:t>125430, ГМОСКВА, ПОМ 709 КОМ 1-3</w:t>
            </w:r>
          </w:p>
          <w:p w:rsidR="00712A97" w:rsidRPr="00251C79" w:rsidRDefault="00712A97">
            <w:r w:rsidRPr="00251C79">
              <w:t>Почтовый адрес</w:t>
            </w:r>
          </w:p>
          <w:p w:rsidR="00712A97" w:rsidRPr="00251C79" w:rsidRDefault="00712A97">
            <w:r w:rsidRPr="00251C79">
              <w:t>125430, г. Москва, ул. Митинская, 16, пом. 709, комн. 1-3</w:t>
            </w:r>
          </w:p>
          <w:p w:rsidR="00712A97" w:rsidRPr="00251C79" w:rsidRDefault="00712A97">
            <w:r w:rsidRPr="00251C79">
              <w:rPr>
                <w:sz w:val="16"/>
                <w:szCs w:val="16"/>
              </w:rPr>
              <w:t xml:space="preserve">Контактное лицо </w:t>
            </w:r>
          </w:p>
          <w:p w:rsidR="00712A97" w:rsidRPr="00251C79" w:rsidRDefault="00712A97">
            <w:r>
              <w:t xml:space="preserve">Телефон </w:t>
            </w:r>
            <w:r w:rsidRPr="00E30D78">
              <w:t>79685568756</w:t>
            </w:r>
          </w:p>
          <w:p w:rsidR="00712A97" w:rsidRPr="00251C79" w:rsidRDefault="00712A9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12A97" w:rsidRDefault="00712A97">
            <w:pPr>
              <w:pStyle w:val="a3"/>
            </w:pPr>
          </w:p>
          <w:p w:rsidR="00712A97" w:rsidRPr="00251C79" w:rsidRDefault="00712A9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12A97" w:rsidRPr="00251C79" w:rsidRDefault="00712A97">
            <w:r>
              <w:t>Соответствует требованиям</w:t>
            </w:r>
          </w:p>
        </w:tc>
      </w:tr>
      <w:tr w:rsidR="00712A97" w:rsidRPr="00251C7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r>
              <w:t>EA-99697</w:t>
            </w:r>
          </w:p>
          <w:p w:rsidR="00712A97" w:rsidRPr="00251C79" w:rsidRDefault="00712A97">
            <w:r>
              <w:t>ОБЩЕСТВО С ОГРАНИЧЕННОЙ ОТВЕТСТВЕННОСТЬЮ "СНАБКОМ"</w:t>
            </w:r>
          </w:p>
          <w:p w:rsidR="00712A97" w:rsidRPr="00251C79" w:rsidRDefault="00712A97">
            <w:r>
              <w:t>ИНН 7722327505</w:t>
            </w:r>
          </w:p>
          <w:p w:rsidR="00712A97" w:rsidRPr="00251C79" w:rsidRDefault="00712A97">
            <w:r>
              <w:t xml:space="preserve">ОГРН </w:t>
            </w:r>
            <w:r w:rsidRPr="00E30D78">
              <w:t>1157746439840</w:t>
            </w:r>
          </w:p>
          <w:p w:rsidR="00712A97" w:rsidRPr="00251C79" w:rsidRDefault="00712A97">
            <w:r w:rsidRPr="00251C79">
              <w:t xml:space="preserve">КПП </w:t>
            </w:r>
            <w:r w:rsidRPr="00E30D78">
              <w:t>773301001</w:t>
            </w:r>
          </w:p>
          <w:p w:rsidR="00712A97" w:rsidRPr="00251C79" w:rsidRDefault="00712A97">
            <w:r w:rsidRPr="00251C79">
              <w:t>Место нахождения(жительства)</w:t>
            </w:r>
          </w:p>
          <w:p w:rsidR="00712A97" w:rsidRPr="00251C79" w:rsidRDefault="00712A97">
            <w:r w:rsidRPr="00251C79">
              <w:t>125430, ГМОСКВА, ПОМ 709 КОМ 1-3</w:t>
            </w:r>
          </w:p>
          <w:p w:rsidR="00712A97" w:rsidRPr="00251C79" w:rsidRDefault="00712A97">
            <w:r w:rsidRPr="00251C79">
              <w:t>Почтовый адрес</w:t>
            </w:r>
          </w:p>
          <w:p w:rsidR="00712A97" w:rsidRPr="00251C79" w:rsidRDefault="00712A97">
            <w:r w:rsidRPr="00251C79">
              <w:t>125430, г. Москва, ул. Митинская, 16, пом. 709, комн. 1-3</w:t>
            </w:r>
          </w:p>
          <w:p w:rsidR="00712A97" w:rsidRPr="00251C79" w:rsidRDefault="00712A97">
            <w:r w:rsidRPr="00251C79">
              <w:rPr>
                <w:sz w:val="16"/>
                <w:szCs w:val="16"/>
              </w:rPr>
              <w:t xml:space="preserve">Контактное лицо </w:t>
            </w:r>
          </w:p>
          <w:p w:rsidR="00712A97" w:rsidRPr="00251C79" w:rsidRDefault="00712A97">
            <w:r>
              <w:t xml:space="preserve">Телефон </w:t>
            </w:r>
            <w:r w:rsidRPr="00E30D78">
              <w:t>79685568756</w:t>
            </w:r>
          </w:p>
          <w:p w:rsidR="00712A97" w:rsidRPr="00251C79" w:rsidRDefault="00712A9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12A97" w:rsidRDefault="00712A97">
            <w:pPr>
              <w:pStyle w:val="a3"/>
            </w:pPr>
          </w:p>
          <w:p w:rsidR="00712A97" w:rsidRPr="00251C79" w:rsidRDefault="00712A9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12A97" w:rsidRPr="00251C79" w:rsidRDefault="00712A97">
            <w:r>
              <w:t>Соответствует требованиям</w:t>
            </w:r>
          </w:p>
        </w:tc>
      </w:tr>
      <w:tr w:rsidR="00712A97" w:rsidRPr="00251C79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r>
              <w:t>EA-98816</w:t>
            </w:r>
          </w:p>
          <w:p w:rsidR="00712A97" w:rsidRPr="00251C79" w:rsidRDefault="00712A97">
            <w:r>
              <w:t>ОБЩЕСТВО С ОГРАНИЧЕННОЙ ОТВЕТСТВЕННОСТЬЮ "ГЕОПУЛЬС"</w:t>
            </w:r>
          </w:p>
          <w:p w:rsidR="00712A97" w:rsidRPr="00251C79" w:rsidRDefault="00712A97">
            <w:r>
              <w:t>ИНН 6164233206</w:t>
            </w:r>
          </w:p>
          <w:p w:rsidR="00712A97" w:rsidRPr="00251C79" w:rsidRDefault="00712A97">
            <w:r>
              <w:t xml:space="preserve">ОГРН </w:t>
            </w:r>
            <w:r w:rsidRPr="00E30D78">
              <w:t>1056164038116</w:t>
            </w:r>
          </w:p>
          <w:p w:rsidR="00712A97" w:rsidRPr="00251C79" w:rsidRDefault="00712A97">
            <w:r w:rsidRPr="00251C79">
              <w:t xml:space="preserve">КПП </w:t>
            </w:r>
            <w:r w:rsidRPr="00E30D78">
              <w:t>616501001</w:t>
            </w:r>
          </w:p>
          <w:p w:rsidR="00712A97" w:rsidRPr="00251C79" w:rsidRDefault="00712A97">
            <w:r w:rsidRPr="00251C79">
              <w:t>Место нахождения(жительства)</w:t>
            </w:r>
          </w:p>
          <w:p w:rsidR="00712A97" w:rsidRPr="00251C79" w:rsidRDefault="00712A97">
            <w:r w:rsidRPr="00251C79">
              <w:t>344003, ОБЛ.РОСТОВСКАЯ, Г.Ростов-на-Дону, КОМ. 622Б</w:t>
            </w:r>
          </w:p>
          <w:p w:rsidR="00712A97" w:rsidRPr="00251C79" w:rsidRDefault="00712A97">
            <w:r w:rsidRPr="00251C79">
              <w:t>Почтовый адрес</w:t>
            </w:r>
          </w:p>
          <w:p w:rsidR="00712A97" w:rsidRPr="00251C79" w:rsidRDefault="00712A97">
            <w:r w:rsidRPr="00251C79">
              <w:t>г.Ростов-на-Дону</w:t>
            </w:r>
          </w:p>
          <w:p w:rsidR="00712A97" w:rsidRPr="00251C79" w:rsidRDefault="00712A97">
            <w:r w:rsidRPr="00251C79">
              <w:rPr>
                <w:sz w:val="16"/>
                <w:szCs w:val="16"/>
              </w:rPr>
              <w:t xml:space="preserve">Контактное лицо </w:t>
            </w:r>
          </w:p>
          <w:p w:rsidR="00712A97" w:rsidRPr="00251C79" w:rsidRDefault="00712A97">
            <w:r>
              <w:t xml:space="preserve">Телефон </w:t>
            </w:r>
            <w:r>
              <w:rPr>
                <w:lang w:val="en-US"/>
              </w:rPr>
              <w:t>79381009017</w:t>
            </w:r>
          </w:p>
          <w:p w:rsidR="00712A97" w:rsidRPr="00251C79" w:rsidRDefault="00712A97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12A97" w:rsidRDefault="00712A97">
            <w:pPr>
              <w:pStyle w:val="a3"/>
            </w:pPr>
          </w:p>
          <w:p w:rsidR="00712A97" w:rsidRPr="00251C79" w:rsidRDefault="00712A9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12A97" w:rsidRPr="00251C79" w:rsidRDefault="00712A97">
            <w:r>
              <w:t>Соответствует требованиям</w:t>
            </w:r>
          </w:p>
        </w:tc>
      </w:tr>
      <w:tr w:rsidR="00712A97" w:rsidRPr="00251C7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r>
              <w:t>EA-98816</w:t>
            </w:r>
          </w:p>
          <w:p w:rsidR="00712A97" w:rsidRPr="00251C79" w:rsidRDefault="00712A97">
            <w:r>
              <w:t>ОБЩЕСТВО С ОГРАНИЧЕННОЙ ОТВЕТСТВЕННОСТЬЮ "ГЕОПУЛЬС"</w:t>
            </w:r>
          </w:p>
          <w:p w:rsidR="00712A97" w:rsidRPr="00251C79" w:rsidRDefault="00712A97">
            <w:r>
              <w:t>ИНН 6164233206</w:t>
            </w:r>
          </w:p>
          <w:p w:rsidR="00712A97" w:rsidRPr="00251C79" w:rsidRDefault="00712A97">
            <w:r>
              <w:t xml:space="preserve">ОГРН </w:t>
            </w:r>
            <w:r w:rsidRPr="00E30D78">
              <w:t>1056164038116</w:t>
            </w:r>
          </w:p>
          <w:p w:rsidR="00712A97" w:rsidRPr="00251C79" w:rsidRDefault="00712A97">
            <w:r w:rsidRPr="00251C79">
              <w:t xml:space="preserve">КПП </w:t>
            </w:r>
            <w:r w:rsidRPr="00E30D78">
              <w:t>616501001</w:t>
            </w:r>
          </w:p>
          <w:p w:rsidR="00712A97" w:rsidRPr="00251C79" w:rsidRDefault="00712A97">
            <w:r w:rsidRPr="00251C79">
              <w:t>Место нахождения(жительства)</w:t>
            </w:r>
          </w:p>
          <w:p w:rsidR="00712A97" w:rsidRPr="00251C79" w:rsidRDefault="00712A97">
            <w:r w:rsidRPr="00251C79">
              <w:t>344003, ОБЛ.РОСТОВСКАЯ, Г.Ростов-на-Дону, КОМ. 622Б</w:t>
            </w:r>
          </w:p>
          <w:p w:rsidR="00712A97" w:rsidRPr="00251C79" w:rsidRDefault="00712A97">
            <w:r w:rsidRPr="00251C79">
              <w:t>Почтовый адрес</w:t>
            </w:r>
          </w:p>
          <w:p w:rsidR="00712A97" w:rsidRPr="00251C79" w:rsidRDefault="00712A97">
            <w:r w:rsidRPr="00251C79">
              <w:t>г.Ростов-на-Дону</w:t>
            </w:r>
          </w:p>
          <w:p w:rsidR="00712A97" w:rsidRPr="00251C79" w:rsidRDefault="00712A97">
            <w:r w:rsidRPr="00251C79">
              <w:rPr>
                <w:sz w:val="16"/>
                <w:szCs w:val="16"/>
              </w:rPr>
              <w:t xml:space="preserve">Контактное лицо </w:t>
            </w:r>
          </w:p>
          <w:p w:rsidR="00712A97" w:rsidRPr="00251C79" w:rsidRDefault="00712A97">
            <w:r>
              <w:t xml:space="preserve">Телефон </w:t>
            </w:r>
            <w:r>
              <w:rPr>
                <w:lang w:val="en-US"/>
              </w:rPr>
              <w:t>79381009017</w:t>
            </w:r>
          </w:p>
          <w:p w:rsidR="00712A97" w:rsidRPr="00251C79" w:rsidRDefault="00712A9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12A97" w:rsidRDefault="00712A97">
            <w:pPr>
              <w:pStyle w:val="a3"/>
            </w:pPr>
          </w:p>
          <w:p w:rsidR="00712A97" w:rsidRPr="00251C79" w:rsidRDefault="00712A9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12A97" w:rsidRPr="00251C79" w:rsidRDefault="00712A97">
            <w:r>
              <w:t>Соответствует требованиям</w:t>
            </w:r>
          </w:p>
        </w:tc>
      </w:tr>
      <w:tr w:rsidR="00712A97" w:rsidRPr="00251C7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r>
              <w:t>EA-98816</w:t>
            </w:r>
          </w:p>
          <w:p w:rsidR="00712A97" w:rsidRPr="00251C79" w:rsidRDefault="00712A97">
            <w:r>
              <w:t>ОБЩЕСТВО С ОГРАНИЧЕННОЙ ОТВЕТСТВЕННОСТЬЮ "ГЕОПУЛЬС"</w:t>
            </w:r>
          </w:p>
          <w:p w:rsidR="00712A97" w:rsidRPr="00251C79" w:rsidRDefault="00712A97">
            <w:r>
              <w:t>ИНН 6164233206</w:t>
            </w:r>
          </w:p>
          <w:p w:rsidR="00712A97" w:rsidRPr="00251C79" w:rsidRDefault="00712A97">
            <w:r>
              <w:t xml:space="preserve">ОГРН </w:t>
            </w:r>
            <w:r w:rsidRPr="00E30D78">
              <w:t>1056164038116</w:t>
            </w:r>
          </w:p>
          <w:p w:rsidR="00712A97" w:rsidRPr="00251C79" w:rsidRDefault="00712A97">
            <w:r w:rsidRPr="00251C79">
              <w:t xml:space="preserve">КПП </w:t>
            </w:r>
            <w:r w:rsidRPr="00E30D78">
              <w:t>616501001</w:t>
            </w:r>
          </w:p>
          <w:p w:rsidR="00712A97" w:rsidRPr="00251C79" w:rsidRDefault="00712A97">
            <w:r w:rsidRPr="00251C79">
              <w:t>Место нахождения(жительства)</w:t>
            </w:r>
          </w:p>
          <w:p w:rsidR="00712A97" w:rsidRPr="00251C79" w:rsidRDefault="00712A97">
            <w:r w:rsidRPr="00251C79">
              <w:t>344003, ОБЛ.РОСТОВСКАЯ, Г.Ростов-на-Дону, КОМ. 622Б</w:t>
            </w:r>
          </w:p>
          <w:p w:rsidR="00712A97" w:rsidRPr="00251C79" w:rsidRDefault="00712A97">
            <w:r w:rsidRPr="00251C79">
              <w:t>Почтовый адрес</w:t>
            </w:r>
          </w:p>
          <w:p w:rsidR="00712A97" w:rsidRPr="00251C79" w:rsidRDefault="00712A97">
            <w:r w:rsidRPr="00251C79">
              <w:t>г.Ростов-на-Дону</w:t>
            </w:r>
          </w:p>
          <w:p w:rsidR="00712A97" w:rsidRPr="00251C79" w:rsidRDefault="00712A97">
            <w:r w:rsidRPr="00251C79">
              <w:rPr>
                <w:sz w:val="16"/>
                <w:szCs w:val="16"/>
              </w:rPr>
              <w:t xml:space="preserve">Контактное лицо </w:t>
            </w:r>
          </w:p>
          <w:p w:rsidR="00712A97" w:rsidRPr="00251C79" w:rsidRDefault="00712A97">
            <w:r>
              <w:t xml:space="preserve">Телефон </w:t>
            </w:r>
            <w:r>
              <w:rPr>
                <w:lang w:val="en-US"/>
              </w:rPr>
              <w:t>79381009017</w:t>
            </w:r>
          </w:p>
          <w:p w:rsidR="00712A97" w:rsidRPr="00251C79" w:rsidRDefault="00712A9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12A97" w:rsidRDefault="00712A97">
            <w:pPr>
              <w:pStyle w:val="a3"/>
            </w:pPr>
          </w:p>
          <w:p w:rsidR="00712A97" w:rsidRPr="00251C79" w:rsidRDefault="00712A9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12A97" w:rsidRPr="00251C79" w:rsidRDefault="00712A97">
            <w:r>
              <w:t>Соответствует требованиям</w:t>
            </w:r>
          </w:p>
        </w:tc>
      </w:tr>
      <w:tr w:rsidR="00712A97" w:rsidRPr="00251C79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r>
              <w:t>EA-99770</w:t>
            </w:r>
          </w:p>
          <w:p w:rsidR="00712A97" w:rsidRPr="00251C79" w:rsidRDefault="00712A97">
            <w:r>
              <w:t>ОБЩЕСТВО С ОГРАНИЧЕННОЙ ОТВЕТСТВЕННОСТЬЮ "ФАРМАМЕД"</w:t>
            </w:r>
          </w:p>
          <w:p w:rsidR="00712A97" w:rsidRPr="00251C79" w:rsidRDefault="00712A97">
            <w:r>
              <w:t>ИНН 2308070533</w:t>
            </w:r>
          </w:p>
          <w:p w:rsidR="00712A97" w:rsidRPr="00251C79" w:rsidRDefault="00712A97">
            <w:r>
              <w:t xml:space="preserve">ОГРН </w:t>
            </w:r>
            <w:r w:rsidRPr="00E30D78">
              <w:t>1022301214924</w:t>
            </w:r>
          </w:p>
          <w:p w:rsidR="00712A97" w:rsidRPr="00251C79" w:rsidRDefault="00712A97">
            <w:r w:rsidRPr="00251C79">
              <w:t xml:space="preserve">КПП </w:t>
            </w:r>
            <w:r w:rsidRPr="00E30D78">
              <w:t>230801001</w:t>
            </w:r>
          </w:p>
          <w:p w:rsidR="00712A97" w:rsidRPr="00251C79" w:rsidRDefault="00712A97">
            <w:r w:rsidRPr="00251C79">
              <w:t>Место нахождения(жительства)</w:t>
            </w:r>
          </w:p>
          <w:p w:rsidR="00712A97" w:rsidRPr="00251C79" w:rsidRDefault="00712A97">
            <w:r w:rsidRPr="00251C79">
              <w:t>350051, КРАЙ. КРАСНОДАРСКИЙ, Г. КРАСНОДАР, ДОМ 6, КОМ 12</w:t>
            </w:r>
          </w:p>
          <w:p w:rsidR="00712A97" w:rsidRPr="00251C79" w:rsidRDefault="00712A97">
            <w:r w:rsidRPr="00251C79">
              <w:t>Почтовый адрес</w:t>
            </w:r>
          </w:p>
          <w:p w:rsidR="00712A97" w:rsidRPr="00251C79" w:rsidRDefault="00712A97">
            <w:r w:rsidRPr="00251C79">
              <w:t>350051, КРАЙ КРАСНОДАРСКИЙ, Г КРАСНОДАР, УЛ ИМ ФЕДОРА ЛУЗАНА, ДОМ 6, КОМ 12</w:t>
            </w:r>
          </w:p>
          <w:p w:rsidR="00712A97" w:rsidRPr="00251C79" w:rsidRDefault="00712A97">
            <w:r w:rsidRPr="00251C79">
              <w:rPr>
                <w:sz w:val="16"/>
                <w:szCs w:val="16"/>
              </w:rPr>
              <w:t xml:space="preserve">Контактное лицо </w:t>
            </w:r>
          </w:p>
          <w:p w:rsidR="00712A97" w:rsidRPr="00251C79" w:rsidRDefault="00712A97">
            <w:r>
              <w:t xml:space="preserve">Телефон </w:t>
            </w:r>
            <w:r>
              <w:rPr>
                <w:lang w:val="en-US"/>
              </w:rPr>
              <w:t>79184844844</w:t>
            </w:r>
          </w:p>
          <w:p w:rsidR="00712A97" w:rsidRPr="00251C79" w:rsidRDefault="00712A97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12A97" w:rsidRDefault="00712A97">
            <w:pPr>
              <w:pStyle w:val="a3"/>
            </w:pPr>
          </w:p>
          <w:p w:rsidR="00712A97" w:rsidRPr="00251C79" w:rsidRDefault="00712A9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12A97" w:rsidRPr="00251C79" w:rsidRDefault="00712A97">
            <w:r>
              <w:t>Соответствует требованиям</w:t>
            </w:r>
          </w:p>
        </w:tc>
      </w:tr>
      <w:tr w:rsidR="00712A97" w:rsidRPr="00251C7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r>
              <w:t>EA-99770</w:t>
            </w:r>
          </w:p>
          <w:p w:rsidR="00712A97" w:rsidRPr="00251C79" w:rsidRDefault="00712A97">
            <w:r>
              <w:t>ОБЩЕСТВО С ОГРАНИЧЕННОЙ ОТВЕТСТВЕННОСТЬЮ "ФАРМАМЕД"</w:t>
            </w:r>
          </w:p>
          <w:p w:rsidR="00712A97" w:rsidRPr="00251C79" w:rsidRDefault="00712A97">
            <w:r>
              <w:t>ИНН 2308070533</w:t>
            </w:r>
          </w:p>
          <w:p w:rsidR="00712A97" w:rsidRPr="00251C79" w:rsidRDefault="00712A97">
            <w:r>
              <w:t xml:space="preserve">ОГРН </w:t>
            </w:r>
            <w:r w:rsidRPr="00E30D78">
              <w:t>1022301214924</w:t>
            </w:r>
          </w:p>
          <w:p w:rsidR="00712A97" w:rsidRPr="00251C79" w:rsidRDefault="00712A97">
            <w:r w:rsidRPr="00251C79">
              <w:t xml:space="preserve">КПП </w:t>
            </w:r>
            <w:r w:rsidRPr="00E30D78">
              <w:t>230801001</w:t>
            </w:r>
          </w:p>
          <w:p w:rsidR="00712A97" w:rsidRPr="00251C79" w:rsidRDefault="00712A97">
            <w:r w:rsidRPr="00251C79">
              <w:t>Место нахождения(жительства)</w:t>
            </w:r>
          </w:p>
          <w:p w:rsidR="00712A97" w:rsidRPr="00251C79" w:rsidRDefault="00712A97">
            <w:r w:rsidRPr="00251C79">
              <w:t>350051, КРАЙ. КРАСНОДАРСКИЙ, Г. КРАСНОДАР, ДОМ 6, КОМ 12</w:t>
            </w:r>
          </w:p>
          <w:p w:rsidR="00712A97" w:rsidRPr="00251C79" w:rsidRDefault="00712A97">
            <w:r w:rsidRPr="00251C79">
              <w:t>Почтовый адрес</w:t>
            </w:r>
          </w:p>
          <w:p w:rsidR="00712A97" w:rsidRPr="00251C79" w:rsidRDefault="00712A97">
            <w:r w:rsidRPr="00251C79">
              <w:t>350051, КРАЙ КРАСНОДАРСКИЙ, Г КРАСНОДАР, УЛ ИМ ФЕДОРА ЛУЗАНА, ДОМ 6, КОМ 12</w:t>
            </w:r>
          </w:p>
          <w:p w:rsidR="00712A97" w:rsidRPr="00251C79" w:rsidRDefault="00712A97">
            <w:r w:rsidRPr="00251C79">
              <w:rPr>
                <w:sz w:val="16"/>
                <w:szCs w:val="16"/>
              </w:rPr>
              <w:t xml:space="preserve">Контактное лицо </w:t>
            </w:r>
          </w:p>
          <w:p w:rsidR="00712A97" w:rsidRPr="00251C79" w:rsidRDefault="00712A97">
            <w:r>
              <w:t xml:space="preserve">Телефон </w:t>
            </w:r>
            <w:r>
              <w:rPr>
                <w:lang w:val="en-US"/>
              </w:rPr>
              <w:t>79184844844</w:t>
            </w:r>
          </w:p>
          <w:p w:rsidR="00712A97" w:rsidRPr="00251C79" w:rsidRDefault="00712A9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12A97" w:rsidRDefault="00712A97">
            <w:pPr>
              <w:pStyle w:val="a3"/>
            </w:pPr>
          </w:p>
          <w:p w:rsidR="00712A97" w:rsidRPr="00251C79" w:rsidRDefault="00712A9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12A97" w:rsidRPr="00251C79" w:rsidRDefault="00712A97">
            <w:r>
              <w:t>Соответствует требованиям</w:t>
            </w:r>
          </w:p>
        </w:tc>
      </w:tr>
      <w:tr w:rsidR="00712A97" w:rsidRPr="00251C7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r>
              <w:t>EA-99770</w:t>
            </w:r>
          </w:p>
          <w:p w:rsidR="00712A97" w:rsidRPr="00251C79" w:rsidRDefault="00712A97">
            <w:r>
              <w:t>ОБЩЕСТВО С ОГРАНИЧЕННОЙ ОТВЕТСТВЕННОСТЬЮ "ФАРМАМЕД"</w:t>
            </w:r>
          </w:p>
          <w:p w:rsidR="00712A97" w:rsidRPr="00251C79" w:rsidRDefault="00712A97">
            <w:r>
              <w:t>ИНН 2308070533</w:t>
            </w:r>
          </w:p>
          <w:p w:rsidR="00712A97" w:rsidRPr="00251C79" w:rsidRDefault="00712A97">
            <w:r>
              <w:t xml:space="preserve">ОГРН </w:t>
            </w:r>
            <w:r w:rsidRPr="00E30D78">
              <w:t>1022301214924</w:t>
            </w:r>
          </w:p>
          <w:p w:rsidR="00712A97" w:rsidRPr="00251C79" w:rsidRDefault="00712A97">
            <w:r w:rsidRPr="00251C79">
              <w:t xml:space="preserve">КПП </w:t>
            </w:r>
            <w:r w:rsidRPr="00E30D78">
              <w:t>230801001</w:t>
            </w:r>
          </w:p>
          <w:p w:rsidR="00712A97" w:rsidRPr="00251C79" w:rsidRDefault="00712A97">
            <w:r w:rsidRPr="00251C79">
              <w:t>Место нахождения(жительства)</w:t>
            </w:r>
          </w:p>
          <w:p w:rsidR="00712A97" w:rsidRPr="00251C79" w:rsidRDefault="00712A97">
            <w:r w:rsidRPr="00251C79">
              <w:t>350051, КРАЙ. КРАСНОДАРСКИЙ, Г. КРАСНОДАР, ДОМ 6, КОМ 12</w:t>
            </w:r>
          </w:p>
          <w:p w:rsidR="00712A97" w:rsidRPr="00251C79" w:rsidRDefault="00712A97">
            <w:r w:rsidRPr="00251C79">
              <w:t>Почтовый адрес</w:t>
            </w:r>
          </w:p>
          <w:p w:rsidR="00712A97" w:rsidRPr="00251C79" w:rsidRDefault="00712A97">
            <w:r w:rsidRPr="00251C79">
              <w:t>350051, КРАЙ КРАСНОДАРСКИЙ, Г КРАСНОДАР, УЛ ИМ ФЕДОРА ЛУЗАНА, ДОМ 6, КОМ 12</w:t>
            </w:r>
          </w:p>
          <w:p w:rsidR="00712A97" w:rsidRPr="00251C79" w:rsidRDefault="00712A97">
            <w:r w:rsidRPr="00251C79">
              <w:rPr>
                <w:sz w:val="16"/>
                <w:szCs w:val="16"/>
              </w:rPr>
              <w:t xml:space="preserve">Контактное лицо </w:t>
            </w:r>
          </w:p>
          <w:p w:rsidR="00712A97" w:rsidRPr="00251C79" w:rsidRDefault="00712A97">
            <w:r>
              <w:t xml:space="preserve">Телефон </w:t>
            </w:r>
            <w:r>
              <w:rPr>
                <w:lang w:val="en-US"/>
              </w:rPr>
              <w:t>79184844844</w:t>
            </w:r>
          </w:p>
          <w:p w:rsidR="00712A97" w:rsidRPr="00251C79" w:rsidRDefault="00712A9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12A97" w:rsidRDefault="00712A97">
            <w:pPr>
              <w:pStyle w:val="a3"/>
            </w:pPr>
          </w:p>
          <w:p w:rsidR="00712A97" w:rsidRPr="00251C79" w:rsidRDefault="00712A9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12A97" w:rsidRPr="00251C79" w:rsidRDefault="00712A97">
            <w:r>
              <w:t>Соответствует требованиям</w:t>
            </w:r>
          </w:p>
        </w:tc>
      </w:tr>
      <w:tr w:rsidR="00712A97" w:rsidRPr="00251C79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r>
              <w:t>EA-99719</w:t>
            </w:r>
          </w:p>
          <w:p w:rsidR="00712A97" w:rsidRPr="00251C79" w:rsidRDefault="00712A97">
            <w:r>
              <w:t>ОБЩЕСТВО С ОГРАНИЧЕННОЙ ОТВЕТСТВЕННОСТЬЮ "АЛЬЯНСМЕДСЕРВИС"</w:t>
            </w:r>
          </w:p>
          <w:p w:rsidR="00712A97" w:rsidRPr="00251C79" w:rsidRDefault="00712A97">
            <w:r>
              <w:t>ИНН 2225181208</w:t>
            </w:r>
          </w:p>
          <w:p w:rsidR="00712A97" w:rsidRPr="00251C79" w:rsidRDefault="00712A97">
            <w:r>
              <w:t xml:space="preserve">ОГРН </w:t>
            </w:r>
            <w:r w:rsidRPr="00E30D78">
              <w:t>1172225016150</w:t>
            </w:r>
          </w:p>
          <w:p w:rsidR="00712A97" w:rsidRPr="00251C79" w:rsidRDefault="00712A97">
            <w:r w:rsidRPr="00251C79">
              <w:t xml:space="preserve">КПП </w:t>
            </w:r>
            <w:r w:rsidRPr="00E30D78">
              <w:t>222501001</w:t>
            </w:r>
          </w:p>
          <w:p w:rsidR="00712A97" w:rsidRPr="00251C79" w:rsidRDefault="00712A97">
            <w:r w:rsidRPr="00251C79">
              <w:t>Место нахождения(жительства)</w:t>
            </w:r>
          </w:p>
          <w:p w:rsidR="00712A97" w:rsidRPr="00251C79" w:rsidRDefault="00712A97">
            <w:r w:rsidRPr="00251C79">
              <w:t>656049, КРАЙАЛТАЙСКИЙ, ГБАРНАУЛ, ОФИС 305</w:t>
            </w:r>
          </w:p>
          <w:p w:rsidR="00712A97" w:rsidRPr="00251C79" w:rsidRDefault="00712A97">
            <w:r w:rsidRPr="00251C79">
              <w:t>Почтовый адрес</w:t>
            </w:r>
          </w:p>
          <w:p w:rsidR="00712A97" w:rsidRPr="00251C79" w:rsidRDefault="00712A97">
            <w:r w:rsidRPr="00251C79">
              <w:t>656049, Российская Федерация, Алтайский край, г. Барнаул, пер. Прудской, 71 «а», офис 305</w:t>
            </w:r>
          </w:p>
          <w:p w:rsidR="00712A97" w:rsidRPr="00251C79" w:rsidRDefault="00712A97">
            <w:r w:rsidRPr="00251C79">
              <w:rPr>
                <w:sz w:val="16"/>
                <w:szCs w:val="16"/>
              </w:rPr>
              <w:t xml:space="preserve">Контактное лицо </w:t>
            </w:r>
          </w:p>
          <w:p w:rsidR="00712A97" w:rsidRPr="00251C79" w:rsidRDefault="00712A97">
            <w:r>
              <w:t xml:space="preserve">Телефон </w:t>
            </w:r>
            <w:r w:rsidRPr="00E30D78">
              <w:t>79635068956</w:t>
            </w:r>
          </w:p>
          <w:p w:rsidR="00712A97" w:rsidRPr="00251C79" w:rsidRDefault="00712A97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12A97" w:rsidRDefault="00712A97">
            <w:pPr>
              <w:pStyle w:val="a3"/>
            </w:pPr>
          </w:p>
          <w:p w:rsidR="00712A97" w:rsidRPr="00251C79" w:rsidRDefault="00712A9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12A97" w:rsidRPr="00251C79" w:rsidRDefault="00712A97">
            <w:r>
              <w:t>Соответствует требованиям</w:t>
            </w:r>
          </w:p>
        </w:tc>
      </w:tr>
      <w:tr w:rsidR="00712A97" w:rsidRPr="00251C7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r>
              <w:t>EA-99719</w:t>
            </w:r>
          </w:p>
          <w:p w:rsidR="00712A97" w:rsidRPr="00251C79" w:rsidRDefault="00712A97">
            <w:r>
              <w:t>ОБЩЕСТВО С ОГРАНИЧЕННОЙ ОТВЕТСТВЕННОСТЬЮ "АЛЬЯНСМЕДСЕРВИС"</w:t>
            </w:r>
          </w:p>
          <w:p w:rsidR="00712A97" w:rsidRPr="00251C79" w:rsidRDefault="00712A97">
            <w:r>
              <w:t>ИНН 2225181208</w:t>
            </w:r>
          </w:p>
          <w:p w:rsidR="00712A97" w:rsidRPr="00251C79" w:rsidRDefault="00712A97">
            <w:r>
              <w:t xml:space="preserve">ОГРН </w:t>
            </w:r>
            <w:r w:rsidRPr="00E30D78">
              <w:t>1172225016150</w:t>
            </w:r>
          </w:p>
          <w:p w:rsidR="00712A97" w:rsidRPr="00251C79" w:rsidRDefault="00712A97">
            <w:r w:rsidRPr="00251C79">
              <w:t xml:space="preserve">КПП </w:t>
            </w:r>
            <w:r w:rsidRPr="00E30D78">
              <w:t>222501001</w:t>
            </w:r>
          </w:p>
          <w:p w:rsidR="00712A97" w:rsidRPr="00251C79" w:rsidRDefault="00712A97">
            <w:r w:rsidRPr="00251C79">
              <w:t>Место нахождения(жительства)</w:t>
            </w:r>
          </w:p>
          <w:p w:rsidR="00712A97" w:rsidRPr="00251C79" w:rsidRDefault="00712A97">
            <w:r w:rsidRPr="00251C79">
              <w:t>656049, КРАЙАЛТАЙСКИЙ, ГБАРНАУЛ, ОФИС 305</w:t>
            </w:r>
          </w:p>
          <w:p w:rsidR="00712A97" w:rsidRPr="00251C79" w:rsidRDefault="00712A97">
            <w:r w:rsidRPr="00251C79">
              <w:t>Почтовый адрес</w:t>
            </w:r>
          </w:p>
          <w:p w:rsidR="00712A97" w:rsidRPr="00251C79" w:rsidRDefault="00712A97">
            <w:r w:rsidRPr="00251C79">
              <w:t>656049, Российская Федерация, Алтайский край, г. Барнаул, пер. Прудской, 71 «а», офис 305</w:t>
            </w:r>
          </w:p>
          <w:p w:rsidR="00712A97" w:rsidRPr="00251C79" w:rsidRDefault="00712A97">
            <w:r w:rsidRPr="00251C79">
              <w:rPr>
                <w:sz w:val="16"/>
                <w:szCs w:val="16"/>
              </w:rPr>
              <w:t xml:space="preserve">Контактное лицо </w:t>
            </w:r>
          </w:p>
          <w:p w:rsidR="00712A97" w:rsidRPr="00251C79" w:rsidRDefault="00712A97">
            <w:r>
              <w:t xml:space="preserve">Телефон </w:t>
            </w:r>
            <w:r w:rsidRPr="00E30D78">
              <w:t>79635068956</w:t>
            </w:r>
          </w:p>
          <w:p w:rsidR="00712A97" w:rsidRPr="00251C79" w:rsidRDefault="00712A9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12A97" w:rsidRDefault="00712A97">
            <w:pPr>
              <w:pStyle w:val="a3"/>
            </w:pPr>
          </w:p>
          <w:p w:rsidR="00712A97" w:rsidRPr="00251C79" w:rsidRDefault="00712A9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12A97" w:rsidRPr="00251C79" w:rsidRDefault="00712A97">
            <w:r>
              <w:t>Соответствует требованиям</w:t>
            </w:r>
          </w:p>
        </w:tc>
      </w:tr>
      <w:tr w:rsidR="00712A97" w:rsidRPr="00251C7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r>
              <w:t>EA-99719</w:t>
            </w:r>
          </w:p>
          <w:p w:rsidR="00712A97" w:rsidRPr="00251C79" w:rsidRDefault="00712A97">
            <w:r>
              <w:t>ОБЩЕСТВО С ОГРАНИЧЕННОЙ ОТВЕТСТВЕННОСТЬЮ "АЛЬЯНСМЕДСЕРВИС"</w:t>
            </w:r>
          </w:p>
          <w:p w:rsidR="00712A97" w:rsidRPr="00251C79" w:rsidRDefault="00712A97">
            <w:r>
              <w:t>ИНН 2225181208</w:t>
            </w:r>
          </w:p>
          <w:p w:rsidR="00712A97" w:rsidRPr="00251C79" w:rsidRDefault="00712A97">
            <w:r>
              <w:t xml:space="preserve">ОГРН </w:t>
            </w:r>
            <w:r w:rsidRPr="00E30D78">
              <w:t>1172225016150</w:t>
            </w:r>
          </w:p>
          <w:p w:rsidR="00712A97" w:rsidRPr="00251C79" w:rsidRDefault="00712A97">
            <w:r w:rsidRPr="00251C79">
              <w:t xml:space="preserve">КПП </w:t>
            </w:r>
            <w:r w:rsidRPr="00E30D78">
              <w:t>222501001</w:t>
            </w:r>
          </w:p>
          <w:p w:rsidR="00712A97" w:rsidRPr="00251C79" w:rsidRDefault="00712A97">
            <w:r w:rsidRPr="00251C79">
              <w:t>Место нахождения(жительства)</w:t>
            </w:r>
          </w:p>
          <w:p w:rsidR="00712A97" w:rsidRPr="00251C79" w:rsidRDefault="00712A97">
            <w:r w:rsidRPr="00251C79">
              <w:t>656049, КРАЙАЛТАЙСКИЙ, ГБАРНАУЛ, ОФИС 305</w:t>
            </w:r>
          </w:p>
          <w:p w:rsidR="00712A97" w:rsidRPr="00251C79" w:rsidRDefault="00712A97">
            <w:r w:rsidRPr="00251C79">
              <w:t>Почтовый адрес</w:t>
            </w:r>
          </w:p>
          <w:p w:rsidR="00712A97" w:rsidRPr="00251C79" w:rsidRDefault="00712A97">
            <w:r w:rsidRPr="00251C79">
              <w:t>656049, Российская Федерация, Алтайский край, г. Барнаул, пер. Прудской, 71 «а», офис 305</w:t>
            </w:r>
          </w:p>
          <w:p w:rsidR="00712A97" w:rsidRPr="00251C79" w:rsidRDefault="00712A97">
            <w:r w:rsidRPr="00251C79">
              <w:rPr>
                <w:sz w:val="16"/>
                <w:szCs w:val="16"/>
              </w:rPr>
              <w:t xml:space="preserve">Контактное лицо </w:t>
            </w:r>
          </w:p>
          <w:p w:rsidR="00712A97" w:rsidRPr="00251C79" w:rsidRDefault="00712A97">
            <w:r>
              <w:t xml:space="preserve">Телефон </w:t>
            </w:r>
            <w:r w:rsidRPr="00E30D78">
              <w:t>79635068956</w:t>
            </w:r>
          </w:p>
          <w:p w:rsidR="00712A97" w:rsidRPr="00251C79" w:rsidRDefault="00712A9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12A97" w:rsidRDefault="00712A97">
            <w:pPr>
              <w:pStyle w:val="a3"/>
            </w:pPr>
          </w:p>
          <w:p w:rsidR="00712A97" w:rsidRPr="00251C79" w:rsidRDefault="00712A9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12A97" w:rsidRPr="00251C79" w:rsidRDefault="00712A97">
            <w:r>
              <w:t>Соответствует требованиям</w:t>
            </w:r>
          </w:p>
        </w:tc>
      </w:tr>
      <w:tr w:rsidR="00712A97" w:rsidRPr="00251C79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r>
              <w:t>EA-99347</w:t>
            </w:r>
          </w:p>
          <w:p w:rsidR="00712A97" w:rsidRPr="00251C79" w:rsidRDefault="00712A97">
            <w:r>
              <w:t>ОБЩЕСТВО С ОГРАНИЧЕННОЙ ОТВЕТСТВЕННОСТЬЮ "МЕДТЕХНИКА ГРУПП"</w:t>
            </w:r>
          </w:p>
          <w:p w:rsidR="00712A97" w:rsidRPr="00251C79" w:rsidRDefault="00712A97">
            <w:r>
              <w:t>ИНН 2311308497</w:t>
            </w:r>
          </w:p>
          <w:p w:rsidR="00712A97" w:rsidRPr="00251C79" w:rsidRDefault="00712A97">
            <w:r>
              <w:t xml:space="preserve">ОГРН </w:t>
            </w:r>
            <w:r w:rsidRPr="00E30D78">
              <w:t>1202300045419</w:t>
            </w:r>
          </w:p>
          <w:p w:rsidR="00712A97" w:rsidRPr="00251C79" w:rsidRDefault="00712A97">
            <w:r w:rsidRPr="00251C79">
              <w:t xml:space="preserve">КПП </w:t>
            </w:r>
            <w:r w:rsidRPr="00E30D78">
              <w:t>231101001</w:t>
            </w:r>
          </w:p>
          <w:p w:rsidR="00712A97" w:rsidRPr="00251C79" w:rsidRDefault="00712A97">
            <w:r w:rsidRPr="00251C79">
              <w:t>Место нахождения(жительства)</w:t>
            </w:r>
          </w:p>
          <w:p w:rsidR="00712A97" w:rsidRPr="00251C79" w:rsidRDefault="00712A97">
            <w:r w:rsidRPr="00251C79">
              <w:t>350051, КРАЙКРАСНОДАРСКИЙ, ГКРАСНОДАР, ОФИС 11</w:t>
            </w:r>
          </w:p>
          <w:p w:rsidR="00712A97" w:rsidRPr="00251C79" w:rsidRDefault="00712A97">
            <w:r w:rsidRPr="00251C79">
              <w:t>Почтовый адрес</w:t>
            </w:r>
          </w:p>
          <w:p w:rsidR="00712A97" w:rsidRPr="00251C79" w:rsidRDefault="00712A97">
            <w:r w:rsidRPr="00251C79">
              <w:t>350051, КРАЙ КРАСНОДАРСКИЙ, Г КРАСНОДАР, УЛ БИРЮЗОВАЯ, ДОМ 1, ОФИС 11</w:t>
            </w:r>
          </w:p>
          <w:p w:rsidR="00712A97" w:rsidRPr="00251C79" w:rsidRDefault="00712A97">
            <w:r w:rsidRPr="00251C79">
              <w:rPr>
                <w:sz w:val="16"/>
                <w:szCs w:val="16"/>
              </w:rPr>
              <w:t xml:space="preserve">Контактное лицо </w:t>
            </w:r>
          </w:p>
          <w:p w:rsidR="00712A97" w:rsidRPr="00251C79" w:rsidRDefault="00712A97">
            <w:r>
              <w:t xml:space="preserve">Телефон </w:t>
            </w:r>
            <w:r>
              <w:rPr>
                <w:lang w:val="en-US"/>
              </w:rPr>
              <w:t>79384036160</w:t>
            </w:r>
          </w:p>
          <w:p w:rsidR="00712A97" w:rsidRPr="00251C79" w:rsidRDefault="00712A97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12A97" w:rsidRDefault="00712A97">
            <w:pPr>
              <w:pStyle w:val="a3"/>
            </w:pPr>
          </w:p>
          <w:p w:rsidR="00712A97" w:rsidRPr="00251C79" w:rsidRDefault="00712A9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12A97" w:rsidRPr="00251C79" w:rsidRDefault="00712A97">
            <w:r>
              <w:t>Соответствует требованиям</w:t>
            </w:r>
          </w:p>
        </w:tc>
      </w:tr>
      <w:tr w:rsidR="00712A97" w:rsidRPr="00251C7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r>
              <w:t>EA-99347</w:t>
            </w:r>
          </w:p>
          <w:p w:rsidR="00712A97" w:rsidRPr="00251C79" w:rsidRDefault="00712A97">
            <w:r>
              <w:t>ОБЩЕСТВО С ОГРАНИЧЕННОЙ ОТВЕТСТВЕННОСТЬЮ "МЕДТЕХНИКА ГРУПП"</w:t>
            </w:r>
          </w:p>
          <w:p w:rsidR="00712A97" w:rsidRPr="00251C79" w:rsidRDefault="00712A97">
            <w:r>
              <w:t>ИНН 2311308497</w:t>
            </w:r>
          </w:p>
          <w:p w:rsidR="00712A97" w:rsidRPr="00251C79" w:rsidRDefault="00712A97">
            <w:r>
              <w:t xml:space="preserve">ОГРН </w:t>
            </w:r>
            <w:r w:rsidRPr="00E30D78">
              <w:t>1202300045419</w:t>
            </w:r>
          </w:p>
          <w:p w:rsidR="00712A97" w:rsidRPr="00251C79" w:rsidRDefault="00712A97">
            <w:r w:rsidRPr="00251C79">
              <w:t xml:space="preserve">КПП </w:t>
            </w:r>
            <w:r w:rsidRPr="00E30D78">
              <w:t>231101001</w:t>
            </w:r>
          </w:p>
          <w:p w:rsidR="00712A97" w:rsidRPr="00251C79" w:rsidRDefault="00712A97">
            <w:r w:rsidRPr="00251C79">
              <w:t>Место нахождения(жительства)</w:t>
            </w:r>
          </w:p>
          <w:p w:rsidR="00712A97" w:rsidRPr="00251C79" w:rsidRDefault="00712A97">
            <w:r w:rsidRPr="00251C79">
              <w:t>350051, КРАЙКРАСНОДАРСКИЙ, ГКРАСНОДАР, ОФИС 11</w:t>
            </w:r>
          </w:p>
          <w:p w:rsidR="00712A97" w:rsidRPr="00251C79" w:rsidRDefault="00712A97">
            <w:r w:rsidRPr="00251C79">
              <w:t>Почтовый адрес</w:t>
            </w:r>
          </w:p>
          <w:p w:rsidR="00712A97" w:rsidRPr="00251C79" w:rsidRDefault="00712A97">
            <w:r w:rsidRPr="00251C79">
              <w:t>350051, КРАЙ КРАСНОДАРСКИЙ, Г КРАСНОДАР, УЛ БИРЮЗОВАЯ, ДОМ 1, ОФИС 11</w:t>
            </w:r>
          </w:p>
          <w:p w:rsidR="00712A97" w:rsidRPr="00251C79" w:rsidRDefault="00712A97">
            <w:r w:rsidRPr="00251C79">
              <w:rPr>
                <w:sz w:val="16"/>
                <w:szCs w:val="16"/>
              </w:rPr>
              <w:t xml:space="preserve">Контактное лицо </w:t>
            </w:r>
          </w:p>
          <w:p w:rsidR="00712A97" w:rsidRPr="00251C79" w:rsidRDefault="00712A97">
            <w:r>
              <w:t xml:space="preserve">Телефон </w:t>
            </w:r>
            <w:r>
              <w:rPr>
                <w:lang w:val="en-US"/>
              </w:rPr>
              <w:t>79384036160</w:t>
            </w:r>
          </w:p>
          <w:p w:rsidR="00712A97" w:rsidRPr="00251C79" w:rsidRDefault="00712A9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12A97" w:rsidRDefault="00712A97">
            <w:pPr>
              <w:pStyle w:val="a3"/>
            </w:pPr>
          </w:p>
          <w:p w:rsidR="00712A97" w:rsidRPr="00251C79" w:rsidRDefault="00712A9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12A97" w:rsidRPr="00251C79" w:rsidRDefault="00712A97">
            <w:r>
              <w:t>Соответствует требованиям</w:t>
            </w:r>
          </w:p>
        </w:tc>
      </w:tr>
      <w:tr w:rsidR="00712A97" w:rsidRPr="00251C7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r>
              <w:t>EA-99347</w:t>
            </w:r>
          </w:p>
          <w:p w:rsidR="00712A97" w:rsidRPr="00251C79" w:rsidRDefault="00712A97">
            <w:r>
              <w:t>ОБЩЕСТВО С ОГРАНИЧЕННОЙ ОТВЕТСТВЕННОСТЬЮ "МЕДТЕХНИКА ГРУПП"</w:t>
            </w:r>
          </w:p>
          <w:p w:rsidR="00712A97" w:rsidRPr="00251C79" w:rsidRDefault="00712A97">
            <w:r>
              <w:t>ИНН 2311308497</w:t>
            </w:r>
          </w:p>
          <w:p w:rsidR="00712A97" w:rsidRPr="00251C79" w:rsidRDefault="00712A97">
            <w:r>
              <w:t xml:space="preserve">ОГРН </w:t>
            </w:r>
            <w:r w:rsidRPr="00E30D78">
              <w:t>1202300045419</w:t>
            </w:r>
          </w:p>
          <w:p w:rsidR="00712A97" w:rsidRPr="00251C79" w:rsidRDefault="00712A97">
            <w:r w:rsidRPr="00251C79">
              <w:t xml:space="preserve">КПП </w:t>
            </w:r>
            <w:r w:rsidRPr="00E30D78">
              <w:t>231101001</w:t>
            </w:r>
          </w:p>
          <w:p w:rsidR="00712A97" w:rsidRPr="00251C79" w:rsidRDefault="00712A97">
            <w:r w:rsidRPr="00251C79">
              <w:t>Место нахождения(жительства)</w:t>
            </w:r>
          </w:p>
          <w:p w:rsidR="00712A97" w:rsidRPr="00251C79" w:rsidRDefault="00712A97">
            <w:r w:rsidRPr="00251C79">
              <w:t>350051, КРАЙКРАСНОДАРСКИЙ, ГКРАСНОДАР, ОФИС 11</w:t>
            </w:r>
          </w:p>
          <w:p w:rsidR="00712A97" w:rsidRPr="00251C79" w:rsidRDefault="00712A97">
            <w:r w:rsidRPr="00251C79">
              <w:t>Почтовый адрес</w:t>
            </w:r>
          </w:p>
          <w:p w:rsidR="00712A97" w:rsidRPr="00251C79" w:rsidRDefault="00712A97">
            <w:r w:rsidRPr="00251C79">
              <w:t>350051, КРАЙ КРАСНОДАРСКИЙ, Г КРАСНОДАР, УЛ БИРЮЗОВАЯ, ДОМ 1, ОФИС 11</w:t>
            </w:r>
          </w:p>
          <w:p w:rsidR="00712A97" w:rsidRPr="00251C79" w:rsidRDefault="00712A97">
            <w:r w:rsidRPr="00251C79">
              <w:rPr>
                <w:sz w:val="16"/>
                <w:szCs w:val="16"/>
              </w:rPr>
              <w:t xml:space="preserve">Контактное лицо </w:t>
            </w:r>
          </w:p>
          <w:p w:rsidR="00712A97" w:rsidRPr="00251C79" w:rsidRDefault="00712A97">
            <w:r>
              <w:t xml:space="preserve">Телефон </w:t>
            </w:r>
            <w:r>
              <w:rPr>
                <w:lang w:val="en-US"/>
              </w:rPr>
              <w:t>79384036160</w:t>
            </w:r>
          </w:p>
          <w:p w:rsidR="00712A97" w:rsidRPr="00251C79" w:rsidRDefault="00712A9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12A97" w:rsidRDefault="00712A97">
            <w:pPr>
              <w:pStyle w:val="a3"/>
            </w:pPr>
          </w:p>
          <w:p w:rsidR="00712A97" w:rsidRPr="00251C79" w:rsidRDefault="00712A9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12A97" w:rsidRPr="00251C79" w:rsidRDefault="00712A97">
            <w:r>
              <w:t>Соответствует требованиям</w:t>
            </w:r>
          </w:p>
        </w:tc>
      </w:tr>
      <w:tr w:rsidR="00712A97" w:rsidRPr="00251C79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r>
              <w:t>EA-99721</w:t>
            </w:r>
          </w:p>
          <w:p w:rsidR="00712A97" w:rsidRPr="00251C79" w:rsidRDefault="00712A97">
            <w:r>
              <w:t>ОБЩЕСТВО С ОГРАНИЧЕННОЙ ОТВЕТСТВЕННОСТЬЮ "РУСИНТЕРМЕД"</w:t>
            </w:r>
          </w:p>
          <w:p w:rsidR="00712A97" w:rsidRPr="00251C79" w:rsidRDefault="00712A97">
            <w:r>
              <w:t>ИНН 5252011899</w:t>
            </w:r>
          </w:p>
          <w:p w:rsidR="00712A97" w:rsidRPr="00251C79" w:rsidRDefault="00712A97">
            <w:r>
              <w:t xml:space="preserve">ОГРН </w:t>
            </w:r>
            <w:r w:rsidRPr="00E30D78">
              <w:t>1025202122087</w:t>
            </w:r>
          </w:p>
          <w:p w:rsidR="00712A97" w:rsidRPr="00251C79" w:rsidRDefault="00712A97">
            <w:r w:rsidRPr="00251C79">
              <w:t xml:space="preserve">КПП </w:t>
            </w:r>
            <w:r w:rsidRPr="00E30D78">
              <w:t>525201001</w:t>
            </w:r>
          </w:p>
          <w:p w:rsidR="00712A97" w:rsidRPr="00251C79" w:rsidRDefault="00712A97">
            <w:r w:rsidRPr="00251C79">
              <w:t>Место нахождения(жительства)</w:t>
            </w:r>
          </w:p>
          <w:p w:rsidR="00712A97" w:rsidRPr="00251C79" w:rsidRDefault="00712A97">
            <w:r w:rsidRPr="00251C79">
              <w:t>606108, ОБЛ. НИЖЕГОРОДСКАЯ, Р-Н. ПАВЛОВСКИЙ, Г. ПАВЛОВО, 26, 120</w:t>
            </w:r>
          </w:p>
          <w:p w:rsidR="00712A97" w:rsidRPr="00251C79" w:rsidRDefault="00712A97">
            <w:r w:rsidRPr="00251C79">
              <w:t>Почтовый адрес</w:t>
            </w:r>
          </w:p>
          <w:p w:rsidR="00712A97" w:rsidRPr="00251C79" w:rsidRDefault="00712A97">
            <w:r w:rsidRPr="00251C79">
              <w:t>606108, ОБЛ НИЖЕГОРОДСКАЯ, Г ПАВЛОВО, УЛ ДЕПОВСКАЯ, 26, 120</w:t>
            </w:r>
          </w:p>
          <w:p w:rsidR="00712A97" w:rsidRPr="00251C79" w:rsidRDefault="00712A97">
            <w:r w:rsidRPr="00251C79">
              <w:rPr>
                <w:sz w:val="16"/>
                <w:szCs w:val="16"/>
              </w:rPr>
              <w:t xml:space="preserve">Контактное лицо </w:t>
            </w:r>
          </w:p>
          <w:p w:rsidR="00712A97" w:rsidRPr="00251C79" w:rsidRDefault="00712A97">
            <w:r>
              <w:t xml:space="preserve">Телефон </w:t>
            </w:r>
            <w:r>
              <w:rPr>
                <w:lang w:val="en-US"/>
              </w:rPr>
              <w:t>79534156640</w:t>
            </w:r>
          </w:p>
          <w:p w:rsidR="00712A97" w:rsidRPr="00251C79" w:rsidRDefault="00712A97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12A97" w:rsidRDefault="00712A97">
            <w:pPr>
              <w:pStyle w:val="a3"/>
            </w:pPr>
          </w:p>
          <w:p w:rsidR="00712A97" w:rsidRPr="00251C79" w:rsidRDefault="00712A9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12A97" w:rsidRPr="00251C79" w:rsidRDefault="00712A97">
            <w:r>
              <w:t>Соответствует требованиям</w:t>
            </w:r>
          </w:p>
        </w:tc>
      </w:tr>
      <w:tr w:rsidR="00712A97" w:rsidRPr="00251C7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r>
              <w:t>EA-99721</w:t>
            </w:r>
          </w:p>
          <w:p w:rsidR="00712A97" w:rsidRPr="00251C79" w:rsidRDefault="00712A97">
            <w:r>
              <w:t>ОБЩЕСТВО С ОГРАНИЧЕННОЙ ОТВЕТСТВЕННОСТЬЮ "РУСИНТЕРМЕД"</w:t>
            </w:r>
          </w:p>
          <w:p w:rsidR="00712A97" w:rsidRPr="00251C79" w:rsidRDefault="00712A97">
            <w:r>
              <w:t>ИНН 5252011899</w:t>
            </w:r>
          </w:p>
          <w:p w:rsidR="00712A97" w:rsidRPr="00251C79" w:rsidRDefault="00712A97">
            <w:r>
              <w:t xml:space="preserve">ОГРН </w:t>
            </w:r>
            <w:r w:rsidRPr="00E30D78">
              <w:t>1025202122087</w:t>
            </w:r>
          </w:p>
          <w:p w:rsidR="00712A97" w:rsidRPr="00251C79" w:rsidRDefault="00712A97">
            <w:r w:rsidRPr="00251C79">
              <w:t xml:space="preserve">КПП </w:t>
            </w:r>
            <w:r w:rsidRPr="00E30D78">
              <w:t>525201001</w:t>
            </w:r>
          </w:p>
          <w:p w:rsidR="00712A97" w:rsidRPr="00251C79" w:rsidRDefault="00712A97">
            <w:r w:rsidRPr="00251C79">
              <w:t>Место нахождения(жительства)</w:t>
            </w:r>
          </w:p>
          <w:p w:rsidR="00712A97" w:rsidRPr="00251C79" w:rsidRDefault="00712A97">
            <w:r w:rsidRPr="00251C79">
              <w:t>606108, ОБЛ. НИЖЕГОРОДСКАЯ, Р-Н. ПАВЛОВСКИЙ, Г. ПАВЛОВО, 26, 120</w:t>
            </w:r>
          </w:p>
          <w:p w:rsidR="00712A97" w:rsidRPr="00251C79" w:rsidRDefault="00712A97">
            <w:r w:rsidRPr="00251C79">
              <w:t>Почтовый адрес</w:t>
            </w:r>
          </w:p>
          <w:p w:rsidR="00712A97" w:rsidRPr="00251C79" w:rsidRDefault="00712A97">
            <w:r w:rsidRPr="00251C79">
              <w:t>606108, ОБЛ НИЖЕГОРОДСКАЯ, Г ПАВЛОВО, УЛ ДЕПОВСКАЯ, 26, 120</w:t>
            </w:r>
          </w:p>
          <w:p w:rsidR="00712A97" w:rsidRPr="00251C79" w:rsidRDefault="00712A97">
            <w:r w:rsidRPr="00251C79">
              <w:rPr>
                <w:sz w:val="16"/>
                <w:szCs w:val="16"/>
              </w:rPr>
              <w:t xml:space="preserve">Контактное лицо </w:t>
            </w:r>
          </w:p>
          <w:p w:rsidR="00712A97" w:rsidRPr="00251C79" w:rsidRDefault="00712A97">
            <w:r>
              <w:t xml:space="preserve">Телефон </w:t>
            </w:r>
            <w:r>
              <w:rPr>
                <w:lang w:val="en-US"/>
              </w:rPr>
              <w:t>79534156640</w:t>
            </w:r>
          </w:p>
          <w:p w:rsidR="00712A97" w:rsidRPr="00251C79" w:rsidRDefault="00712A9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12A97" w:rsidRDefault="00712A97">
            <w:pPr>
              <w:pStyle w:val="a3"/>
            </w:pPr>
          </w:p>
          <w:p w:rsidR="00712A97" w:rsidRPr="00251C79" w:rsidRDefault="00712A9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12A97" w:rsidRPr="00251C79" w:rsidRDefault="00712A97">
            <w:r>
              <w:t>Соответствует требованиям</w:t>
            </w:r>
          </w:p>
        </w:tc>
      </w:tr>
      <w:tr w:rsidR="00712A97" w:rsidRPr="00251C7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r>
              <w:t>EA-99721</w:t>
            </w:r>
          </w:p>
          <w:p w:rsidR="00712A97" w:rsidRPr="00251C79" w:rsidRDefault="00712A97">
            <w:r>
              <w:t>ОБЩЕСТВО С ОГРАНИЧЕННОЙ ОТВЕТСТВЕННОСТЬЮ "РУСИНТЕРМЕД"</w:t>
            </w:r>
          </w:p>
          <w:p w:rsidR="00712A97" w:rsidRPr="00251C79" w:rsidRDefault="00712A97">
            <w:r>
              <w:t>ИНН 5252011899</w:t>
            </w:r>
          </w:p>
          <w:p w:rsidR="00712A97" w:rsidRPr="00251C79" w:rsidRDefault="00712A97">
            <w:r>
              <w:t xml:space="preserve">ОГРН </w:t>
            </w:r>
            <w:r w:rsidRPr="00E30D78">
              <w:t>1025202122087</w:t>
            </w:r>
          </w:p>
          <w:p w:rsidR="00712A97" w:rsidRPr="00251C79" w:rsidRDefault="00712A97">
            <w:r w:rsidRPr="00251C79">
              <w:t xml:space="preserve">КПП </w:t>
            </w:r>
            <w:r w:rsidRPr="00E30D78">
              <w:t>525201001</w:t>
            </w:r>
          </w:p>
          <w:p w:rsidR="00712A97" w:rsidRPr="00251C79" w:rsidRDefault="00712A97">
            <w:r w:rsidRPr="00251C79">
              <w:t>Место нахождения(жительства)</w:t>
            </w:r>
          </w:p>
          <w:p w:rsidR="00712A97" w:rsidRPr="00251C79" w:rsidRDefault="00712A97">
            <w:bookmarkStart w:id="0" w:name="__DdeLink__366_22120086831"/>
            <w:r w:rsidRPr="00251C79">
              <w:t>606108, ОБЛ. НИЖЕГОРОДСКАЯ, Р-Н. ПАВЛОВСКИЙ, Г. ПАВЛОВО, 26, 120</w:t>
            </w:r>
            <w:bookmarkEnd w:id="0"/>
          </w:p>
          <w:p w:rsidR="00712A97" w:rsidRPr="00251C79" w:rsidRDefault="00712A97">
            <w:r w:rsidRPr="00251C79">
              <w:t>Почтовый адрес</w:t>
            </w:r>
          </w:p>
          <w:p w:rsidR="00712A97" w:rsidRPr="00251C79" w:rsidRDefault="00712A97">
            <w:r w:rsidRPr="00251C79">
              <w:t>606108, ОБЛ НИЖЕГОРОДСКАЯ, Г ПАВЛОВО, УЛ ДЕПОВСКАЯ, 26, 120</w:t>
            </w:r>
          </w:p>
          <w:p w:rsidR="00712A97" w:rsidRPr="00251C79" w:rsidRDefault="00712A97">
            <w:r w:rsidRPr="00251C79">
              <w:rPr>
                <w:sz w:val="16"/>
                <w:szCs w:val="16"/>
              </w:rPr>
              <w:t xml:space="preserve">Контактное лицо </w:t>
            </w:r>
          </w:p>
          <w:p w:rsidR="00712A97" w:rsidRPr="00251C79" w:rsidRDefault="00712A97">
            <w:r>
              <w:t xml:space="preserve">Телефон </w:t>
            </w:r>
            <w:r>
              <w:rPr>
                <w:lang w:val="en-US"/>
              </w:rPr>
              <w:t>79534156640</w:t>
            </w:r>
          </w:p>
          <w:p w:rsidR="00712A97" w:rsidRPr="00251C79" w:rsidRDefault="00712A9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12A97" w:rsidRDefault="00712A97">
            <w:pPr>
              <w:pStyle w:val="a3"/>
            </w:pPr>
          </w:p>
          <w:p w:rsidR="00712A97" w:rsidRPr="00251C79" w:rsidRDefault="00712A9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12A97" w:rsidRPr="00251C79" w:rsidRDefault="00712A97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12A97" w:rsidRPr="00251C79" w:rsidRDefault="00712A97">
            <w:r>
              <w:t>Соответствует требованиям</w:t>
            </w:r>
          </w:p>
        </w:tc>
      </w:tr>
    </w:tbl>
    <w:p w:rsidR="00712A97" w:rsidRDefault="00712A97">
      <w:pPr>
        <w:ind w:right="142"/>
        <w:jc w:val="both"/>
      </w:pPr>
    </w:p>
    <w:p w:rsidR="00712A97" w:rsidRDefault="00712A97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E30D78">
        <w:t>Набор для определения внутриглазного давления по Маклакову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"СНАБКОМ", предложение о цене контракта 41 727,49 руб.</w:t>
      </w:r>
    </w:p>
    <w:p w:rsidR="00712A97" w:rsidRDefault="00712A97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B20F2A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712A97" w:rsidRDefault="00712A97">
      <w:pPr>
        <w:jc w:val="both"/>
        <w:rPr>
          <w:b/>
          <w:bCs/>
        </w:rPr>
      </w:pPr>
    </w:p>
    <w:p w:rsidR="00712A97" w:rsidRDefault="00712A97">
      <w:pPr>
        <w:jc w:val="both"/>
        <w:rPr>
          <w:b/>
          <w:bCs/>
        </w:rPr>
      </w:pPr>
    </w:p>
    <w:p w:rsidR="00712A97" w:rsidRDefault="00712A97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712A97" w:rsidRPr="00251C79">
        <w:tc>
          <w:tcPr>
            <w:tcW w:w="5847" w:type="dxa"/>
            <w:vAlign w:val="bottom"/>
          </w:tcPr>
          <w:p w:rsidR="00712A97" w:rsidRPr="00251C79" w:rsidRDefault="00712A97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712A97" w:rsidRPr="00251C79" w:rsidRDefault="00712A97">
            <w:pPr>
              <w:pStyle w:val="a3"/>
            </w:pPr>
            <w:r w:rsidRPr="00251C79">
              <w:rPr>
                <w:lang w:val="en-US"/>
              </w:rPr>
              <w:t>Просоленко Юрий Александрович</w:t>
            </w:r>
          </w:p>
        </w:tc>
      </w:tr>
      <w:tr w:rsidR="00712A97" w:rsidRPr="00251C79">
        <w:tc>
          <w:tcPr>
            <w:tcW w:w="5847" w:type="dxa"/>
            <w:vAlign w:val="bottom"/>
          </w:tcPr>
          <w:p w:rsidR="00712A97" w:rsidRPr="00251C79" w:rsidRDefault="00712A97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712A97" w:rsidRPr="00251C79" w:rsidRDefault="00712A97">
            <w:pPr>
              <w:pStyle w:val="a3"/>
            </w:pPr>
            <w:r w:rsidRPr="00251C79">
              <w:rPr>
                <w:lang w:val="en-US"/>
              </w:rPr>
              <w:t>Дехтерев Юрий Сергеевич</w:t>
            </w:r>
          </w:p>
        </w:tc>
      </w:tr>
      <w:tr w:rsidR="00712A97" w:rsidRPr="00251C79">
        <w:tc>
          <w:tcPr>
            <w:tcW w:w="5847" w:type="dxa"/>
            <w:vAlign w:val="bottom"/>
          </w:tcPr>
          <w:p w:rsidR="00712A97" w:rsidRPr="00251C79" w:rsidRDefault="00712A97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712A97" w:rsidRPr="00251C79" w:rsidRDefault="00712A97">
            <w:pPr>
              <w:pStyle w:val="a3"/>
            </w:pPr>
            <w:r w:rsidRPr="00251C79">
              <w:rPr>
                <w:lang w:val="en-US"/>
              </w:rPr>
              <w:t>Владыкина Лидия Валерьевна</w:t>
            </w:r>
          </w:p>
        </w:tc>
      </w:tr>
    </w:tbl>
    <w:p w:rsidR="00712A97" w:rsidRDefault="00712A97"/>
    <w:sectPr w:rsidR="00712A97" w:rsidSect="00FE617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617C"/>
    <w:rsid w:val="00251C79"/>
    <w:rsid w:val="00712A97"/>
    <w:rsid w:val="00B20F2A"/>
    <w:rsid w:val="00E30D78"/>
    <w:rsid w:val="00FD4FD3"/>
    <w:rsid w:val="00FE6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617C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FE617C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FE617C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F6D94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FE617C"/>
  </w:style>
  <w:style w:type="paragraph" w:styleId="Caption">
    <w:name w:val="caption"/>
    <w:basedOn w:val="Normal"/>
    <w:uiPriority w:val="99"/>
    <w:qFormat/>
    <w:rsid w:val="00FE617C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FE617C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FE617C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BF6D94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FE617C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FE617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FE617C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FE617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FE617C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FE617C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FE617C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FE617C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FE617C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FE617C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6D94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6D9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6D94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FE617C"/>
  </w:style>
  <w:style w:type="paragraph" w:customStyle="1" w:styleId="a4">
    <w:name w:val="Заголовок таблицы"/>
    <w:basedOn w:val="a3"/>
    <w:uiPriority w:val="99"/>
    <w:rsid w:val="00FE617C"/>
  </w:style>
  <w:style w:type="paragraph" w:customStyle="1" w:styleId="DocumentMap">
    <w:name w:val="DocumentMap"/>
    <w:uiPriority w:val="99"/>
    <w:rsid w:val="00FE617C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FE617C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FE617C"/>
  </w:style>
  <w:style w:type="character" w:styleId="Hyperlink">
    <w:name w:val="Hyperlink"/>
    <w:basedOn w:val="DefaultParagraphFont"/>
    <w:uiPriority w:val="99"/>
    <w:rsid w:val="00E30D7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</TotalTime>
  <Pages>5</Pages>
  <Words>2036</Words>
  <Characters>11606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dcterms:created xsi:type="dcterms:W3CDTF">2019-09-11T09:00:00Z</dcterms:created>
  <dcterms:modified xsi:type="dcterms:W3CDTF">2021-06-22T10:47:00Z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