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35" w:rsidRDefault="00885735">
      <w:pPr>
        <w:ind w:firstLine="680"/>
        <w:jc w:val="center"/>
      </w:pPr>
      <w:r>
        <w:rPr>
          <w:b/>
          <w:bCs/>
        </w:rPr>
        <w:t xml:space="preserve">ПРОТОКОЛ </w:t>
      </w:r>
      <w:r w:rsidRPr="00917F63">
        <w:rPr>
          <w:b/>
          <w:bCs/>
        </w:rPr>
        <w:t>0318300120821000101</w:t>
      </w:r>
    </w:p>
    <w:p w:rsidR="00885735" w:rsidRDefault="00885735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85735" w:rsidRPr="00917F63" w:rsidRDefault="00885735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85735" w:rsidRPr="00D6510D">
        <w:tc>
          <w:tcPr>
            <w:tcW w:w="4961" w:type="dxa"/>
          </w:tcPr>
          <w:p w:rsidR="00885735" w:rsidRPr="00D6510D" w:rsidRDefault="00885735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85735" w:rsidRPr="00D6510D" w:rsidRDefault="00885735">
            <w:pPr>
              <w:ind w:firstLine="567"/>
              <w:jc w:val="right"/>
            </w:pPr>
            <w:r>
              <w:rPr>
                <w:lang w:val="en-US"/>
              </w:rPr>
              <w:t>23.06.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85735" w:rsidRDefault="00885735">
      <w:pPr>
        <w:overflowPunct/>
      </w:pPr>
    </w:p>
    <w:p w:rsidR="00885735" w:rsidRDefault="0088573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17F63">
        <w:t xml:space="preserve">: Поставка и монтаж системы видеонаблюдения </w:t>
      </w:r>
    </w:p>
    <w:p w:rsidR="00885735" w:rsidRDefault="0088573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213234901331923490100101510013320244</w:t>
      </w:r>
    </w:p>
    <w:p w:rsidR="00885735" w:rsidRDefault="0088573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307 993,29 руб.</w:t>
      </w:r>
    </w:p>
    <w:p w:rsidR="00885735" w:rsidRDefault="00885735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17F63">
        <w:rPr>
          <w:b/>
          <w:bCs/>
        </w:rPr>
        <w:t xml:space="preserve">: </w:t>
      </w:r>
      <w:r w:rsidRPr="00917F6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17F6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85735" w:rsidRPr="00D6510D">
        <w:trPr>
          <w:jc w:val="right"/>
        </w:trPr>
        <w:tc>
          <w:tcPr>
            <w:tcW w:w="9915" w:type="dxa"/>
          </w:tcPr>
          <w:p w:rsidR="00885735" w:rsidRPr="00D6510D" w:rsidRDefault="0088573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17F63">
              <w:rPr>
                <w:b/>
                <w:bCs/>
              </w:rPr>
              <w:t xml:space="preserve">Источник финансирования: </w:t>
            </w:r>
            <w:r w:rsidRPr="00917F63">
              <w:t>Краевой бюджет 2021 г.</w:t>
            </w:r>
          </w:p>
          <w:p w:rsidR="00885735" w:rsidRPr="00D6510D" w:rsidRDefault="008857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17F6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17F63">
              <w:t>Россия, Краснодарский край, Славянский район, п. Вишневый пер. Парковый 6, п. Садовый ул. Летняя 1/2 , п. Прибрежный ул. Советская 6а, п. Степной ул. Центральная 7, х. Губернаторский ул. Колхозная 17, х. Нещадимовский ул. Северная 63а, ст. Петровская ул. Вешневая 13 пом.2. в течении 50 календарных дней со дня подписания контракта.</w:t>
            </w:r>
          </w:p>
          <w:p w:rsidR="00885735" w:rsidRPr="00D6510D" w:rsidRDefault="008857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17F63">
              <w:t>Не требуется</w:t>
            </w:r>
          </w:p>
          <w:p w:rsidR="00885735" w:rsidRPr="00917F63" w:rsidRDefault="008857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17F6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85735" w:rsidRDefault="0088573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17F63">
        <w:t>10.06.21 13:59:08 (</w:t>
      </w:r>
      <w:r>
        <w:rPr>
          <w:lang w:val="en-US"/>
        </w:rPr>
        <w:t>MSK</w:t>
      </w:r>
      <w:r w:rsidRPr="00917F63">
        <w:t>+00:00)</w:t>
      </w:r>
    </w:p>
    <w:p w:rsidR="00885735" w:rsidRDefault="0088573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17F63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85735" w:rsidRPr="00D6510D"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85735" w:rsidRPr="00D6510D" w:rsidRDefault="00885735">
            <w:pPr>
              <w:rPr>
                <w:lang w:val="en-US"/>
              </w:rPr>
            </w:pPr>
            <w:r w:rsidRPr="00D6510D">
              <w:rPr>
                <w:lang w:val="en-US"/>
              </w:rPr>
              <w:t>Главный врач</w:t>
            </w:r>
          </w:p>
        </w:tc>
      </w:tr>
      <w:tr w:rsidR="00885735" w:rsidRPr="00D6510D"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85735" w:rsidRPr="00D6510D" w:rsidRDefault="00885735">
            <w:pPr>
              <w:rPr>
                <w:lang w:val="en-US"/>
              </w:rPr>
            </w:pPr>
            <w:r w:rsidRPr="00D6510D">
              <w:rPr>
                <w:lang w:val="en-US"/>
              </w:rPr>
              <w:t>Начальник отдела закупок</w:t>
            </w:r>
          </w:p>
        </w:tc>
      </w:tr>
      <w:tr w:rsidR="00885735" w:rsidRPr="00D6510D"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85735" w:rsidRPr="00D6510D" w:rsidRDefault="00885735">
            <w:r w:rsidRPr="00D6510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85735" w:rsidRPr="00D6510D" w:rsidRDefault="00885735">
            <w:pPr>
              <w:rPr>
                <w:lang w:val="en-US"/>
              </w:rPr>
            </w:pPr>
            <w:r w:rsidRPr="00D6510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85735" w:rsidRDefault="00885735">
      <w:pPr>
        <w:jc w:val="both"/>
      </w:pPr>
      <w:r>
        <w:tab/>
        <w:t>Кворум имеется. Комиссия правомочна.</w:t>
      </w:r>
    </w:p>
    <w:p w:rsidR="00885735" w:rsidRDefault="00885735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17F63">
        <w:t>23.06.</w:t>
      </w:r>
      <w:r>
        <w:t>20</w:t>
      </w:r>
      <w:r w:rsidRPr="00917F63">
        <w:t xml:space="preserve">21 </w:t>
      </w:r>
      <w:r>
        <w:t>13</w:t>
      </w:r>
      <w:r w:rsidRPr="00917F63">
        <w:t>:</w:t>
      </w:r>
      <w:r>
        <w:t>00</w:t>
      </w:r>
      <w:r w:rsidRPr="00917F63">
        <w:t xml:space="preserve"> (</w:t>
      </w:r>
      <w:r>
        <w:rPr>
          <w:lang w:val="en-US"/>
        </w:rPr>
        <w:t>MSK</w:t>
      </w:r>
      <w:r w:rsidRPr="00917F6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85735" w:rsidRPr="00917F63" w:rsidRDefault="00885735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85735" w:rsidRPr="00D6510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rPr>
                <w:b/>
                <w:bCs/>
              </w:rPr>
            </w:pPr>
            <w:r w:rsidRPr="00D6510D">
              <w:rPr>
                <w:b/>
                <w:bCs/>
              </w:rPr>
              <w:t xml:space="preserve">№ </w:t>
            </w:r>
          </w:p>
          <w:p w:rsidR="00885735" w:rsidRPr="00D6510D" w:rsidRDefault="00885735">
            <w:pPr>
              <w:rPr>
                <w:b/>
                <w:bCs/>
              </w:rPr>
            </w:pPr>
            <w:r w:rsidRPr="00D6510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b/>
                <w:bCs/>
              </w:rPr>
            </w:pPr>
            <w:r w:rsidRPr="00D6510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b/>
                <w:bCs/>
              </w:rPr>
            </w:pPr>
            <w:r w:rsidRPr="00D6510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85735" w:rsidRPr="00D6510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lang w:val="en-US"/>
              </w:rPr>
            </w:pPr>
            <w:r w:rsidRPr="00D6510D">
              <w:rPr>
                <w:lang w:val="en-US"/>
              </w:rPr>
              <w:t>269 494,04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lang w:val="en-US"/>
              </w:rPr>
            </w:pPr>
            <w:r w:rsidRPr="00D6510D">
              <w:rPr>
                <w:lang w:val="en-US"/>
              </w:rPr>
              <w:t>22.06.21 12:25:44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5735" w:rsidRPr="00917F63" w:rsidRDefault="00885735">
            <w:pPr>
              <w:pStyle w:val="a3"/>
            </w:pPr>
            <w:r w:rsidRPr="00917F63">
              <w:t>ОБЩЕСТВО С ОГРАНИЧЕННОЙ ОТВЕТСТВЕННОСТЬЮ "ИНТЕРНИТИ ГРУПП"</w:t>
            </w:r>
          </w:p>
        </w:tc>
      </w:tr>
      <w:tr w:rsidR="00885735" w:rsidRPr="00D6510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lang w:val="en-US"/>
              </w:rPr>
            </w:pPr>
            <w:r w:rsidRPr="00D6510D">
              <w:rPr>
                <w:lang w:val="en-US"/>
              </w:rPr>
              <w:t>271 034,01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85735" w:rsidRPr="00D6510D" w:rsidRDefault="00885735">
            <w:pPr>
              <w:pStyle w:val="a3"/>
              <w:rPr>
                <w:lang w:val="en-US"/>
              </w:rPr>
            </w:pPr>
            <w:r w:rsidRPr="00D6510D">
              <w:rPr>
                <w:lang w:val="en-US"/>
              </w:rPr>
              <w:t>22.06.21 12:25:03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5735" w:rsidRPr="00917F63" w:rsidRDefault="00885735">
            <w:pPr>
              <w:pStyle w:val="a3"/>
            </w:pPr>
            <w:r w:rsidRPr="00917F63">
              <w:t>ОБЩЕСТВО С ОГРАНИЧЕННОЙ ОТВЕТСТВЕННОСТЬЮ "ТЕХНОКРАТ"</w:t>
            </w:r>
          </w:p>
        </w:tc>
      </w:tr>
    </w:tbl>
    <w:p w:rsidR="00885735" w:rsidRDefault="00885735">
      <w:pPr>
        <w:jc w:val="both"/>
      </w:pPr>
    </w:p>
    <w:p w:rsidR="00885735" w:rsidRDefault="00885735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885735" w:rsidRPr="00D6510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rPr>
                <w:b/>
                <w:bCs/>
              </w:rPr>
              <w:t>Решение  члена комиссии</w:t>
            </w:r>
          </w:p>
        </w:tc>
      </w:tr>
      <w:tr w:rsidR="00885735" w:rsidRPr="00D6510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EA-100234</w:t>
            </w:r>
          </w:p>
          <w:p w:rsidR="00885735" w:rsidRPr="00D6510D" w:rsidRDefault="00885735">
            <w:r>
              <w:t>ОБЩЕСТВО С ОГРАНИЧЕННОЙ ОТВЕТСТВЕННОСТЬЮ "ИНТЕРНИТИ ГРУПП"</w:t>
            </w:r>
          </w:p>
          <w:p w:rsidR="00885735" w:rsidRPr="00D6510D" w:rsidRDefault="00885735">
            <w:r>
              <w:t>ИНН 2308270959</w:t>
            </w:r>
          </w:p>
          <w:p w:rsidR="00885735" w:rsidRPr="00D6510D" w:rsidRDefault="00885735">
            <w:r>
              <w:t xml:space="preserve">ОГРН </w:t>
            </w:r>
            <w:r w:rsidRPr="00917F63">
              <w:t>1192375089499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230801001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r w:rsidRPr="00D6510D">
              <w:t>350047, КРАЙКРАСНОДАРСКИЙ, ГКРАСНОДАР, КВАРТИРА 27</w:t>
            </w:r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350047, КРАЙ КРАСНОДАРСКИЙ, Г КРАСНОДАР, УЛ ИМ. КАЛЯЕВА, ДОМ 68, КВАРТИРА 27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 w:rsidRPr="00917F63">
              <w:t>79283330848</w:t>
            </w:r>
          </w:p>
          <w:p w:rsidR="00885735" w:rsidRPr="00D6510D" w:rsidRDefault="0088573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  <w:tr w:rsidR="00885735" w:rsidRPr="00D6510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EA-100234</w:t>
            </w:r>
          </w:p>
          <w:p w:rsidR="00885735" w:rsidRPr="00D6510D" w:rsidRDefault="00885735">
            <w:r>
              <w:t>ОБЩЕСТВО С ОГРАНИЧЕННОЙ ОТВЕТСТВЕННОСТЬЮ "ИНТЕРНИТИ ГРУПП"</w:t>
            </w:r>
          </w:p>
          <w:p w:rsidR="00885735" w:rsidRPr="00D6510D" w:rsidRDefault="00885735">
            <w:r>
              <w:t>ИНН 2308270959</w:t>
            </w:r>
          </w:p>
          <w:p w:rsidR="00885735" w:rsidRPr="00D6510D" w:rsidRDefault="00885735">
            <w:r>
              <w:t xml:space="preserve">ОГРН </w:t>
            </w:r>
            <w:r w:rsidRPr="00917F63">
              <w:t>1192375089499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230801001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r w:rsidRPr="00D6510D">
              <w:t>350047, КРАЙКРАСНОДАРСКИЙ, ГКРАСНОДАР, КВАРТИРА 27</w:t>
            </w:r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350047, КРАЙ КРАСНОДАРСКИЙ, Г КРАСНОДАР, УЛ ИМ. КАЛЯЕВА, ДОМ 68, КВАРТИРА 27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 w:rsidRPr="00917F63">
              <w:t>79283330848</w:t>
            </w:r>
          </w:p>
          <w:p w:rsidR="00885735" w:rsidRPr="00D6510D" w:rsidRDefault="0088573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  <w:tr w:rsidR="00885735" w:rsidRPr="00D6510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EA-100234</w:t>
            </w:r>
          </w:p>
          <w:p w:rsidR="00885735" w:rsidRPr="00D6510D" w:rsidRDefault="00885735">
            <w:r>
              <w:t>ОБЩЕСТВО С ОГРАНИЧЕННОЙ ОТВЕТСТВЕННОСТЬЮ "ИНТЕРНИТИ ГРУПП"</w:t>
            </w:r>
          </w:p>
          <w:p w:rsidR="00885735" w:rsidRPr="00D6510D" w:rsidRDefault="00885735">
            <w:r>
              <w:t>ИНН 2308270959</w:t>
            </w:r>
          </w:p>
          <w:p w:rsidR="00885735" w:rsidRPr="00D6510D" w:rsidRDefault="00885735">
            <w:r>
              <w:t xml:space="preserve">ОГРН </w:t>
            </w:r>
            <w:r w:rsidRPr="00917F63">
              <w:t>1192375089499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230801001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r w:rsidRPr="00D6510D">
              <w:t>350047, КРАЙКРАСНОДАРСКИЙ, ГКРАСНОДАР, КВАРТИРА 27</w:t>
            </w:r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350047, КРАЙ КРАСНОДАРСКИЙ, Г КРАСНОДАР, УЛ ИМ. КАЛЯЕВА, ДОМ 68, КВАРТИРА 27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 w:rsidRPr="00917F63">
              <w:t>79283330848</w:t>
            </w:r>
          </w:p>
          <w:p w:rsidR="00885735" w:rsidRPr="00D6510D" w:rsidRDefault="0088573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  <w:tr w:rsidR="00885735" w:rsidRPr="00D6510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EA-100279</w:t>
            </w:r>
          </w:p>
          <w:p w:rsidR="00885735" w:rsidRPr="00D6510D" w:rsidRDefault="00885735">
            <w:r>
              <w:t>ОБЩЕСТВО С ОГРАНИЧЕННОЙ ОТВЕТСТВЕННОСТЬЮ "ТЕХНОКРАТ"</w:t>
            </w:r>
          </w:p>
          <w:p w:rsidR="00885735" w:rsidRPr="00D6510D" w:rsidRDefault="00885735">
            <w:r>
              <w:t>ИНН 2310211044</w:t>
            </w:r>
          </w:p>
          <w:p w:rsidR="00885735" w:rsidRPr="00D6510D" w:rsidRDefault="00885735">
            <w:r>
              <w:t xml:space="preserve">ОГРН </w:t>
            </w:r>
            <w:r w:rsidRPr="00917F63">
              <w:t>1182375099554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231001001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r w:rsidRPr="00D6510D">
              <w:t>350000, КРАЙ. КРАСНОДАРСКИЙ, Г. КРАСНОДАР, ДОМ 101, ОФИС 2</w:t>
            </w:r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350000, КРАЙ КРАСНОДАРСКИЙ, Г КРАСНОДАР, УЛ КАРАСУНСКАЯ, ДОМ 101, ОФИС 2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>
              <w:rPr>
                <w:lang w:val="en-US"/>
              </w:rPr>
              <w:t>79184410004</w:t>
            </w:r>
          </w:p>
          <w:p w:rsidR="00885735" w:rsidRPr="00D6510D" w:rsidRDefault="0088573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  <w:tr w:rsidR="00885735" w:rsidRPr="00D6510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EA-100279</w:t>
            </w:r>
          </w:p>
          <w:p w:rsidR="00885735" w:rsidRPr="00D6510D" w:rsidRDefault="00885735">
            <w:r>
              <w:t>ОБЩЕСТВО С ОГРАНИЧЕННОЙ ОТВЕТСТВЕННОСТЬЮ "ТЕХНОКРАТ"</w:t>
            </w:r>
          </w:p>
          <w:p w:rsidR="00885735" w:rsidRPr="00D6510D" w:rsidRDefault="00885735">
            <w:r>
              <w:t>ИНН 2310211044</w:t>
            </w:r>
          </w:p>
          <w:p w:rsidR="00885735" w:rsidRPr="00D6510D" w:rsidRDefault="00885735">
            <w:r>
              <w:t xml:space="preserve">ОГРН </w:t>
            </w:r>
            <w:r w:rsidRPr="00917F63">
              <w:t>1182375099554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231001001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r w:rsidRPr="00D6510D">
              <w:t>350000, КРАЙ. КРАСНОДАРСКИЙ, Г. КРАСНОДАР, ДОМ 101, ОФИС 2</w:t>
            </w:r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350000, КРАЙ КРАСНОДАРСКИЙ, Г КРАСНОДАР, УЛ КАРАСУНСКАЯ, ДОМ 101, ОФИС 2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>
              <w:rPr>
                <w:lang w:val="en-US"/>
              </w:rPr>
              <w:t>79184410004</w:t>
            </w:r>
          </w:p>
          <w:p w:rsidR="00885735" w:rsidRPr="00D6510D" w:rsidRDefault="0088573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  <w:tr w:rsidR="00885735" w:rsidRPr="00D6510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EA-100279</w:t>
            </w:r>
          </w:p>
          <w:p w:rsidR="00885735" w:rsidRPr="00D6510D" w:rsidRDefault="00885735">
            <w:r>
              <w:t>ОБЩЕСТВО С ОГРАНИЧЕННОЙ ОТВЕТСТВЕННОСТЬЮ "ТЕХНОКРАТ"</w:t>
            </w:r>
          </w:p>
          <w:p w:rsidR="00885735" w:rsidRPr="00D6510D" w:rsidRDefault="00885735">
            <w:r>
              <w:t>ИНН 2310211044</w:t>
            </w:r>
          </w:p>
          <w:p w:rsidR="00885735" w:rsidRPr="00D6510D" w:rsidRDefault="00885735">
            <w:r>
              <w:t xml:space="preserve">ОГРН </w:t>
            </w:r>
            <w:r w:rsidRPr="00917F63">
              <w:t>1182375099554</w:t>
            </w:r>
          </w:p>
          <w:p w:rsidR="00885735" w:rsidRPr="00D6510D" w:rsidRDefault="00885735">
            <w:r w:rsidRPr="00D6510D">
              <w:t xml:space="preserve">КПП </w:t>
            </w:r>
            <w:r w:rsidRPr="00917F63">
              <w:t>231001001</w:t>
            </w:r>
          </w:p>
          <w:p w:rsidR="00885735" w:rsidRPr="00D6510D" w:rsidRDefault="00885735">
            <w:r w:rsidRPr="00D6510D">
              <w:t>Место нахождения(жительства)</w:t>
            </w:r>
          </w:p>
          <w:p w:rsidR="00885735" w:rsidRPr="00D6510D" w:rsidRDefault="00885735">
            <w:bookmarkStart w:id="0" w:name="__DdeLink__366_22120086831"/>
            <w:r w:rsidRPr="00D6510D">
              <w:t>350000, КРАЙ. КРАСНОДАРСКИЙ, Г. КРАСНОДАР, ДОМ 101, ОФИС 2</w:t>
            </w:r>
            <w:bookmarkEnd w:id="0"/>
          </w:p>
          <w:p w:rsidR="00885735" w:rsidRPr="00D6510D" w:rsidRDefault="00885735">
            <w:r w:rsidRPr="00D6510D">
              <w:t>Почтовый адрес</w:t>
            </w:r>
          </w:p>
          <w:p w:rsidR="00885735" w:rsidRPr="00D6510D" w:rsidRDefault="00885735">
            <w:r w:rsidRPr="00D6510D">
              <w:t>350000, КРАЙ КРАСНОДАРСКИЙ, Г КРАСНОДАР, УЛ КАРАСУНСКАЯ, ДОМ 101, ОФИС 2</w:t>
            </w:r>
          </w:p>
          <w:p w:rsidR="00885735" w:rsidRPr="00D6510D" w:rsidRDefault="00885735">
            <w:r w:rsidRPr="00D6510D">
              <w:rPr>
                <w:sz w:val="16"/>
                <w:szCs w:val="16"/>
              </w:rPr>
              <w:t xml:space="preserve">Контактное лицо </w:t>
            </w:r>
          </w:p>
          <w:p w:rsidR="00885735" w:rsidRPr="00D6510D" w:rsidRDefault="00885735">
            <w:r>
              <w:t xml:space="preserve">Телефон </w:t>
            </w:r>
            <w:r>
              <w:rPr>
                <w:lang w:val="en-US"/>
              </w:rPr>
              <w:t>79184410004</w:t>
            </w:r>
          </w:p>
          <w:p w:rsidR="00885735" w:rsidRPr="00D6510D" w:rsidRDefault="0088573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85735" w:rsidRDefault="00885735">
            <w:pPr>
              <w:pStyle w:val="a3"/>
            </w:pPr>
          </w:p>
          <w:p w:rsidR="00885735" w:rsidRPr="00D6510D" w:rsidRDefault="0088573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85735" w:rsidRPr="00D6510D" w:rsidRDefault="0088573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85735" w:rsidRPr="00D6510D" w:rsidRDefault="00885735">
            <w:r>
              <w:t>Соответствует требованиям</w:t>
            </w:r>
          </w:p>
        </w:tc>
      </w:tr>
    </w:tbl>
    <w:p w:rsidR="00885735" w:rsidRDefault="00885735">
      <w:pPr>
        <w:ind w:right="142"/>
        <w:jc w:val="both"/>
      </w:pPr>
    </w:p>
    <w:p w:rsidR="00885735" w:rsidRDefault="00885735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17F63">
        <w:t>Поставка и монтаж системы видеонаблюдения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"ИНТЕРНИТИ ГРУПП", предложение о цене контракта 269 494,04 руб.</w:t>
      </w:r>
    </w:p>
    <w:p w:rsidR="00885735" w:rsidRDefault="0088573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D1F1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85735" w:rsidRDefault="00885735">
      <w:pPr>
        <w:jc w:val="both"/>
        <w:rPr>
          <w:b/>
          <w:bCs/>
        </w:rPr>
      </w:pPr>
    </w:p>
    <w:p w:rsidR="00885735" w:rsidRDefault="00885735">
      <w:pPr>
        <w:jc w:val="both"/>
        <w:rPr>
          <w:b/>
          <w:bCs/>
        </w:rPr>
      </w:pPr>
    </w:p>
    <w:p w:rsidR="00885735" w:rsidRDefault="0088573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85735" w:rsidRPr="00D6510D">
        <w:tc>
          <w:tcPr>
            <w:tcW w:w="5847" w:type="dxa"/>
            <w:vAlign w:val="bottom"/>
          </w:tcPr>
          <w:p w:rsidR="00885735" w:rsidRPr="00D6510D" w:rsidRDefault="00885735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Просоленко Юрий Александрович</w:t>
            </w:r>
          </w:p>
        </w:tc>
      </w:tr>
      <w:tr w:rsidR="00885735" w:rsidRPr="00D6510D">
        <w:tc>
          <w:tcPr>
            <w:tcW w:w="5847" w:type="dxa"/>
            <w:vAlign w:val="bottom"/>
          </w:tcPr>
          <w:p w:rsidR="00885735" w:rsidRPr="00D6510D" w:rsidRDefault="0088573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Дехтерев Юрий Сергеевич</w:t>
            </w:r>
          </w:p>
        </w:tc>
      </w:tr>
      <w:tr w:rsidR="00885735" w:rsidRPr="00D6510D">
        <w:tc>
          <w:tcPr>
            <w:tcW w:w="5847" w:type="dxa"/>
            <w:vAlign w:val="bottom"/>
          </w:tcPr>
          <w:p w:rsidR="00885735" w:rsidRPr="00D6510D" w:rsidRDefault="00885735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85735" w:rsidRPr="00D6510D" w:rsidRDefault="00885735">
            <w:pPr>
              <w:pStyle w:val="a3"/>
            </w:pPr>
            <w:r w:rsidRPr="00D6510D">
              <w:rPr>
                <w:lang w:val="en-US"/>
              </w:rPr>
              <w:t>Владыкина Лидия Валерьевна</w:t>
            </w:r>
          </w:p>
        </w:tc>
      </w:tr>
    </w:tbl>
    <w:p w:rsidR="00885735" w:rsidRDefault="00885735"/>
    <w:sectPr w:rsidR="00885735" w:rsidSect="001407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780"/>
    <w:rsid w:val="00140780"/>
    <w:rsid w:val="007D1F14"/>
    <w:rsid w:val="00885735"/>
    <w:rsid w:val="00917F63"/>
    <w:rsid w:val="00CF6E92"/>
    <w:rsid w:val="00D65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780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4078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4078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6FF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40780"/>
  </w:style>
  <w:style w:type="paragraph" w:styleId="Caption">
    <w:name w:val="caption"/>
    <w:basedOn w:val="Normal"/>
    <w:uiPriority w:val="99"/>
    <w:qFormat/>
    <w:rsid w:val="0014078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4078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4078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F6FF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4078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407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4078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407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4078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4078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4078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4078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4078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4078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FF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FF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FF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40780"/>
  </w:style>
  <w:style w:type="paragraph" w:customStyle="1" w:styleId="a4">
    <w:name w:val="Заголовок таблицы"/>
    <w:basedOn w:val="a3"/>
    <w:uiPriority w:val="99"/>
    <w:rsid w:val="00140780"/>
  </w:style>
  <w:style w:type="paragraph" w:customStyle="1" w:styleId="DocumentMap">
    <w:name w:val="DocumentMap"/>
    <w:uiPriority w:val="99"/>
    <w:rsid w:val="00140780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4078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40780"/>
  </w:style>
  <w:style w:type="character" w:styleId="Hyperlink">
    <w:name w:val="Hyperlink"/>
    <w:basedOn w:val="DefaultParagraphFont"/>
    <w:uiPriority w:val="99"/>
    <w:rsid w:val="00917F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1129</Words>
  <Characters>6436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2021-06-23T11:20:00Z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