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7B" w:rsidRDefault="00AC3B7B">
      <w:pPr>
        <w:ind w:firstLine="680"/>
        <w:jc w:val="center"/>
      </w:pPr>
      <w:r>
        <w:rPr>
          <w:b/>
          <w:bCs/>
        </w:rPr>
        <w:t xml:space="preserve">ПРОТОКОЛ </w:t>
      </w:r>
      <w:r w:rsidRPr="00AC13CE">
        <w:rPr>
          <w:b/>
          <w:bCs/>
        </w:rPr>
        <w:t>0318300120821000106</w:t>
      </w:r>
    </w:p>
    <w:p w:rsidR="00AC3B7B" w:rsidRDefault="00AC3B7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C3B7B" w:rsidRDefault="00AC3B7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C3B7B" w:rsidRDefault="00AC3B7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C3B7B" w:rsidRPr="00E7145A">
        <w:tc>
          <w:tcPr>
            <w:tcW w:w="4961" w:type="dxa"/>
          </w:tcPr>
          <w:p w:rsidR="00AC3B7B" w:rsidRPr="00E7145A" w:rsidRDefault="00AC3B7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C3B7B" w:rsidRPr="00E7145A" w:rsidRDefault="00AC3B7B">
            <w:pPr>
              <w:ind w:firstLine="567"/>
              <w:jc w:val="right"/>
            </w:pPr>
            <w:r>
              <w:rPr>
                <w:lang w:val="en-US"/>
              </w:rPr>
              <w:t>25.06.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C3B7B" w:rsidRDefault="00AC3B7B">
      <w:pPr>
        <w:overflowPunct w:val="0"/>
      </w:pPr>
    </w:p>
    <w:p w:rsidR="00AC3B7B" w:rsidRDefault="00AC3B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AC13CE">
        <w:t xml:space="preserve">: Оказание услуг по сопровождению АИС </w:t>
      </w:r>
    </w:p>
    <w:p w:rsidR="00AC3B7B" w:rsidRDefault="00AC3B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213234901331923490100101500016202244</w:t>
      </w:r>
    </w:p>
    <w:p w:rsidR="00AC3B7B" w:rsidRDefault="00AC3B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222 000,00 руб.</w:t>
      </w:r>
    </w:p>
    <w:p w:rsidR="00AC3B7B" w:rsidRDefault="00AC3B7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C13CE">
        <w:rPr>
          <w:b/>
          <w:bCs/>
        </w:rPr>
        <w:t xml:space="preserve">: </w:t>
      </w:r>
      <w:r w:rsidRPr="00AC13C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C13C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C3B7B" w:rsidRPr="00E7145A">
        <w:trPr>
          <w:jc w:val="right"/>
        </w:trPr>
        <w:tc>
          <w:tcPr>
            <w:tcW w:w="9915" w:type="dxa"/>
          </w:tcPr>
          <w:p w:rsidR="00AC3B7B" w:rsidRPr="00E7145A" w:rsidRDefault="00AC3B7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C13CE">
              <w:rPr>
                <w:b/>
                <w:bCs/>
              </w:rPr>
              <w:t xml:space="preserve">Источник финансирования: </w:t>
            </w:r>
            <w:r w:rsidRPr="00AC13CE">
              <w:t>Внебюджетные фонды (ОМС) 2021 года.</w:t>
            </w:r>
          </w:p>
          <w:p w:rsidR="00AC3B7B" w:rsidRPr="00E7145A" w:rsidRDefault="00AC3B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C13C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C13CE">
              <w:t>353560, Россия, Краснодарский край, г. Славянск-на-Кубани, ул. Батарейная, 377. с момента подписания контракта  по 31.12.2021 г..</w:t>
            </w:r>
          </w:p>
          <w:p w:rsidR="00AC3B7B" w:rsidRPr="00E7145A" w:rsidRDefault="00AC3B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C13CE">
              <w:t>Не требуется</w:t>
            </w:r>
          </w:p>
          <w:p w:rsidR="00AC3B7B" w:rsidRPr="00E7145A" w:rsidRDefault="00AC3B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C13C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C3B7B" w:rsidRDefault="00AC3B7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C13CE">
        <w:t>17.06.21 14:17:48 (</w:t>
      </w:r>
      <w:r>
        <w:rPr>
          <w:lang w:val="en-US"/>
        </w:rPr>
        <w:t>MSK</w:t>
      </w:r>
      <w:r w:rsidRPr="00AC13CE">
        <w:t>+00:00)</w:t>
      </w:r>
    </w:p>
    <w:p w:rsidR="00AC3B7B" w:rsidRDefault="00AC3B7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C13CE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C3B7B" w:rsidRPr="00E7145A"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C3B7B" w:rsidRPr="00E7145A" w:rsidRDefault="00AC3B7B">
            <w:pPr>
              <w:rPr>
                <w:lang w:val="en-US"/>
              </w:rPr>
            </w:pPr>
            <w:r w:rsidRPr="00E7145A">
              <w:rPr>
                <w:lang w:val="en-US"/>
              </w:rPr>
              <w:t>Главный врач</w:t>
            </w:r>
          </w:p>
        </w:tc>
      </w:tr>
      <w:tr w:rsidR="00AC3B7B" w:rsidRPr="00E7145A"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C3B7B" w:rsidRPr="00E7145A" w:rsidRDefault="00AC3B7B">
            <w:pPr>
              <w:rPr>
                <w:lang w:val="en-US"/>
              </w:rPr>
            </w:pPr>
            <w:r w:rsidRPr="00E7145A">
              <w:rPr>
                <w:lang w:val="en-US"/>
              </w:rPr>
              <w:t>Начальник отдела закупок</w:t>
            </w:r>
          </w:p>
        </w:tc>
      </w:tr>
      <w:tr w:rsidR="00AC3B7B" w:rsidRPr="00E7145A"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C3B7B" w:rsidRPr="00E7145A" w:rsidRDefault="00AC3B7B">
            <w:r w:rsidRPr="00E7145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C3B7B" w:rsidRPr="00E7145A" w:rsidRDefault="00AC3B7B">
            <w:pPr>
              <w:rPr>
                <w:lang w:val="en-US"/>
              </w:rPr>
            </w:pPr>
            <w:r w:rsidRPr="00E7145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C3B7B" w:rsidRDefault="00AC3B7B">
      <w:pPr>
        <w:jc w:val="both"/>
      </w:pPr>
      <w:r>
        <w:tab/>
        <w:t>Кворум имеется. Комиссия правомочна.</w:t>
      </w:r>
    </w:p>
    <w:p w:rsidR="00AC3B7B" w:rsidRDefault="00AC3B7B">
      <w:pPr>
        <w:jc w:val="both"/>
      </w:pPr>
      <w:r>
        <w:tab/>
        <w:t xml:space="preserve">Заседание комиссии проводилось </w:t>
      </w:r>
      <w:r w:rsidRPr="00AC13CE">
        <w:t>25.06.</w:t>
      </w:r>
      <w:r>
        <w:t>20</w:t>
      </w:r>
      <w:r w:rsidRPr="00AC13CE">
        <w:t>21 13:</w:t>
      </w:r>
      <w:r>
        <w:t>00</w:t>
      </w:r>
      <w:r w:rsidRPr="00AC13CE">
        <w:t xml:space="preserve"> (</w:t>
      </w:r>
      <w:r>
        <w:rPr>
          <w:lang w:val="en-US"/>
        </w:rPr>
        <w:t>MSK</w:t>
      </w:r>
      <w:r w:rsidRPr="00AC13C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C3B7B" w:rsidRDefault="00AC3B7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AC13CE">
        <w:t>25.06.</w:t>
      </w:r>
      <w:r>
        <w:t>20</w:t>
      </w:r>
      <w:r w:rsidRPr="00AC13CE">
        <w:t>21 09:30:00 (</w:t>
      </w:r>
      <w:r>
        <w:rPr>
          <w:lang w:val="en-US"/>
        </w:rPr>
        <w:t>MSK</w:t>
      </w:r>
      <w:r w:rsidRPr="00AC13CE">
        <w:t>+00:00)</w:t>
      </w:r>
      <w:r>
        <w:t xml:space="preserve">), подана </w:t>
      </w:r>
      <w:r w:rsidRPr="00AC13C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C3B7B" w:rsidRPr="00E7145A">
        <w:tc>
          <w:tcPr>
            <w:tcW w:w="9922" w:type="dxa"/>
          </w:tcPr>
          <w:p w:rsidR="00AC3B7B" w:rsidRPr="00E7145A" w:rsidRDefault="00AC3B7B">
            <w:pPr>
              <w:pStyle w:val="a4"/>
            </w:pPr>
            <w:r w:rsidRPr="00E7145A">
              <w:t>EA-100333</w:t>
            </w:r>
            <w:r>
              <w:t xml:space="preserve">, дата и время регистрации заявки: </w:t>
            </w:r>
            <w:r w:rsidRPr="00E7145A">
              <w:t>18.06.21 12:59:42 (MSK+00:00)</w:t>
            </w:r>
          </w:p>
        </w:tc>
      </w:tr>
    </w:tbl>
    <w:p w:rsidR="00AC3B7B" w:rsidRDefault="00AC3B7B"/>
    <w:p w:rsidR="00AC3B7B" w:rsidRDefault="00AC3B7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AC3B7B" w:rsidRPr="00E7145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3B7B" w:rsidRDefault="00AC3B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C3B7B" w:rsidRPr="00E7145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EA-100333</w:t>
            </w:r>
          </w:p>
          <w:p w:rsidR="00AC3B7B" w:rsidRDefault="00AC3B7B">
            <w:r>
              <w:t>ОБЩЕСТВО С ОГРАНИЧЕННОЙ ОТВЕТСТВЕННОСТЬЮ "МЕДКОМТЕХ +"</w:t>
            </w:r>
          </w:p>
          <w:p w:rsidR="00AC3B7B" w:rsidRDefault="00AC3B7B">
            <w:r>
              <w:t>ИНН 2310130934</w:t>
            </w:r>
          </w:p>
          <w:p w:rsidR="00AC3B7B" w:rsidRPr="00E7145A" w:rsidRDefault="00AC3B7B">
            <w:r>
              <w:t xml:space="preserve">ОГРН </w:t>
            </w:r>
            <w:r w:rsidRPr="00AC13CE">
              <w:t>1082310008483</w:t>
            </w:r>
          </w:p>
          <w:p w:rsidR="00AC3B7B" w:rsidRPr="00E7145A" w:rsidRDefault="00AC3B7B">
            <w:r w:rsidRPr="00E7145A">
              <w:t xml:space="preserve">КПП </w:t>
            </w:r>
            <w:r w:rsidRPr="00AC13CE">
              <w:t>230801001</w:t>
            </w:r>
          </w:p>
          <w:p w:rsidR="00AC3B7B" w:rsidRPr="00E7145A" w:rsidRDefault="00AC3B7B">
            <w:r w:rsidRPr="00E7145A">
              <w:t>Место нахождения(жительства)</w:t>
            </w:r>
          </w:p>
          <w:p w:rsidR="00AC3B7B" w:rsidRPr="00E7145A" w:rsidRDefault="00AC3B7B">
            <w:r w:rsidRPr="00E7145A">
              <w:t>350020, КРАЙ. КРАСНОДАРСКИЙ, Г. КРАСНОДАР, ДОМ 295, ОФИС 7.3</w:t>
            </w:r>
          </w:p>
          <w:p w:rsidR="00AC3B7B" w:rsidRPr="00E7145A" w:rsidRDefault="00AC3B7B">
            <w:r w:rsidRPr="00E7145A">
              <w:t>Почтовый адрес</w:t>
            </w:r>
          </w:p>
          <w:p w:rsidR="00AC3B7B" w:rsidRPr="00E7145A" w:rsidRDefault="00AC3B7B">
            <w:r w:rsidRPr="00E7145A">
              <w:t>350020, КРАЙ КРАСНОДАРСКИЙ, Г КРАСНОДАР, УЛ ИМ. БАБУШКИНА, ДОМ 295, ОФИС 7.3</w:t>
            </w:r>
          </w:p>
          <w:p w:rsidR="00AC3B7B" w:rsidRPr="00E7145A" w:rsidRDefault="00AC3B7B">
            <w:r w:rsidRPr="00E7145A">
              <w:rPr>
                <w:sz w:val="16"/>
                <w:szCs w:val="16"/>
              </w:rPr>
              <w:t xml:space="preserve">Контактное лицо </w:t>
            </w:r>
          </w:p>
          <w:p w:rsidR="00AC3B7B" w:rsidRDefault="00AC3B7B">
            <w:r>
              <w:t xml:space="preserve">Телефон </w:t>
            </w:r>
            <w:r w:rsidRPr="00AC13CE">
              <w:t>79189833495</w:t>
            </w:r>
          </w:p>
          <w:p w:rsidR="00AC3B7B" w:rsidRDefault="00AC3B7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3B7B" w:rsidRDefault="00AC3B7B">
            <w:pPr>
              <w:pStyle w:val="a4"/>
            </w:pPr>
          </w:p>
          <w:p w:rsidR="00AC3B7B" w:rsidRDefault="00AC3B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3B7B" w:rsidRDefault="00AC3B7B">
            <w:r>
              <w:t>Соответствует требованиям</w:t>
            </w:r>
          </w:p>
        </w:tc>
      </w:tr>
      <w:tr w:rsidR="00AC3B7B" w:rsidRPr="00E7145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EA-100333</w:t>
            </w:r>
          </w:p>
          <w:p w:rsidR="00AC3B7B" w:rsidRDefault="00AC3B7B">
            <w:r>
              <w:t>ОБЩЕСТВО С ОГРАНИЧЕННОЙ ОТВЕТСТВЕННОСТЬЮ "МЕДКОМТЕХ +"</w:t>
            </w:r>
          </w:p>
          <w:p w:rsidR="00AC3B7B" w:rsidRDefault="00AC3B7B">
            <w:r>
              <w:t>ИНН 2310130934</w:t>
            </w:r>
          </w:p>
          <w:p w:rsidR="00AC3B7B" w:rsidRPr="00E7145A" w:rsidRDefault="00AC3B7B">
            <w:r>
              <w:t xml:space="preserve">ОГРН </w:t>
            </w:r>
            <w:r w:rsidRPr="00AC13CE">
              <w:t>1082310008483</w:t>
            </w:r>
          </w:p>
          <w:p w:rsidR="00AC3B7B" w:rsidRPr="00E7145A" w:rsidRDefault="00AC3B7B">
            <w:r w:rsidRPr="00E7145A">
              <w:t xml:space="preserve">КПП </w:t>
            </w:r>
            <w:r w:rsidRPr="00AC13CE">
              <w:t>230801001</w:t>
            </w:r>
          </w:p>
          <w:p w:rsidR="00AC3B7B" w:rsidRPr="00E7145A" w:rsidRDefault="00AC3B7B">
            <w:r w:rsidRPr="00E7145A">
              <w:t>Место нахождения(жительства)</w:t>
            </w:r>
          </w:p>
          <w:p w:rsidR="00AC3B7B" w:rsidRPr="00E7145A" w:rsidRDefault="00AC3B7B">
            <w:r w:rsidRPr="00E7145A">
              <w:t>350020, КРАЙ. КРАСНОДАРСКИЙ, Г. КРАСНОДАР, ДОМ 295, ОФИС 7.3</w:t>
            </w:r>
          </w:p>
          <w:p w:rsidR="00AC3B7B" w:rsidRPr="00E7145A" w:rsidRDefault="00AC3B7B">
            <w:r w:rsidRPr="00E7145A">
              <w:t>Почтовый адрес</w:t>
            </w:r>
          </w:p>
          <w:p w:rsidR="00AC3B7B" w:rsidRPr="00E7145A" w:rsidRDefault="00AC3B7B">
            <w:r w:rsidRPr="00E7145A">
              <w:t>350020, КРАЙ КРАСНОДАРСКИЙ, Г КРАСНОДАР, УЛ ИМ. БАБУШКИНА, ДОМ 295, ОФИС 7.3</w:t>
            </w:r>
          </w:p>
          <w:p w:rsidR="00AC3B7B" w:rsidRPr="00E7145A" w:rsidRDefault="00AC3B7B">
            <w:r w:rsidRPr="00E7145A">
              <w:rPr>
                <w:sz w:val="16"/>
                <w:szCs w:val="16"/>
              </w:rPr>
              <w:t xml:space="preserve">Контактное лицо </w:t>
            </w:r>
          </w:p>
          <w:p w:rsidR="00AC3B7B" w:rsidRDefault="00AC3B7B">
            <w:r>
              <w:t xml:space="preserve">Телефон </w:t>
            </w:r>
            <w:r w:rsidRPr="00AC13CE">
              <w:t>79189833495</w:t>
            </w:r>
          </w:p>
          <w:p w:rsidR="00AC3B7B" w:rsidRDefault="00AC3B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3B7B" w:rsidRDefault="00AC3B7B">
            <w:pPr>
              <w:pStyle w:val="a4"/>
            </w:pPr>
          </w:p>
          <w:p w:rsidR="00AC3B7B" w:rsidRDefault="00AC3B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3B7B" w:rsidRDefault="00AC3B7B">
            <w:r>
              <w:t>Соответствует требованиям</w:t>
            </w:r>
          </w:p>
        </w:tc>
      </w:tr>
      <w:tr w:rsidR="00AC3B7B" w:rsidRPr="00E7145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EA-100333</w:t>
            </w:r>
          </w:p>
          <w:p w:rsidR="00AC3B7B" w:rsidRDefault="00AC3B7B">
            <w:r>
              <w:t>ОБЩЕСТВО С ОГРАНИЧЕННОЙ ОТВЕТСТВЕННОСТЬЮ "МЕДКОМТЕХ +"</w:t>
            </w:r>
          </w:p>
          <w:p w:rsidR="00AC3B7B" w:rsidRDefault="00AC3B7B">
            <w:r>
              <w:t>ИНН 2310130934</w:t>
            </w:r>
          </w:p>
          <w:p w:rsidR="00AC3B7B" w:rsidRPr="00E7145A" w:rsidRDefault="00AC3B7B">
            <w:r>
              <w:t xml:space="preserve">ОГРН </w:t>
            </w:r>
            <w:r w:rsidRPr="00AC13CE">
              <w:t>1082310008483</w:t>
            </w:r>
          </w:p>
          <w:p w:rsidR="00AC3B7B" w:rsidRPr="00E7145A" w:rsidRDefault="00AC3B7B">
            <w:r w:rsidRPr="00E7145A">
              <w:t xml:space="preserve">КПП </w:t>
            </w:r>
            <w:r w:rsidRPr="00AC13CE">
              <w:t>230801001</w:t>
            </w:r>
          </w:p>
          <w:p w:rsidR="00AC3B7B" w:rsidRPr="00E7145A" w:rsidRDefault="00AC3B7B">
            <w:r w:rsidRPr="00E7145A">
              <w:t>Место нахождения(жительства)</w:t>
            </w:r>
          </w:p>
          <w:p w:rsidR="00AC3B7B" w:rsidRPr="00E7145A" w:rsidRDefault="00AC3B7B">
            <w:bookmarkStart w:id="0" w:name="__DdeLink__366_22120086831"/>
            <w:r w:rsidRPr="00E7145A">
              <w:t>350020, КРАЙ. КРАСНОДАРСКИЙ, Г. КРАСНОДАР, ДОМ 295, ОФИС 7.3</w:t>
            </w:r>
            <w:bookmarkEnd w:id="0"/>
          </w:p>
          <w:p w:rsidR="00AC3B7B" w:rsidRPr="00E7145A" w:rsidRDefault="00AC3B7B">
            <w:r w:rsidRPr="00E7145A">
              <w:t>Почтовый адрес</w:t>
            </w:r>
          </w:p>
          <w:p w:rsidR="00AC3B7B" w:rsidRPr="00E7145A" w:rsidRDefault="00AC3B7B">
            <w:r w:rsidRPr="00E7145A">
              <w:t>350020, КРАЙ КРАСНОДАРСКИЙ, Г КРАСНОДАР, УЛ ИМ. БАБУШКИНА, ДОМ 295, ОФИС 7.3</w:t>
            </w:r>
          </w:p>
          <w:p w:rsidR="00AC3B7B" w:rsidRPr="00E7145A" w:rsidRDefault="00AC3B7B">
            <w:r w:rsidRPr="00E7145A">
              <w:rPr>
                <w:sz w:val="16"/>
                <w:szCs w:val="16"/>
              </w:rPr>
              <w:t xml:space="preserve">Контактное лицо </w:t>
            </w:r>
          </w:p>
          <w:p w:rsidR="00AC3B7B" w:rsidRDefault="00AC3B7B">
            <w:r>
              <w:t xml:space="preserve">Телефон </w:t>
            </w:r>
            <w:r w:rsidRPr="00AC13CE">
              <w:t>79189833495</w:t>
            </w:r>
          </w:p>
          <w:p w:rsidR="00AC3B7B" w:rsidRDefault="00AC3B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3B7B" w:rsidRDefault="00AC3B7B">
            <w:pPr>
              <w:pStyle w:val="a4"/>
            </w:pPr>
          </w:p>
          <w:p w:rsidR="00AC3B7B" w:rsidRDefault="00AC3B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3B7B" w:rsidRDefault="00AC3B7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3B7B" w:rsidRDefault="00AC3B7B">
            <w:r>
              <w:t>Соответствует требованиям</w:t>
            </w:r>
          </w:p>
        </w:tc>
      </w:tr>
    </w:tbl>
    <w:p w:rsidR="00AC3B7B" w:rsidRDefault="00AC3B7B">
      <w:pPr>
        <w:overflowPunct w:val="0"/>
        <w:ind w:right="142"/>
        <w:jc w:val="both"/>
      </w:pPr>
    </w:p>
    <w:p w:rsidR="00AC3B7B" w:rsidRPr="00AC13CE" w:rsidRDefault="00AC3B7B">
      <w:pPr>
        <w:jc w:val="both"/>
      </w:pPr>
      <w:r w:rsidRPr="00AC13C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"МЕДКОМТЕХ +".</w:t>
      </w:r>
    </w:p>
    <w:p w:rsidR="00AC3B7B" w:rsidRDefault="00AC3B7B">
      <w:pPr>
        <w:pStyle w:val="BodyText"/>
        <w:jc w:val="both"/>
      </w:pPr>
      <w:r w:rsidRPr="00AC13C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C3B7B" w:rsidRDefault="00AC3B7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4536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C3B7B" w:rsidRDefault="00AC3B7B">
      <w:pPr>
        <w:jc w:val="both"/>
        <w:rPr>
          <w:b/>
          <w:bCs/>
        </w:rPr>
      </w:pPr>
    </w:p>
    <w:p w:rsidR="00AC3B7B" w:rsidRDefault="00AC3B7B">
      <w:pPr>
        <w:jc w:val="both"/>
        <w:rPr>
          <w:b/>
          <w:bCs/>
        </w:rPr>
      </w:pPr>
    </w:p>
    <w:p w:rsidR="00AC3B7B" w:rsidRDefault="00AC3B7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C3B7B" w:rsidRPr="00E7145A">
        <w:tc>
          <w:tcPr>
            <w:tcW w:w="5847" w:type="dxa"/>
            <w:vAlign w:val="bottom"/>
          </w:tcPr>
          <w:p w:rsidR="00AC3B7B" w:rsidRPr="00E7145A" w:rsidRDefault="00AC3B7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C3B7B" w:rsidRPr="00E7145A" w:rsidRDefault="00AC3B7B">
            <w:pPr>
              <w:pStyle w:val="a4"/>
            </w:pPr>
            <w:r w:rsidRPr="00E7145A">
              <w:rPr>
                <w:lang w:val="en-US"/>
              </w:rPr>
              <w:t>Просоленко Юрий Александрович</w:t>
            </w:r>
          </w:p>
        </w:tc>
      </w:tr>
      <w:tr w:rsidR="00AC3B7B" w:rsidRPr="00E7145A">
        <w:tc>
          <w:tcPr>
            <w:tcW w:w="5847" w:type="dxa"/>
            <w:vAlign w:val="bottom"/>
          </w:tcPr>
          <w:p w:rsidR="00AC3B7B" w:rsidRPr="00E7145A" w:rsidRDefault="00AC3B7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3B7B" w:rsidRPr="00E7145A" w:rsidRDefault="00AC3B7B">
            <w:pPr>
              <w:pStyle w:val="a4"/>
            </w:pPr>
            <w:r w:rsidRPr="00E7145A">
              <w:rPr>
                <w:lang w:val="en-US"/>
              </w:rPr>
              <w:t>Дехтерев Юрий Сергеевич</w:t>
            </w:r>
          </w:p>
        </w:tc>
      </w:tr>
      <w:tr w:rsidR="00AC3B7B" w:rsidRPr="00E7145A">
        <w:tc>
          <w:tcPr>
            <w:tcW w:w="5847" w:type="dxa"/>
            <w:vAlign w:val="bottom"/>
          </w:tcPr>
          <w:p w:rsidR="00AC3B7B" w:rsidRPr="00E7145A" w:rsidRDefault="00AC3B7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C3B7B" w:rsidRPr="00E7145A" w:rsidRDefault="00AC3B7B">
            <w:pPr>
              <w:pStyle w:val="a4"/>
            </w:pPr>
            <w:r w:rsidRPr="00E7145A">
              <w:rPr>
                <w:lang w:val="en-US"/>
              </w:rPr>
              <w:t>Владыкина Лидия Валерьевна</w:t>
            </w:r>
          </w:p>
        </w:tc>
      </w:tr>
    </w:tbl>
    <w:p w:rsidR="00AC3B7B" w:rsidRDefault="00AC3B7B"/>
    <w:sectPr w:rsidR="00AC3B7B" w:rsidSect="00E24E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EC1"/>
    <w:rsid w:val="00845365"/>
    <w:rsid w:val="00A21497"/>
    <w:rsid w:val="00AC13CE"/>
    <w:rsid w:val="00AC3B7B"/>
    <w:rsid w:val="00E24EC1"/>
    <w:rsid w:val="00E7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EC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24EC1"/>
  </w:style>
  <w:style w:type="paragraph" w:customStyle="1" w:styleId="a3">
    <w:name w:val="Заголовок"/>
    <w:basedOn w:val="Normal"/>
    <w:next w:val="BodyText"/>
    <w:uiPriority w:val="99"/>
    <w:rsid w:val="00E24EC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24EC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37B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24EC1"/>
  </w:style>
  <w:style w:type="paragraph" w:styleId="Caption">
    <w:name w:val="caption"/>
    <w:basedOn w:val="Normal"/>
    <w:uiPriority w:val="99"/>
    <w:qFormat/>
    <w:rsid w:val="00E24EC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24EC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24EC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E37B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24EC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24E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24EC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24E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24EC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24EC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24EC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24EC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24EC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24EC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7B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37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7B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24EC1"/>
  </w:style>
  <w:style w:type="paragraph" w:customStyle="1" w:styleId="a5">
    <w:name w:val="Заголовок таблицы"/>
    <w:basedOn w:val="a4"/>
    <w:uiPriority w:val="99"/>
    <w:rsid w:val="00E24EC1"/>
  </w:style>
  <w:style w:type="paragraph" w:customStyle="1" w:styleId="DocumentMap">
    <w:name w:val="DocumentMap"/>
    <w:uiPriority w:val="99"/>
    <w:rsid w:val="00E24EC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AC13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766</Words>
  <Characters>4372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