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780" w:rsidRDefault="006A1780">
      <w:pPr>
        <w:ind w:firstLine="680"/>
        <w:jc w:val="center"/>
      </w:pPr>
      <w:r>
        <w:rPr>
          <w:b/>
          <w:bCs/>
        </w:rPr>
        <w:t xml:space="preserve">ПРОТОКОЛ </w:t>
      </w:r>
      <w:r w:rsidRPr="00E33DC5">
        <w:rPr>
          <w:b/>
          <w:bCs/>
        </w:rPr>
        <w:t>0318300120821000105</w:t>
      </w:r>
    </w:p>
    <w:p w:rsidR="006A1780" w:rsidRDefault="006A1780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6A1780" w:rsidRPr="00E33DC5" w:rsidRDefault="006A1780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6A1780" w:rsidRPr="00F20FC3">
        <w:tc>
          <w:tcPr>
            <w:tcW w:w="4961" w:type="dxa"/>
          </w:tcPr>
          <w:p w:rsidR="006A1780" w:rsidRPr="00F20FC3" w:rsidRDefault="006A1780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6A1780" w:rsidRPr="00F20FC3" w:rsidRDefault="006A1780">
            <w:pPr>
              <w:ind w:firstLine="567"/>
              <w:jc w:val="right"/>
            </w:pPr>
            <w:r>
              <w:rPr>
                <w:lang w:val="en-US"/>
              </w:rPr>
              <w:t>30.06.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6A1780" w:rsidRDefault="006A1780">
      <w:pPr>
        <w:overflowPunct/>
      </w:pPr>
    </w:p>
    <w:p w:rsidR="006A1780" w:rsidRDefault="006A178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МНН Метамизол натрия </w:t>
      </w:r>
    </w:p>
    <w:p w:rsidR="006A1780" w:rsidRDefault="006A178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213234901331923490100100300012120244</w:t>
      </w:r>
    </w:p>
    <w:p w:rsidR="006A1780" w:rsidRDefault="006A178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322 560,00 руб.</w:t>
      </w:r>
    </w:p>
    <w:p w:rsidR="006A1780" w:rsidRDefault="006A1780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E33DC5">
        <w:rPr>
          <w:b/>
          <w:bCs/>
        </w:rPr>
        <w:t xml:space="preserve">: </w:t>
      </w:r>
      <w:r w:rsidRPr="00E33DC5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E33DC5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6A1780" w:rsidRPr="00F20FC3">
        <w:trPr>
          <w:jc w:val="right"/>
        </w:trPr>
        <w:tc>
          <w:tcPr>
            <w:tcW w:w="9915" w:type="dxa"/>
          </w:tcPr>
          <w:p w:rsidR="006A1780" w:rsidRPr="00F20FC3" w:rsidRDefault="006A178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E33DC5">
              <w:rPr>
                <w:b/>
                <w:bCs/>
              </w:rPr>
              <w:t xml:space="preserve">Источник финансирования: </w:t>
            </w:r>
            <w:r w:rsidRPr="00E33DC5">
              <w:t>Внебюджетные фонды (ОМС), краевой бюджет 2021 года.</w:t>
            </w:r>
          </w:p>
          <w:p w:rsidR="006A1780" w:rsidRPr="00F20FC3" w:rsidRDefault="006A178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E33DC5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E33DC5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1/6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6A1780" w:rsidRPr="00F20FC3" w:rsidRDefault="006A178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E33DC5">
              <w:t>Не требуется</w:t>
            </w:r>
          </w:p>
          <w:p w:rsidR="006A1780" w:rsidRPr="00E33DC5" w:rsidRDefault="006A178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E33DC5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6A1780" w:rsidRDefault="006A1780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E33DC5">
        <w:t>17.06.21 11:53:41 (</w:t>
      </w:r>
      <w:r>
        <w:rPr>
          <w:lang w:val="en-US"/>
        </w:rPr>
        <w:t>MSK</w:t>
      </w:r>
      <w:r w:rsidRPr="00E33DC5">
        <w:t>+00:00)</w:t>
      </w:r>
    </w:p>
    <w:p w:rsidR="006A1780" w:rsidRDefault="006A1780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E33DC5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6A1780" w:rsidRPr="00F20FC3">
        <w:tc>
          <w:tcPr>
            <w:tcW w:w="3307" w:type="dxa"/>
          </w:tcPr>
          <w:p w:rsidR="006A1780" w:rsidRPr="00F20FC3" w:rsidRDefault="006A1780">
            <w:r w:rsidRPr="00F20FC3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6A1780" w:rsidRPr="00F20FC3" w:rsidRDefault="006A1780">
            <w:r w:rsidRPr="00F20FC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6A1780" w:rsidRPr="00F20FC3" w:rsidRDefault="006A1780">
            <w:pPr>
              <w:rPr>
                <w:lang w:val="en-US"/>
              </w:rPr>
            </w:pPr>
            <w:r w:rsidRPr="00F20FC3">
              <w:rPr>
                <w:lang w:val="en-US"/>
              </w:rPr>
              <w:t>Главный врач</w:t>
            </w:r>
          </w:p>
        </w:tc>
      </w:tr>
      <w:tr w:rsidR="006A1780" w:rsidRPr="00F20FC3">
        <w:tc>
          <w:tcPr>
            <w:tcW w:w="3307" w:type="dxa"/>
          </w:tcPr>
          <w:p w:rsidR="006A1780" w:rsidRPr="00F20FC3" w:rsidRDefault="006A1780">
            <w:r w:rsidRPr="00F20FC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A1780" w:rsidRPr="00F20FC3" w:rsidRDefault="006A1780">
            <w:r w:rsidRPr="00F20FC3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6A1780" w:rsidRPr="00F20FC3" w:rsidRDefault="006A1780">
            <w:pPr>
              <w:rPr>
                <w:lang w:val="en-US"/>
              </w:rPr>
            </w:pPr>
            <w:r w:rsidRPr="00F20FC3">
              <w:rPr>
                <w:lang w:val="en-US"/>
              </w:rPr>
              <w:t>Начальник отдела закупок</w:t>
            </w:r>
          </w:p>
        </w:tc>
      </w:tr>
      <w:tr w:rsidR="006A1780" w:rsidRPr="00F20FC3">
        <w:tc>
          <w:tcPr>
            <w:tcW w:w="3307" w:type="dxa"/>
          </w:tcPr>
          <w:p w:rsidR="006A1780" w:rsidRPr="00F20FC3" w:rsidRDefault="006A1780">
            <w:r w:rsidRPr="00F20FC3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6A1780" w:rsidRPr="00F20FC3" w:rsidRDefault="006A1780">
            <w:r w:rsidRPr="00F20FC3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6A1780" w:rsidRPr="00F20FC3" w:rsidRDefault="006A1780">
            <w:pPr>
              <w:rPr>
                <w:lang w:val="en-US"/>
              </w:rPr>
            </w:pPr>
            <w:r w:rsidRPr="00F20FC3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6A1780" w:rsidRDefault="006A1780">
      <w:pPr>
        <w:jc w:val="both"/>
      </w:pPr>
      <w:r>
        <w:tab/>
        <w:t>Кворум имеется. Комиссия правомочна.</w:t>
      </w:r>
    </w:p>
    <w:p w:rsidR="006A1780" w:rsidRDefault="006A1780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E33DC5">
        <w:t>30.06.</w:t>
      </w:r>
      <w:r>
        <w:t>20</w:t>
      </w:r>
      <w:r w:rsidRPr="00E33DC5">
        <w:t>21 0</w:t>
      </w:r>
      <w:r>
        <w:t>8</w:t>
      </w:r>
      <w:r w:rsidRPr="00E33DC5">
        <w:t>:</w:t>
      </w:r>
      <w:r>
        <w:t>00</w:t>
      </w:r>
      <w:r w:rsidRPr="00E33DC5">
        <w:t xml:space="preserve"> (</w:t>
      </w:r>
      <w:r>
        <w:rPr>
          <w:lang w:val="en-US"/>
        </w:rPr>
        <w:t>MSK</w:t>
      </w:r>
      <w:r w:rsidRPr="00E33DC5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6A1780" w:rsidRPr="00E33DC5" w:rsidRDefault="006A1780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6A1780" w:rsidRPr="00F20FC3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rPr>
                <w:b/>
                <w:bCs/>
              </w:rPr>
            </w:pPr>
            <w:r w:rsidRPr="00F20FC3">
              <w:rPr>
                <w:b/>
                <w:bCs/>
              </w:rPr>
              <w:t xml:space="preserve">№ </w:t>
            </w:r>
          </w:p>
          <w:p w:rsidR="006A1780" w:rsidRPr="00F20FC3" w:rsidRDefault="006A1780">
            <w:pPr>
              <w:rPr>
                <w:b/>
                <w:bCs/>
              </w:rPr>
            </w:pPr>
            <w:r w:rsidRPr="00F20FC3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b/>
                <w:bCs/>
              </w:rPr>
            </w:pPr>
            <w:r w:rsidRPr="00F20FC3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b/>
                <w:bCs/>
              </w:rPr>
            </w:pPr>
            <w:r w:rsidRPr="00F20FC3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6A1780" w:rsidRPr="00F20FC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221 600,00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29.06.21 10:09:04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1780" w:rsidRPr="00E33DC5" w:rsidRDefault="006A1780">
            <w:pPr>
              <w:pStyle w:val="a3"/>
            </w:pPr>
            <w:r w:rsidRPr="00E33DC5">
              <w:t>ОБЩЕСТВО С ОГРАНИЧЕННОЙ ОТВЕТСТВЕННОСТЬЮ "ЛЕСАН ФАРМА"</w:t>
            </w:r>
          </w:p>
        </w:tc>
      </w:tr>
      <w:tr w:rsidR="006A1780" w:rsidRPr="00F20FC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230 629,20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29.06.21 10:08:17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1780" w:rsidRPr="00E33DC5" w:rsidRDefault="006A1780">
            <w:pPr>
              <w:pStyle w:val="a3"/>
            </w:pPr>
            <w:r w:rsidRPr="00E33DC5">
              <w:t>ОБЩЕСТВО С ОГРАНИЧЕННОЙ ОТВЕТСТВЕННОСТЬЮ "МЕДИЦИНСКАЯ КОМПАНИЯ ПОЛИМЕД"</w:t>
            </w:r>
          </w:p>
        </w:tc>
      </w:tr>
      <w:tr w:rsidR="006A1780" w:rsidRPr="00F20FC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245 143,00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29.06.21 10:07:46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1780" w:rsidRPr="00E33DC5" w:rsidRDefault="006A1780">
            <w:pPr>
              <w:pStyle w:val="a3"/>
            </w:pPr>
            <w:r w:rsidRPr="00E33DC5">
              <w:t>ОБЩЕСТВО С ОГРАНИЧЕННОЙ ОТВЕТСТВЕННОСТЬЮ "МЕДСТАЙЛ"</w:t>
            </w:r>
          </w:p>
        </w:tc>
      </w:tr>
      <w:tr w:rsidR="006A1780" w:rsidRPr="00F20FC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246 756,00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29.06.21 10:07:34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АКЦИОНЕРНОЕ ОБЩЕСТВО "Р-ФАРМ"</w:t>
            </w:r>
          </w:p>
        </w:tc>
      </w:tr>
      <w:tr w:rsidR="006A1780" w:rsidRPr="00F20FC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246 756,00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29.06.21 10:16:27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1780" w:rsidRPr="00E33DC5" w:rsidRDefault="006A1780">
            <w:pPr>
              <w:pStyle w:val="a3"/>
            </w:pPr>
            <w:r w:rsidRPr="00E33DC5">
              <w:t>ОБЩЕСТВО С ОГРАНИЧЕННОЙ ОТВЕТСТВЕННОСТЬЮ "ИННОЛЕК"</w:t>
            </w:r>
          </w:p>
        </w:tc>
      </w:tr>
      <w:tr w:rsidR="006A1780" w:rsidRPr="00F20FC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6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248 368,80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29.06.21 10:07:24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1780" w:rsidRPr="00E33DC5" w:rsidRDefault="006A1780">
            <w:pPr>
              <w:pStyle w:val="a3"/>
            </w:pPr>
            <w:r w:rsidRPr="00E33DC5">
              <w:t>ОБЩЕСТВО С ОГРАНИЧЕННОЙ ОТВЕТСТВЕННОСТЬЮ "ФАРМСЕРВИС"</w:t>
            </w:r>
          </w:p>
        </w:tc>
      </w:tr>
      <w:tr w:rsidR="006A1780" w:rsidRPr="00F20FC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7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272 560,40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29.06.21 10:06:20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1780" w:rsidRPr="00E33DC5" w:rsidRDefault="006A1780">
            <w:pPr>
              <w:pStyle w:val="a3"/>
            </w:pPr>
            <w:r w:rsidRPr="00E33DC5">
              <w:t>ОБЩЕСТВО С ОГРАНИЧЕННОЙ ОТВЕТСТВЕННОСТЬЮ «КОМПАНИЯ «ОРГАНИКА»</w:t>
            </w:r>
          </w:p>
        </w:tc>
      </w:tr>
      <w:tr w:rsidR="006A1780" w:rsidRPr="00F20FC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8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280 625,00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29.06.21 10:04:51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АКЦИОНЕРНОЕ ОБЩЕСТВО "ФАРМАЦЕВТ ПЛЮС"</w:t>
            </w:r>
          </w:p>
        </w:tc>
      </w:tr>
      <w:tr w:rsidR="006A1780" w:rsidRPr="00F20FC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9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285 464,40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29.06.21 10:04:23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1780" w:rsidRPr="00E33DC5" w:rsidRDefault="006A1780">
            <w:pPr>
              <w:pStyle w:val="a3"/>
            </w:pPr>
            <w:r w:rsidRPr="00E33DC5">
              <w:t>ОБЩЕСТВО С ОГРАНИЧЕННОЙ ОТВЕТСТВЕННОСТЬЮ "ТЕХФАРМ"</w:t>
            </w:r>
          </w:p>
        </w:tc>
      </w:tr>
      <w:tr w:rsidR="006A1780" w:rsidRPr="00F20FC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10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309 656,60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A1780" w:rsidRPr="00F20FC3" w:rsidRDefault="006A1780">
            <w:pPr>
              <w:pStyle w:val="a3"/>
              <w:rPr>
                <w:lang w:val="en-US"/>
              </w:rPr>
            </w:pPr>
            <w:r w:rsidRPr="00F20FC3">
              <w:rPr>
                <w:lang w:val="en-US"/>
              </w:rPr>
              <w:t>29.06.21 10:02:53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1780" w:rsidRPr="00E33DC5" w:rsidRDefault="006A1780">
            <w:pPr>
              <w:pStyle w:val="a3"/>
            </w:pPr>
            <w:r w:rsidRPr="00E33DC5">
              <w:t>ОБЩЕСТВО С ОГРАНИЧЕННОЙ ОТВЕТСТВЕННОСТЬЮ "ПОРТЕР"</w:t>
            </w:r>
          </w:p>
        </w:tc>
      </w:tr>
    </w:tbl>
    <w:p w:rsidR="006A1780" w:rsidRDefault="006A1780">
      <w:pPr>
        <w:jc w:val="both"/>
      </w:pPr>
    </w:p>
    <w:p w:rsidR="006A1780" w:rsidRDefault="006A1780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6A1780" w:rsidRPr="00F20FC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rPr>
                <w:b/>
                <w:bCs/>
              </w:rPr>
              <w:t>Решение  члена комиссии</w:t>
            </w:r>
          </w:p>
        </w:tc>
      </w:tr>
      <w:tr w:rsidR="006A1780" w:rsidRPr="00F20FC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EA-101299</w:t>
            </w:r>
          </w:p>
          <w:p w:rsidR="006A1780" w:rsidRPr="00F20FC3" w:rsidRDefault="006A1780">
            <w:r>
              <w:t>ОБЩЕСТВО С ОГРАНИЧЕННОЙ ОТВЕТСТВЕННОСТЬЮ "ЛЕСАН ФАРМА"</w:t>
            </w:r>
          </w:p>
          <w:p w:rsidR="006A1780" w:rsidRPr="00F20FC3" w:rsidRDefault="006A1780">
            <w:r>
              <w:t>ИНН 6161051021</w:t>
            </w:r>
          </w:p>
          <w:p w:rsidR="006A1780" w:rsidRPr="00F20FC3" w:rsidRDefault="006A1780">
            <w:r>
              <w:t xml:space="preserve">ОГРН </w:t>
            </w:r>
            <w:r w:rsidRPr="00E33DC5">
              <w:t>1086161000200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616101001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Россия, 344092, ОБЛРОСТОВСКАЯ, ГРОСТОВ-НА-ДОНУ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344064 г.Ростов-на-Дону, Ул.Днепроградская, 9а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78633330139</w:t>
            </w:r>
          </w:p>
          <w:p w:rsidR="006A1780" w:rsidRPr="00F20FC3" w:rsidRDefault="006A1780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EA-101299</w:t>
            </w:r>
          </w:p>
          <w:p w:rsidR="006A1780" w:rsidRPr="00F20FC3" w:rsidRDefault="006A1780">
            <w:r>
              <w:t>ОБЩЕСТВО С ОГРАНИЧЕННОЙ ОТВЕТСТВЕННОСТЬЮ "ЛЕСАН ФАРМА"</w:t>
            </w:r>
          </w:p>
          <w:p w:rsidR="006A1780" w:rsidRPr="00F20FC3" w:rsidRDefault="006A1780">
            <w:r>
              <w:t>ИНН 6161051021</w:t>
            </w:r>
          </w:p>
          <w:p w:rsidR="006A1780" w:rsidRPr="00F20FC3" w:rsidRDefault="006A1780">
            <w:r>
              <w:t xml:space="preserve">ОГРН </w:t>
            </w:r>
            <w:r w:rsidRPr="00E33DC5">
              <w:t>1086161000200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616101001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Россия, 344092, ОБЛРОСТОВСКАЯ, ГРОСТОВ-НА-ДОНУ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344064 г.Ростов-на-Дону, Ул.Днепроградская, 9а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78633330139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EA-101299</w:t>
            </w:r>
          </w:p>
          <w:p w:rsidR="006A1780" w:rsidRPr="00F20FC3" w:rsidRDefault="006A1780">
            <w:r>
              <w:t>ОБЩЕСТВО С ОГРАНИЧЕННОЙ ОТВЕТСТВЕННОСТЬЮ "ЛЕСАН ФАРМА"</w:t>
            </w:r>
          </w:p>
          <w:p w:rsidR="006A1780" w:rsidRPr="00F20FC3" w:rsidRDefault="006A1780">
            <w:r>
              <w:t>ИНН 6161051021</w:t>
            </w:r>
          </w:p>
          <w:p w:rsidR="006A1780" w:rsidRPr="00F20FC3" w:rsidRDefault="006A1780">
            <w:r>
              <w:t xml:space="preserve">ОГРН </w:t>
            </w:r>
            <w:r w:rsidRPr="00E33DC5">
              <w:t>1086161000200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616101001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Россия, 344092, ОБЛРОСТОВСКАЯ, ГРОСТОВ-НА-ДОНУ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344064 г.Ростов-на-Дону, Ул.Днепроградская, 9а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78633330139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EA-100989</w:t>
            </w:r>
          </w:p>
          <w:p w:rsidR="006A1780" w:rsidRPr="00F20FC3" w:rsidRDefault="006A1780">
            <w:r>
              <w:t>ОБЩЕСТВО С ОГРАНИЧЕННОЙ ОТВЕТСТВЕННОСТЬЮ "МЕДИЦИНСКАЯ КОМПАНИЯ ПОЛИМЕД"</w:t>
            </w:r>
          </w:p>
          <w:p w:rsidR="006A1780" w:rsidRPr="00F20FC3" w:rsidRDefault="006A1780">
            <w:r>
              <w:t>ИНН 6162050380</w:t>
            </w:r>
          </w:p>
          <w:p w:rsidR="006A1780" w:rsidRPr="00F20FC3" w:rsidRDefault="006A1780">
            <w:r>
              <w:t xml:space="preserve">ОГРН </w:t>
            </w:r>
            <w:r w:rsidRPr="00E33DC5">
              <w:t>1106194001110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616501001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344012, ОБЛРОСТОВСКАЯ, ГРОСТОВ-НА-ДОНУ, 17/18Б, 5Ж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344012, Ростовская область, г.Ростов-на-Дону, ул.Юфимцева,дом 17/18, литер «Б», комната 5Ж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78633030066</w:t>
            </w:r>
          </w:p>
          <w:p w:rsidR="006A1780" w:rsidRPr="00F20FC3" w:rsidRDefault="006A1780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EA-100989</w:t>
            </w:r>
          </w:p>
          <w:p w:rsidR="006A1780" w:rsidRPr="00F20FC3" w:rsidRDefault="006A1780">
            <w:r>
              <w:t>ОБЩЕСТВО С ОГРАНИЧЕННОЙ ОТВЕТСТВЕННОСТЬЮ "МЕДИЦИНСКАЯ КОМПАНИЯ ПОЛИМЕД"</w:t>
            </w:r>
          </w:p>
          <w:p w:rsidR="006A1780" w:rsidRPr="00F20FC3" w:rsidRDefault="006A1780">
            <w:r>
              <w:t>ИНН 6162050380</w:t>
            </w:r>
          </w:p>
          <w:p w:rsidR="006A1780" w:rsidRPr="00F20FC3" w:rsidRDefault="006A1780">
            <w:r>
              <w:t xml:space="preserve">ОГРН </w:t>
            </w:r>
            <w:r w:rsidRPr="00E33DC5">
              <w:t>1106194001110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616501001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344012, ОБЛРОСТОВСКАЯ, ГРОСТОВ-НА-ДОНУ, 17/18Б, 5Ж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344012, Ростовская область, г.Ростов-на-Дону, ул.Юфимцева,дом 17/18, литер «Б», комната 5Ж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78633030066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EA-100989</w:t>
            </w:r>
          </w:p>
          <w:p w:rsidR="006A1780" w:rsidRPr="00F20FC3" w:rsidRDefault="006A1780">
            <w:r>
              <w:t>ОБЩЕСТВО С ОГРАНИЧЕННОЙ ОТВЕТСТВЕННОСТЬЮ "МЕДИЦИНСКАЯ КОМПАНИЯ ПОЛИМЕД"</w:t>
            </w:r>
          </w:p>
          <w:p w:rsidR="006A1780" w:rsidRPr="00F20FC3" w:rsidRDefault="006A1780">
            <w:r>
              <w:t>ИНН 6162050380</w:t>
            </w:r>
          </w:p>
          <w:p w:rsidR="006A1780" w:rsidRPr="00F20FC3" w:rsidRDefault="006A1780">
            <w:r>
              <w:t xml:space="preserve">ОГРН </w:t>
            </w:r>
            <w:r w:rsidRPr="00E33DC5">
              <w:t>1106194001110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616501001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344012, ОБЛРОСТОВСКАЯ, ГРОСТОВ-НА-ДОНУ, 17/18Б, 5Ж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344012, Ростовская область, г.Ростов-на-Дону, ул.Юфимцева,дом 17/18, литер «Б», комната 5Ж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78633030066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EA-101203</w:t>
            </w:r>
          </w:p>
          <w:p w:rsidR="006A1780" w:rsidRPr="00F20FC3" w:rsidRDefault="006A1780">
            <w:r>
              <w:t>ОБЩЕСТВО С ОГРАНИЧЕННОЙ ОТВЕТСТВЕННОСТЬЮ "МЕДСТАЙЛ"</w:t>
            </w:r>
          </w:p>
          <w:p w:rsidR="006A1780" w:rsidRPr="00F20FC3" w:rsidRDefault="006A1780">
            <w:r>
              <w:t>ИНН 6102064981</w:t>
            </w:r>
          </w:p>
          <w:p w:rsidR="006A1780" w:rsidRPr="00F20FC3" w:rsidRDefault="006A1780">
            <w:r>
              <w:t xml:space="preserve">ОГРН </w:t>
            </w:r>
            <w:r w:rsidRPr="00E33DC5">
              <w:t>1166196056872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610201001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346720, ОБЛРОСТОВСКАЯ, Р-НАКСАЙСКИЙ, ГАКСАЙ, КОМНАТА 8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Ростовская область, г Ростов-на-Дону, Пролетарский район пр. 40-летия Победы дом №336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78632079190</w:t>
            </w:r>
          </w:p>
          <w:p w:rsidR="006A1780" w:rsidRPr="00F20FC3" w:rsidRDefault="006A1780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EA-101203</w:t>
            </w:r>
          </w:p>
          <w:p w:rsidR="006A1780" w:rsidRPr="00F20FC3" w:rsidRDefault="006A1780">
            <w:r>
              <w:t>ОБЩЕСТВО С ОГРАНИЧЕННОЙ ОТВЕТСТВЕННОСТЬЮ "МЕДСТАЙЛ"</w:t>
            </w:r>
          </w:p>
          <w:p w:rsidR="006A1780" w:rsidRPr="00F20FC3" w:rsidRDefault="006A1780">
            <w:r>
              <w:t>ИНН 6102064981</w:t>
            </w:r>
          </w:p>
          <w:p w:rsidR="006A1780" w:rsidRPr="00F20FC3" w:rsidRDefault="006A1780">
            <w:r>
              <w:t xml:space="preserve">ОГРН </w:t>
            </w:r>
            <w:r w:rsidRPr="00E33DC5">
              <w:t>1166196056872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610201001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346720, ОБЛРОСТОВСКАЯ, Р-НАКСАЙСКИЙ, ГАКСАЙ, КОМНАТА 8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Ростовская область, г Ростов-на-Дону, Пролетарский район пр. 40-летия Победы дом №336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78632079190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EA-101203</w:t>
            </w:r>
          </w:p>
          <w:p w:rsidR="006A1780" w:rsidRPr="00F20FC3" w:rsidRDefault="006A1780">
            <w:r>
              <w:t>ОБЩЕСТВО С ОГРАНИЧЕННОЙ ОТВЕТСТВЕННОСТЬЮ "МЕДСТАЙЛ"</w:t>
            </w:r>
          </w:p>
          <w:p w:rsidR="006A1780" w:rsidRPr="00F20FC3" w:rsidRDefault="006A1780">
            <w:r>
              <w:t>ИНН 6102064981</w:t>
            </w:r>
          </w:p>
          <w:p w:rsidR="006A1780" w:rsidRPr="00F20FC3" w:rsidRDefault="006A1780">
            <w:r>
              <w:t xml:space="preserve">ОГРН </w:t>
            </w:r>
            <w:r w:rsidRPr="00E33DC5">
              <w:t>1166196056872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610201001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346720, ОБЛРОСТОВСКАЯ, Р-НАКСАЙСКИЙ, ГАКСАЙ, КОМНАТА 8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Ростовская область, г Ростов-на-Дону, Пролетарский район пр. 40-летия Победы дом №336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78632079190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EA-101126</w:t>
            </w:r>
          </w:p>
          <w:p w:rsidR="006A1780" w:rsidRPr="00F20FC3" w:rsidRDefault="006A1780">
            <w:r>
              <w:t>АКЦИОНЕРНОЕ ОБЩЕСТВО "Р-ФАРМ"</w:t>
            </w:r>
          </w:p>
          <w:p w:rsidR="006A1780" w:rsidRPr="00F20FC3" w:rsidRDefault="006A1780">
            <w:r>
              <w:t>ИНН 7726311464</w:t>
            </w:r>
          </w:p>
          <w:p w:rsidR="006A1780" w:rsidRPr="00F20FC3" w:rsidRDefault="006A1780">
            <w:r>
              <w:t xml:space="preserve">ОГРН </w:t>
            </w:r>
            <w:r w:rsidRPr="00E33DC5">
              <w:t>1027739700020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773401001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Россия, 123154, ГМОСКВА, ДОМ 19КОРПУС 1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123154, Г МОСКВА, УЛ БЕРЗАРИНА, ДОМ 19, КОРПУС 1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6A1780" w:rsidRPr="00F20FC3" w:rsidRDefault="006A1780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EA-101126</w:t>
            </w:r>
          </w:p>
          <w:p w:rsidR="006A1780" w:rsidRPr="00F20FC3" w:rsidRDefault="006A1780">
            <w:r>
              <w:t>АКЦИОНЕРНОЕ ОБЩЕСТВО "Р-ФАРМ"</w:t>
            </w:r>
          </w:p>
          <w:p w:rsidR="006A1780" w:rsidRPr="00F20FC3" w:rsidRDefault="006A1780">
            <w:r>
              <w:t>ИНН 7726311464</w:t>
            </w:r>
          </w:p>
          <w:p w:rsidR="006A1780" w:rsidRPr="00F20FC3" w:rsidRDefault="006A1780">
            <w:r>
              <w:t xml:space="preserve">ОГРН </w:t>
            </w:r>
            <w:r w:rsidRPr="00E33DC5">
              <w:t>1027739700020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773401001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Россия, 123154, ГМОСКВА, ДОМ 19КОРПУС 1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123154, Г МОСКВА, УЛ БЕРЗАРИНА, ДОМ 19, КОРПУС 1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EA-101126</w:t>
            </w:r>
          </w:p>
          <w:p w:rsidR="006A1780" w:rsidRPr="00F20FC3" w:rsidRDefault="006A1780">
            <w:r>
              <w:t>АКЦИОНЕРНОЕ ОБЩЕСТВО "Р-ФАРМ"</w:t>
            </w:r>
          </w:p>
          <w:p w:rsidR="006A1780" w:rsidRPr="00F20FC3" w:rsidRDefault="006A1780">
            <w:r>
              <w:t>ИНН 7726311464</w:t>
            </w:r>
          </w:p>
          <w:p w:rsidR="006A1780" w:rsidRPr="00F20FC3" w:rsidRDefault="006A1780">
            <w:r>
              <w:t xml:space="preserve">ОГРН </w:t>
            </w:r>
            <w:r w:rsidRPr="00E33DC5">
              <w:t>1027739700020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773401001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Россия, 123154, ГМОСКВА, ДОМ 19КОРПУС 1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123154, Г МОСКВА, УЛ БЕРЗАРИНА, ДОМ 19, КОРПУС 1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EA-101228</w:t>
            </w:r>
          </w:p>
          <w:p w:rsidR="006A1780" w:rsidRPr="00F20FC3" w:rsidRDefault="006A1780">
            <w:r>
              <w:t>ОБЩЕСТВО С ОГРАНИЧЕННОЙ ОТВЕТСТВЕННОСТЬЮ "ИННОЛЕК"</w:t>
            </w:r>
          </w:p>
          <w:p w:rsidR="006A1780" w:rsidRPr="00F20FC3" w:rsidRDefault="006A1780">
            <w:r>
              <w:t>ИНН 7743257915</w:t>
            </w:r>
          </w:p>
          <w:p w:rsidR="006A1780" w:rsidRPr="00F20FC3" w:rsidRDefault="006A1780">
            <w:r>
              <w:t xml:space="preserve">ОГРН </w:t>
            </w:r>
            <w:r w:rsidRPr="00E33DC5">
              <w:t>1187746507398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770301001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123112, ГМОСКВА, ДОМ 6СТРОЕНИЕ 2, ЭТ 51 ПОМ 5109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123112, Г МОСКВА, НАБ ПРЕСНЕНСКАЯ, ДОМ 6, СТРОЕНИЕ 2, ЭТ 51 ПОМ 5109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79688453667</w:t>
            </w:r>
          </w:p>
          <w:p w:rsidR="006A1780" w:rsidRPr="00F20FC3" w:rsidRDefault="006A1780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EA-101228</w:t>
            </w:r>
          </w:p>
          <w:p w:rsidR="006A1780" w:rsidRPr="00F20FC3" w:rsidRDefault="006A1780">
            <w:r>
              <w:t>ОБЩЕСТВО С ОГРАНИЧЕННОЙ ОТВЕТСТВЕННОСТЬЮ "ИННОЛЕК"</w:t>
            </w:r>
          </w:p>
          <w:p w:rsidR="006A1780" w:rsidRPr="00F20FC3" w:rsidRDefault="006A1780">
            <w:r>
              <w:t>ИНН 7743257915</w:t>
            </w:r>
          </w:p>
          <w:p w:rsidR="006A1780" w:rsidRPr="00F20FC3" w:rsidRDefault="006A1780">
            <w:r>
              <w:t xml:space="preserve">ОГРН </w:t>
            </w:r>
            <w:r w:rsidRPr="00E33DC5">
              <w:t>1187746507398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770301001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123112, ГМОСКВА, ДОМ 6СТРОЕНИЕ 2, ЭТ 51 ПОМ 5109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123112, Г МОСКВА, НАБ ПРЕСНЕНСКАЯ, ДОМ 6, СТРОЕНИЕ 2, ЭТ 51 ПОМ 5109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79688453667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EA-101228</w:t>
            </w:r>
          </w:p>
          <w:p w:rsidR="006A1780" w:rsidRPr="00F20FC3" w:rsidRDefault="006A1780">
            <w:r>
              <w:t>ОБЩЕСТВО С ОГРАНИЧЕННОЙ ОТВЕТСТВЕННОСТЬЮ "ИННОЛЕК"</w:t>
            </w:r>
          </w:p>
          <w:p w:rsidR="006A1780" w:rsidRPr="00F20FC3" w:rsidRDefault="006A1780">
            <w:r>
              <w:t>ИНН 7743257915</w:t>
            </w:r>
          </w:p>
          <w:p w:rsidR="006A1780" w:rsidRPr="00F20FC3" w:rsidRDefault="006A1780">
            <w:r>
              <w:t xml:space="preserve">ОГРН </w:t>
            </w:r>
            <w:r w:rsidRPr="00E33DC5">
              <w:t>1187746507398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770301001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123112, ГМОСКВА, ДОМ 6СТРОЕНИЕ 2, ЭТ 51 ПОМ 5109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123112, Г МОСКВА, НАБ ПРЕСНЕНСКАЯ, ДОМ 6, СТРОЕНИЕ 2, ЭТ 51 ПОМ 5109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79688453667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EA-101050</w:t>
            </w:r>
          </w:p>
          <w:p w:rsidR="006A1780" w:rsidRPr="00F20FC3" w:rsidRDefault="006A1780">
            <w:r>
              <w:t>ОБЩЕСТВО С ОГРАНИЧЕННОЙ ОТВЕТСТВЕННОСТЬЮ "ФАРМСЕРВИС"</w:t>
            </w:r>
          </w:p>
          <w:p w:rsidR="006A1780" w:rsidRPr="00F20FC3" w:rsidRDefault="006A1780">
            <w:r>
              <w:t>ИНН 2312178145</w:t>
            </w:r>
          </w:p>
          <w:p w:rsidR="006A1780" w:rsidRPr="00F20FC3" w:rsidRDefault="006A1780">
            <w:r>
              <w:t xml:space="preserve">ОГРН </w:t>
            </w:r>
            <w:r w:rsidRPr="00E33DC5">
              <w:t>1112312000393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231201001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Россия, 350018, КРАЙКРАСНОДАРСКИЙ, ГКРАСНОДАР, ДОМ 7ЛИТЕР Г, ОФИС 139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6A1780" w:rsidRPr="00F20FC3" w:rsidRDefault="006A1780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EA-101050</w:t>
            </w:r>
          </w:p>
          <w:p w:rsidR="006A1780" w:rsidRPr="00F20FC3" w:rsidRDefault="006A1780">
            <w:r>
              <w:t>ОБЩЕСТВО С ОГРАНИЧЕННОЙ ОТВЕТСТВЕННОСТЬЮ "ФАРМСЕРВИС"</w:t>
            </w:r>
          </w:p>
          <w:p w:rsidR="006A1780" w:rsidRPr="00F20FC3" w:rsidRDefault="006A1780">
            <w:r>
              <w:t>ИНН 2312178145</w:t>
            </w:r>
          </w:p>
          <w:p w:rsidR="006A1780" w:rsidRPr="00F20FC3" w:rsidRDefault="006A1780">
            <w:r>
              <w:t xml:space="preserve">ОГРН </w:t>
            </w:r>
            <w:r w:rsidRPr="00E33DC5">
              <w:t>1112312000393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231201001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Россия, 350018, КРАЙКРАСНОДАРСКИЙ, ГКРАСНОДАР, ДОМ 7ЛИТЕР Г, ОФИС 139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EA-101050</w:t>
            </w:r>
          </w:p>
          <w:p w:rsidR="006A1780" w:rsidRPr="00F20FC3" w:rsidRDefault="006A1780">
            <w:r>
              <w:t>ОБЩЕСТВО С ОГРАНИЧЕННОЙ ОТВЕТСТВЕННОСТЬЮ "ФАРМСЕРВИС"</w:t>
            </w:r>
          </w:p>
          <w:p w:rsidR="006A1780" w:rsidRPr="00F20FC3" w:rsidRDefault="006A1780">
            <w:r>
              <w:t>ИНН 2312178145</w:t>
            </w:r>
          </w:p>
          <w:p w:rsidR="006A1780" w:rsidRPr="00F20FC3" w:rsidRDefault="006A1780">
            <w:r>
              <w:t xml:space="preserve">ОГРН </w:t>
            </w:r>
            <w:r w:rsidRPr="00E33DC5">
              <w:t>1112312000393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231201001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Россия, 350018, КРАЙКРАСНОДАРСКИЙ, ГКРАСНОДАР, ДОМ 7ЛИТЕР Г, ОФИС 139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EA-101015</w:t>
            </w:r>
          </w:p>
          <w:p w:rsidR="006A1780" w:rsidRPr="00F20FC3" w:rsidRDefault="006A1780">
            <w:r>
              <w:t>ОБЩЕСТВО С ОГРАНИЧЕННОЙ ОТВЕТСТВЕННОСТЬЮ «КОМПАНИЯ «ОРГАНИКА»</w:t>
            </w:r>
          </w:p>
          <w:p w:rsidR="006A1780" w:rsidRPr="00F20FC3" w:rsidRDefault="006A1780">
            <w:r>
              <w:t>ИНН 6165196363</w:t>
            </w:r>
          </w:p>
          <w:p w:rsidR="006A1780" w:rsidRPr="00F20FC3" w:rsidRDefault="006A1780">
            <w:r>
              <w:t xml:space="preserve">ОГРН </w:t>
            </w:r>
            <w:r w:rsidRPr="00E33DC5">
              <w:t>1156196061251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616501001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344064, ОБЛРОСТОВСКАЯ, ГРОСТОВ-НА-ДОНУ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344064, Ростовская область, г. Ростов-на-Дону, ул. Вавилова, д. 59д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 w:rsidRPr="00E33DC5">
              <w:t>78632232470</w:t>
            </w:r>
          </w:p>
          <w:p w:rsidR="006A1780" w:rsidRPr="00F20FC3" w:rsidRDefault="006A1780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EA-101015</w:t>
            </w:r>
          </w:p>
          <w:p w:rsidR="006A1780" w:rsidRPr="00F20FC3" w:rsidRDefault="006A1780">
            <w:r>
              <w:t>ОБЩЕСТВО С ОГРАНИЧЕННОЙ ОТВЕТСТВЕННОСТЬЮ «КОМПАНИЯ «ОРГАНИКА»</w:t>
            </w:r>
          </w:p>
          <w:p w:rsidR="006A1780" w:rsidRPr="00F20FC3" w:rsidRDefault="006A1780">
            <w:r>
              <w:t>ИНН 6165196363</w:t>
            </w:r>
          </w:p>
          <w:p w:rsidR="006A1780" w:rsidRPr="00F20FC3" w:rsidRDefault="006A1780">
            <w:r>
              <w:t xml:space="preserve">ОГРН </w:t>
            </w:r>
            <w:r w:rsidRPr="00E33DC5">
              <w:t>1156196061251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616501001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344064, ОБЛРОСТОВСКАЯ, ГРОСТОВ-НА-ДОНУ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344064, Ростовская область, г. Ростов-на-Дону, ул. Вавилова, д. 59д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 w:rsidRPr="00E33DC5">
              <w:t>78632232470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EA-101015</w:t>
            </w:r>
          </w:p>
          <w:p w:rsidR="006A1780" w:rsidRPr="00F20FC3" w:rsidRDefault="006A1780">
            <w:r>
              <w:t>ОБЩЕСТВО С ОГРАНИЧЕННОЙ ОТВЕТСТВЕННОСТЬЮ «КОМПАНИЯ «ОРГАНИКА»</w:t>
            </w:r>
          </w:p>
          <w:p w:rsidR="006A1780" w:rsidRPr="00F20FC3" w:rsidRDefault="006A1780">
            <w:r>
              <w:t>ИНН 6165196363</w:t>
            </w:r>
          </w:p>
          <w:p w:rsidR="006A1780" w:rsidRPr="00F20FC3" w:rsidRDefault="006A1780">
            <w:r>
              <w:t xml:space="preserve">ОГРН </w:t>
            </w:r>
            <w:r w:rsidRPr="00E33DC5">
              <w:t>1156196061251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616501001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344064, ОБЛРОСТОВСКАЯ, ГРОСТОВ-НА-ДОНУ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344064, Ростовская область, г. Ростов-на-Дону, ул. Вавилова, д. 59д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 w:rsidRPr="00E33DC5">
              <w:t>78632232470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EA-101334</w:t>
            </w:r>
          </w:p>
          <w:p w:rsidR="006A1780" w:rsidRPr="00F20FC3" w:rsidRDefault="006A1780">
            <w:r>
              <w:t>АКЦИОНЕРНОЕ ОБЩЕСТВО "ФАРМАЦЕВТ ПЛЮС"</w:t>
            </w:r>
          </w:p>
          <w:p w:rsidR="006A1780" w:rsidRPr="00F20FC3" w:rsidRDefault="006A1780">
            <w:r>
              <w:t>ИНН 6166118833</w:t>
            </w:r>
          </w:p>
          <w:p w:rsidR="006A1780" w:rsidRPr="00F20FC3" w:rsidRDefault="006A1780">
            <w:r>
              <w:t xml:space="preserve">ОГРН </w:t>
            </w:r>
            <w:r w:rsidRPr="00E33DC5">
              <w:t>1206100013833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616601001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344009, ОБЛРОСТОВСКАЯ, ГРОСТОВ-НА-ДОНУ, КОМНАТА 10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344009, ОБЛ РОСТОВСКАЯ, Г РОСТОВ-НА-ДОНУ, ПР-КТ ШОЛОХОВА, ДОМ 211, КОМНАТА 10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6A1780" w:rsidRPr="00F20FC3" w:rsidRDefault="006A1780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EA-101334</w:t>
            </w:r>
          </w:p>
          <w:p w:rsidR="006A1780" w:rsidRPr="00F20FC3" w:rsidRDefault="006A1780">
            <w:r>
              <w:t>АКЦИОНЕРНОЕ ОБЩЕСТВО "ФАРМАЦЕВТ ПЛЮС"</w:t>
            </w:r>
          </w:p>
          <w:p w:rsidR="006A1780" w:rsidRPr="00F20FC3" w:rsidRDefault="006A1780">
            <w:r>
              <w:t>ИНН 6166118833</w:t>
            </w:r>
          </w:p>
          <w:p w:rsidR="006A1780" w:rsidRPr="00F20FC3" w:rsidRDefault="006A1780">
            <w:r>
              <w:t xml:space="preserve">ОГРН </w:t>
            </w:r>
            <w:r w:rsidRPr="00E33DC5">
              <w:t>1206100013833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616601001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344009, ОБЛРОСТОВСКАЯ, ГРОСТОВ-НА-ДОНУ, КОМНАТА 10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344009, ОБЛ РОСТОВСКАЯ, Г РОСТОВ-НА-ДОНУ, ПР-КТ ШОЛОХОВА, ДОМ 211, КОМНАТА 10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EA-101334</w:t>
            </w:r>
          </w:p>
          <w:p w:rsidR="006A1780" w:rsidRPr="00F20FC3" w:rsidRDefault="006A1780">
            <w:r>
              <w:t>АКЦИОНЕРНОЕ ОБЩЕСТВО "ФАРМАЦЕВТ ПЛЮС"</w:t>
            </w:r>
          </w:p>
          <w:p w:rsidR="006A1780" w:rsidRPr="00F20FC3" w:rsidRDefault="006A1780">
            <w:r>
              <w:t>ИНН 6166118833</w:t>
            </w:r>
          </w:p>
          <w:p w:rsidR="006A1780" w:rsidRPr="00F20FC3" w:rsidRDefault="006A1780">
            <w:r>
              <w:t xml:space="preserve">ОГРН </w:t>
            </w:r>
            <w:r w:rsidRPr="00E33DC5">
              <w:t>1206100013833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616601001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344009, ОБЛРОСТОВСКАЯ, ГРОСТОВ-НА-ДОНУ, КОМНАТА 10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344009, ОБЛ РОСТОВСКАЯ, Г РОСТОВ-НА-ДОНУ, ПР-КТ ШОЛОХОВА, ДОМ 211, КОМНАТА 10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EA-101262</w:t>
            </w:r>
          </w:p>
          <w:p w:rsidR="006A1780" w:rsidRPr="00F20FC3" w:rsidRDefault="006A1780">
            <w:r>
              <w:t>ОБЩЕСТВО С ОГРАНИЧЕННОЙ ОТВЕТСТВЕННОСТЬЮ "ТЕХФАРМ"</w:t>
            </w:r>
          </w:p>
          <w:p w:rsidR="006A1780" w:rsidRPr="00F20FC3" w:rsidRDefault="006A1780">
            <w:r>
              <w:t>ИНН 7710489332</w:t>
            </w:r>
          </w:p>
          <w:p w:rsidR="006A1780" w:rsidRPr="00F20FC3" w:rsidRDefault="006A1780">
            <w:r>
              <w:t xml:space="preserve">ОГРН </w:t>
            </w:r>
            <w:r w:rsidRPr="00E33DC5">
              <w:t>1147748145951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771001001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Россия, 123001, ГМОСКВА, ДОМ 9СТРОЕНИЕ 1, ОФИС 008-1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105066, г. Москва, а/я 8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74956205705</w:t>
            </w:r>
          </w:p>
          <w:p w:rsidR="006A1780" w:rsidRPr="00F20FC3" w:rsidRDefault="006A1780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EA-101262</w:t>
            </w:r>
          </w:p>
          <w:p w:rsidR="006A1780" w:rsidRPr="00F20FC3" w:rsidRDefault="006A1780">
            <w:r>
              <w:t>ОБЩЕСТВО С ОГРАНИЧЕННОЙ ОТВЕТСТВЕННОСТЬЮ "ТЕХФАРМ"</w:t>
            </w:r>
          </w:p>
          <w:p w:rsidR="006A1780" w:rsidRPr="00F20FC3" w:rsidRDefault="006A1780">
            <w:r>
              <w:t>ИНН 7710489332</w:t>
            </w:r>
          </w:p>
          <w:p w:rsidR="006A1780" w:rsidRPr="00F20FC3" w:rsidRDefault="006A1780">
            <w:r>
              <w:t xml:space="preserve">ОГРН </w:t>
            </w:r>
            <w:r w:rsidRPr="00E33DC5">
              <w:t>1147748145951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771001001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Россия, 123001, ГМОСКВА, ДОМ 9СТРОЕНИЕ 1, ОФИС 008-1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105066, г. Москва, а/я 8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74956205705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EA-101262</w:t>
            </w:r>
          </w:p>
          <w:p w:rsidR="006A1780" w:rsidRPr="00F20FC3" w:rsidRDefault="006A1780">
            <w:r>
              <w:t>ОБЩЕСТВО С ОГРАНИЧЕННОЙ ОТВЕТСТВЕННОСТЬЮ "ТЕХФАРМ"</w:t>
            </w:r>
          </w:p>
          <w:p w:rsidR="006A1780" w:rsidRPr="00F20FC3" w:rsidRDefault="006A1780">
            <w:r>
              <w:t>ИНН 7710489332</w:t>
            </w:r>
          </w:p>
          <w:p w:rsidR="006A1780" w:rsidRPr="00F20FC3" w:rsidRDefault="006A1780">
            <w:r>
              <w:t xml:space="preserve">ОГРН </w:t>
            </w:r>
            <w:r w:rsidRPr="00E33DC5">
              <w:t>1147748145951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771001001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Россия, 123001, ГМОСКВА, ДОМ 9СТРОЕНИЕ 1, ОФИС 008-1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105066, г. Москва, а/я 8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74956205705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EA-101294</w:t>
            </w:r>
          </w:p>
          <w:p w:rsidR="006A1780" w:rsidRPr="00F20FC3" w:rsidRDefault="006A1780">
            <w:r>
              <w:t>ОБЩЕСТВО С ОГРАНИЧЕННОЙ ОТВЕТСТВЕННОСТЬЮ "ПОРТЕР"</w:t>
            </w:r>
          </w:p>
          <w:p w:rsidR="006A1780" w:rsidRPr="00F20FC3" w:rsidRDefault="006A1780">
            <w:r>
              <w:t>ИНН 7718861376</w:t>
            </w:r>
          </w:p>
          <w:p w:rsidR="006A1780" w:rsidRPr="00F20FC3" w:rsidRDefault="006A1780">
            <w:r>
              <w:t xml:space="preserve">ОГРН </w:t>
            </w:r>
            <w:r w:rsidRPr="00E33DC5">
              <w:t>1117746764850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505001001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Россия, 141108, ОБЛМОСКОВСКАЯ, ГЩЁЛКОВО, ОФИС 201-2Б2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141101, ОБЛ МОСКОВСКАЯ, Г ЩЕЛКОВО, УЛ ФАБРИЧНАЯ, ДОМ 1, ОФИС 201-2Б2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73472679012</w:t>
            </w:r>
          </w:p>
          <w:p w:rsidR="006A1780" w:rsidRPr="00F20FC3" w:rsidRDefault="006A1780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EA-101294</w:t>
            </w:r>
          </w:p>
          <w:p w:rsidR="006A1780" w:rsidRPr="00F20FC3" w:rsidRDefault="006A1780">
            <w:r>
              <w:t>ОБЩЕСТВО С ОГРАНИЧЕННОЙ ОТВЕТСТВЕННОСТЬЮ "ПОРТЕР"</w:t>
            </w:r>
          </w:p>
          <w:p w:rsidR="006A1780" w:rsidRPr="00F20FC3" w:rsidRDefault="006A1780">
            <w:r>
              <w:t>ИНН 7718861376</w:t>
            </w:r>
          </w:p>
          <w:p w:rsidR="006A1780" w:rsidRPr="00F20FC3" w:rsidRDefault="006A1780">
            <w:r>
              <w:t xml:space="preserve">ОГРН </w:t>
            </w:r>
            <w:r w:rsidRPr="00E33DC5">
              <w:t>1117746764850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505001001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r w:rsidRPr="00F20FC3">
              <w:t>Россия, 141108, ОБЛМОСКОВСКАЯ, ГЩЁЛКОВО, ОФИС 201-2Б2</w:t>
            </w:r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141101, ОБЛ МОСКОВСКАЯ, Г ЩЕЛКОВО, УЛ ФАБРИЧНАЯ, ДОМ 1, ОФИС 201-2Б2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73472679012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  <w:tr w:rsidR="006A1780" w:rsidRPr="00F20FC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EA-101294</w:t>
            </w:r>
          </w:p>
          <w:p w:rsidR="006A1780" w:rsidRPr="00F20FC3" w:rsidRDefault="006A1780">
            <w:r>
              <w:t>ОБЩЕСТВО С ОГРАНИЧЕННОЙ ОТВЕТСТВЕННОСТЬЮ "ПОРТЕР"</w:t>
            </w:r>
          </w:p>
          <w:p w:rsidR="006A1780" w:rsidRPr="00F20FC3" w:rsidRDefault="006A1780">
            <w:r>
              <w:t>ИНН 7718861376</w:t>
            </w:r>
          </w:p>
          <w:p w:rsidR="006A1780" w:rsidRPr="00F20FC3" w:rsidRDefault="006A1780">
            <w:r>
              <w:t xml:space="preserve">ОГРН </w:t>
            </w:r>
            <w:r w:rsidRPr="00E33DC5">
              <w:t>1117746764850</w:t>
            </w:r>
          </w:p>
          <w:p w:rsidR="006A1780" w:rsidRPr="00F20FC3" w:rsidRDefault="006A1780">
            <w:r w:rsidRPr="00F20FC3">
              <w:t xml:space="preserve">КПП </w:t>
            </w:r>
            <w:r w:rsidRPr="00E33DC5">
              <w:t>505001001</w:t>
            </w:r>
          </w:p>
          <w:p w:rsidR="006A1780" w:rsidRPr="00F20FC3" w:rsidRDefault="006A1780">
            <w:r w:rsidRPr="00F20FC3">
              <w:t>Место нахождения(жительства)</w:t>
            </w:r>
          </w:p>
          <w:p w:rsidR="006A1780" w:rsidRPr="00F20FC3" w:rsidRDefault="006A1780">
            <w:bookmarkStart w:id="0" w:name="__DdeLink__366_22120086831"/>
            <w:r w:rsidRPr="00F20FC3">
              <w:t>Россия, 141108, ОБЛМОСКОВСКАЯ, ГЩЁЛКОВО, ОФИС 201-2Б2</w:t>
            </w:r>
            <w:bookmarkEnd w:id="0"/>
          </w:p>
          <w:p w:rsidR="006A1780" w:rsidRPr="00F20FC3" w:rsidRDefault="006A1780">
            <w:r w:rsidRPr="00F20FC3">
              <w:t>Почтовый адрес</w:t>
            </w:r>
          </w:p>
          <w:p w:rsidR="006A1780" w:rsidRPr="00F20FC3" w:rsidRDefault="006A1780">
            <w:r w:rsidRPr="00F20FC3">
              <w:t>141101, ОБЛ МОСКОВСКАЯ, Г ЩЕЛКОВО, УЛ ФАБРИЧНАЯ, ДОМ 1, ОФИС 201-2Б2</w:t>
            </w:r>
          </w:p>
          <w:p w:rsidR="006A1780" w:rsidRPr="00F20FC3" w:rsidRDefault="006A1780">
            <w:r w:rsidRPr="00F20FC3">
              <w:rPr>
                <w:sz w:val="16"/>
                <w:szCs w:val="16"/>
              </w:rPr>
              <w:t xml:space="preserve">Контактное лицо </w:t>
            </w:r>
          </w:p>
          <w:p w:rsidR="006A1780" w:rsidRPr="00F20FC3" w:rsidRDefault="006A1780">
            <w:r>
              <w:t xml:space="preserve">Телефон </w:t>
            </w:r>
            <w:r>
              <w:rPr>
                <w:lang w:val="en-US"/>
              </w:rPr>
              <w:t>73472679012</w:t>
            </w:r>
          </w:p>
          <w:p w:rsidR="006A1780" w:rsidRPr="00F20FC3" w:rsidRDefault="006A178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A1780" w:rsidRDefault="006A1780">
            <w:pPr>
              <w:pStyle w:val="a3"/>
            </w:pPr>
          </w:p>
          <w:p w:rsidR="006A1780" w:rsidRPr="00F20FC3" w:rsidRDefault="006A178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A1780" w:rsidRPr="00F20FC3" w:rsidRDefault="006A178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A1780" w:rsidRPr="00F20FC3" w:rsidRDefault="006A1780">
            <w:r>
              <w:t>Соответствует требованиям</w:t>
            </w:r>
          </w:p>
        </w:tc>
      </w:tr>
    </w:tbl>
    <w:p w:rsidR="006A1780" w:rsidRDefault="006A1780">
      <w:pPr>
        <w:ind w:right="142"/>
        <w:jc w:val="both"/>
      </w:pPr>
    </w:p>
    <w:p w:rsidR="006A1780" w:rsidRDefault="006A1780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E33DC5">
        <w:t>МНН Метамизол натрия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"ЛЕСАН ФАРМА", предложение о цене контракта 221 600,00 руб.</w:t>
      </w:r>
    </w:p>
    <w:p w:rsidR="006A1780" w:rsidRDefault="006A178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426778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6A1780" w:rsidRDefault="006A1780">
      <w:pPr>
        <w:jc w:val="both"/>
        <w:rPr>
          <w:b/>
          <w:bCs/>
        </w:rPr>
      </w:pPr>
    </w:p>
    <w:p w:rsidR="006A1780" w:rsidRDefault="006A1780">
      <w:pPr>
        <w:jc w:val="both"/>
        <w:rPr>
          <w:b/>
          <w:bCs/>
        </w:rPr>
      </w:pPr>
    </w:p>
    <w:p w:rsidR="006A1780" w:rsidRDefault="006A1780">
      <w:pPr>
        <w:jc w:val="both"/>
      </w:pPr>
    </w:p>
    <w:tbl>
      <w:tblPr>
        <w:tblW w:w="9922" w:type="dxa"/>
        <w:tblInd w:w="2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6A1780" w:rsidRPr="00F20FC3">
        <w:tc>
          <w:tcPr>
            <w:tcW w:w="5847" w:type="dxa"/>
            <w:vAlign w:val="bottom"/>
          </w:tcPr>
          <w:p w:rsidR="006A1780" w:rsidRPr="00F20FC3" w:rsidRDefault="006A1780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Просоленко Юрий Александрович</w:t>
            </w:r>
          </w:p>
        </w:tc>
      </w:tr>
      <w:tr w:rsidR="006A1780" w:rsidRPr="00F20FC3">
        <w:tc>
          <w:tcPr>
            <w:tcW w:w="5847" w:type="dxa"/>
            <w:vAlign w:val="bottom"/>
          </w:tcPr>
          <w:p w:rsidR="006A1780" w:rsidRPr="00F20FC3" w:rsidRDefault="006A178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Дехтерев Юрий Сергеевич</w:t>
            </w:r>
          </w:p>
        </w:tc>
      </w:tr>
      <w:tr w:rsidR="006A1780" w:rsidRPr="00F20FC3">
        <w:tc>
          <w:tcPr>
            <w:tcW w:w="5847" w:type="dxa"/>
            <w:vAlign w:val="bottom"/>
          </w:tcPr>
          <w:p w:rsidR="006A1780" w:rsidRPr="00F20FC3" w:rsidRDefault="006A1780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6A1780" w:rsidRPr="00F20FC3" w:rsidRDefault="006A1780">
            <w:pPr>
              <w:pStyle w:val="a3"/>
            </w:pPr>
            <w:r w:rsidRPr="00F20FC3">
              <w:rPr>
                <w:lang w:val="en-US"/>
              </w:rPr>
              <w:t>Владыкина Лидия Валерьевна</w:t>
            </w:r>
          </w:p>
        </w:tc>
      </w:tr>
    </w:tbl>
    <w:p w:rsidR="006A1780" w:rsidRDefault="006A1780"/>
    <w:sectPr w:rsidR="006A1780" w:rsidSect="00DB5F7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5F7E"/>
    <w:rsid w:val="00426778"/>
    <w:rsid w:val="006A1780"/>
    <w:rsid w:val="00B61FD5"/>
    <w:rsid w:val="00DB5F7E"/>
    <w:rsid w:val="00E33DC5"/>
    <w:rsid w:val="00F20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F7E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DB5F7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B5F7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E0544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DB5F7E"/>
  </w:style>
  <w:style w:type="paragraph" w:styleId="Caption">
    <w:name w:val="caption"/>
    <w:basedOn w:val="Normal"/>
    <w:uiPriority w:val="99"/>
    <w:qFormat/>
    <w:rsid w:val="00DB5F7E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DB5F7E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DB5F7E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8E0544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DB5F7E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DB5F7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DB5F7E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DB5F7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DB5F7E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DB5F7E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DB5F7E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DB5F7E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DB5F7E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DB5F7E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0544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054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544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DB5F7E"/>
  </w:style>
  <w:style w:type="paragraph" w:customStyle="1" w:styleId="a4">
    <w:name w:val="Заголовок таблицы"/>
    <w:basedOn w:val="a3"/>
    <w:uiPriority w:val="99"/>
    <w:rsid w:val="00DB5F7E"/>
  </w:style>
  <w:style w:type="paragraph" w:customStyle="1" w:styleId="DocumentMap">
    <w:name w:val="DocumentMap"/>
    <w:uiPriority w:val="99"/>
    <w:rsid w:val="00DB5F7E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DB5F7E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DB5F7E"/>
  </w:style>
  <w:style w:type="character" w:styleId="Hyperlink">
    <w:name w:val="Hyperlink"/>
    <w:basedOn w:val="DefaultParagraphFont"/>
    <w:uiPriority w:val="99"/>
    <w:rsid w:val="00E33D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138</TotalTime>
  <Pages>7</Pages>
  <Words>3157</Words>
  <Characters>17999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2021-06-30T06:57:00Z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