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9A2" w:rsidRDefault="00DC39A2">
      <w:pPr>
        <w:ind w:firstLine="680"/>
        <w:jc w:val="center"/>
      </w:pPr>
      <w:r>
        <w:rPr>
          <w:b/>
          <w:bCs/>
        </w:rPr>
        <w:t xml:space="preserve">ПРОТОКОЛ </w:t>
      </w:r>
      <w:r w:rsidRPr="008F3922">
        <w:rPr>
          <w:b/>
          <w:bCs/>
        </w:rPr>
        <w:t>0318300120821000102</w:t>
      </w:r>
    </w:p>
    <w:p w:rsidR="00DC39A2" w:rsidRDefault="00DC39A2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DC39A2" w:rsidRPr="008F3922" w:rsidRDefault="00DC39A2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DC39A2" w:rsidRPr="007E4CBB">
        <w:tc>
          <w:tcPr>
            <w:tcW w:w="4961" w:type="dxa"/>
          </w:tcPr>
          <w:p w:rsidR="00DC39A2" w:rsidRPr="007E4CBB" w:rsidRDefault="00DC39A2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DC39A2" w:rsidRPr="007E4CBB" w:rsidRDefault="00DC39A2">
            <w:pPr>
              <w:ind w:firstLine="567"/>
              <w:jc w:val="right"/>
            </w:pPr>
            <w:r>
              <w:rPr>
                <w:lang w:val="en-US"/>
              </w:rPr>
              <w:t>30.06.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DC39A2" w:rsidRDefault="00DC39A2">
      <w:pPr>
        <w:overflowPunct/>
      </w:pPr>
    </w:p>
    <w:p w:rsidR="00DC39A2" w:rsidRDefault="00DC39A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>
        <w:rPr>
          <w:lang w:val="en-US"/>
        </w:rPr>
        <w:t xml:space="preserve">: Медицинские изделия </w:t>
      </w:r>
    </w:p>
    <w:p w:rsidR="00DC39A2" w:rsidRDefault="00DC39A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213234901331923490100101390010000244</w:t>
      </w:r>
    </w:p>
    <w:p w:rsidR="00DC39A2" w:rsidRDefault="00DC39A2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137 360,40 руб.</w:t>
      </w:r>
    </w:p>
    <w:p w:rsidR="00DC39A2" w:rsidRDefault="00DC39A2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F3922">
        <w:rPr>
          <w:b/>
          <w:bCs/>
        </w:rPr>
        <w:t xml:space="preserve">: </w:t>
      </w:r>
      <w:r w:rsidRPr="008F3922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F3922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DC39A2" w:rsidRPr="007E4CBB">
        <w:trPr>
          <w:jc w:val="right"/>
        </w:trPr>
        <w:tc>
          <w:tcPr>
            <w:tcW w:w="9915" w:type="dxa"/>
          </w:tcPr>
          <w:p w:rsidR="00DC39A2" w:rsidRPr="007E4CBB" w:rsidRDefault="00DC39A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F3922">
              <w:rPr>
                <w:b/>
                <w:bCs/>
              </w:rPr>
              <w:t xml:space="preserve">Источник финансирования: </w:t>
            </w:r>
            <w:r w:rsidRPr="008F3922">
              <w:t>Внебюджетные фонды (ОМС), родовые сертификаты 2021 г.</w:t>
            </w:r>
          </w:p>
          <w:p w:rsidR="00DC39A2" w:rsidRPr="007E4CBB" w:rsidRDefault="00DC39A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F3922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F3922">
              <w:t>353560, Россия, Краснодарский край, г. Славянск-на-Кубани, ул. Батарейная, 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30 ноября 2021 г..</w:t>
            </w:r>
          </w:p>
          <w:p w:rsidR="00DC39A2" w:rsidRPr="007E4CBB" w:rsidRDefault="00DC39A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F3922">
              <w:t>Не требуется</w:t>
            </w:r>
          </w:p>
          <w:p w:rsidR="00DC39A2" w:rsidRPr="008F3922" w:rsidRDefault="00DC39A2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F3922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DC39A2" w:rsidRDefault="00DC39A2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F3922">
        <w:t>17.06.21 10:03:33 (</w:t>
      </w:r>
      <w:r>
        <w:rPr>
          <w:lang w:val="en-US"/>
        </w:rPr>
        <w:t>MSK</w:t>
      </w:r>
      <w:r w:rsidRPr="008F3922">
        <w:t>+00:00)</w:t>
      </w:r>
    </w:p>
    <w:p w:rsidR="00DC39A2" w:rsidRDefault="00DC39A2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F3922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DC39A2" w:rsidRPr="007E4CBB">
        <w:tc>
          <w:tcPr>
            <w:tcW w:w="3307" w:type="dxa"/>
          </w:tcPr>
          <w:p w:rsidR="00DC39A2" w:rsidRPr="007E4CBB" w:rsidRDefault="00DC39A2">
            <w:r w:rsidRPr="007E4CBB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DC39A2" w:rsidRPr="007E4CBB" w:rsidRDefault="00DC39A2">
            <w:r w:rsidRPr="007E4CBB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DC39A2" w:rsidRPr="007E4CBB" w:rsidRDefault="00DC39A2">
            <w:pPr>
              <w:rPr>
                <w:lang w:val="en-US"/>
              </w:rPr>
            </w:pPr>
            <w:r w:rsidRPr="007E4CBB">
              <w:rPr>
                <w:lang w:val="en-US"/>
              </w:rPr>
              <w:t>Главный врач</w:t>
            </w:r>
          </w:p>
        </w:tc>
      </w:tr>
      <w:tr w:rsidR="00DC39A2" w:rsidRPr="007E4CBB">
        <w:tc>
          <w:tcPr>
            <w:tcW w:w="3307" w:type="dxa"/>
          </w:tcPr>
          <w:p w:rsidR="00DC39A2" w:rsidRPr="007E4CBB" w:rsidRDefault="00DC39A2">
            <w:r w:rsidRPr="007E4CBB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DC39A2" w:rsidRPr="007E4CBB" w:rsidRDefault="00DC39A2">
            <w:r w:rsidRPr="007E4CBB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DC39A2" w:rsidRPr="007E4CBB" w:rsidRDefault="00DC39A2">
            <w:pPr>
              <w:rPr>
                <w:lang w:val="en-US"/>
              </w:rPr>
            </w:pPr>
            <w:r w:rsidRPr="007E4CBB">
              <w:rPr>
                <w:lang w:val="en-US"/>
              </w:rPr>
              <w:t>Начальник отдела закупок</w:t>
            </w:r>
          </w:p>
        </w:tc>
      </w:tr>
      <w:tr w:rsidR="00DC39A2" w:rsidRPr="007E4CBB">
        <w:tc>
          <w:tcPr>
            <w:tcW w:w="3307" w:type="dxa"/>
          </w:tcPr>
          <w:p w:rsidR="00DC39A2" w:rsidRPr="007E4CBB" w:rsidRDefault="00DC39A2">
            <w:r w:rsidRPr="007E4CBB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DC39A2" w:rsidRPr="007E4CBB" w:rsidRDefault="00DC39A2">
            <w:r w:rsidRPr="007E4CBB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DC39A2" w:rsidRPr="007E4CBB" w:rsidRDefault="00DC39A2">
            <w:pPr>
              <w:rPr>
                <w:lang w:val="en-US"/>
              </w:rPr>
            </w:pPr>
            <w:r w:rsidRPr="007E4CBB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DC39A2" w:rsidRDefault="00DC39A2">
      <w:pPr>
        <w:jc w:val="both"/>
      </w:pPr>
      <w:r>
        <w:tab/>
        <w:t>Кворум имеется. Комиссия правомочна.</w:t>
      </w:r>
    </w:p>
    <w:p w:rsidR="00DC39A2" w:rsidRDefault="00DC39A2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8F3922">
        <w:t>30.06.</w:t>
      </w:r>
      <w:r>
        <w:t>20</w:t>
      </w:r>
      <w:r w:rsidRPr="008F3922">
        <w:t>21 13:</w:t>
      </w:r>
      <w:r>
        <w:t>00</w:t>
      </w:r>
      <w:r w:rsidRPr="008F3922">
        <w:t xml:space="preserve"> (</w:t>
      </w:r>
      <w:r>
        <w:rPr>
          <w:lang w:val="en-US"/>
        </w:rPr>
        <w:t>MSK</w:t>
      </w:r>
      <w:r w:rsidRPr="008F3922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DC39A2" w:rsidRPr="008F3922" w:rsidRDefault="00DC39A2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50"/>
        <w:gridCol w:w="1954"/>
        <w:gridCol w:w="1968"/>
        <w:gridCol w:w="3321"/>
        <w:gridCol w:w="2027"/>
      </w:tblGrid>
      <w:tr w:rsidR="00DC39A2" w:rsidRPr="007E4CBB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C39A2" w:rsidRPr="007E4CBB" w:rsidRDefault="00DC39A2">
            <w:pPr>
              <w:rPr>
                <w:b/>
                <w:bCs/>
              </w:rPr>
            </w:pPr>
            <w:r w:rsidRPr="007E4CBB">
              <w:rPr>
                <w:b/>
                <w:bCs/>
              </w:rPr>
              <w:t xml:space="preserve">№ </w:t>
            </w:r>
          </w:p>
          <w:p w:rsidR="00DC39A2" w:rsidRPr="007E4CBB" w:rsidRDefault="00DC39A2">
            <w:pPr>
              <w:rPr>
                <w:b/>
                <w:bCs/>
              </w:rPr>
            </w:pPr>
            <w:r w:rsidRPr="007E4CBB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C39A2" w:rsidRPr="007E4CBB" w:rsidRDefault="00DC39A2">
            <w:pPr>
              <w:pStyle w:val="a3"/>
              <w:rPr>
                <w:b/>
                <w:bCs/>
              </w:rPr>
            </w:pPr>
            <w:r w:rsidRPr="007E4CBB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C39A2" w:rsidRPr="007E4CBB" w:rsidRDefault="00DC39A2">
            <w:pPr>
              <w:pStyle w:val="a3"/>
              <w:rPr>
                <w:b/>
                <w:bCs/>
              </w:rPr>
            </w:pPr>
            <w:r w:rsidRPr="007E4CBB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DC39A2" w:rsidRPr="007E4CBB" w:rsidRDefault="00DC39A2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39A2" w:rsidRPr="007E4CBB" w:rsidRDefault="00DC39A2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DC39A2" w:rsidRPr="007E4CBB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DC39A2" w:rsidRPr="007E4CBB" w:rsidRDefault="00DC39A2">
            <w:pPr>
              <w:pStyle w:val="a3"/>
            </w:pPr>
            <w:r w:rsidRPr="007E4CBB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DC39A2" w:rsidRPr="007E4CBB" w:rsidRDefault="00DC39A2">
            <w:pPr>
              <w:pStyle w:val="a3"/>
              <w:rPr>
                <w:lang w:val="en-US"/>
              </w:rPr>
            </w:pPr>
            <w:r w:rsidRPr="007E4CBB">
              <w:rPr>
                <w:lang w:val="en-US"/>
              </w:rPr>
              <w:t>136 673,60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DC39A2" w:rsidRPr="007E4CBB" w:rsidRDefault="00DC39A2">
            <w:pPr>
              <w:pStyle w:val="a3"/>
            </w:pPr>
            <w:r w:rsidRPr="007E4CBB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DC39A2" w:rsidRPr="007E4CBB" w:rsidRDefault="00DC39A2">
            <w:pPr>
              <w:pStyle w:val="a3"/>
              <w:rPr>
                <w:lang w:val="en-US"/>
              </w:rPr>
            </w:pPr>
            <w:r w:rsidRPr="007E4CBB">
              <w:rPr>
                <w:lang w:val="en-US"/>
              </w:rPr>
              <w:t>29.06.21 11:31:06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C39A2" w:rsidRPr="008F3922" w:rsidRDefault="00DC39A2">
            <w:pPr>
              <w:pStyle w:val="a3"/>
            </w:pPr>
            <w:r>
              <w:t xml:space="preserve">Индивидуальный предприниматель </w:t>
            </w:r>
            <w:r w:rsidRPr="008F3922">
              <w:t>СМОЛЬНИКОВА НАТАЛЬЯ АНАТОЛЬЕВНА</w:t>
            </w:r>
          </w:p>
        </w:tc>
      </w:tr>
    </w:tbl>
    <w:p w:rsidR="00DC39A2" w:rsidRDefault="00DC39A2">
      <w:pPr>
        <w:jc w:val="both"/>
      </w:pPr>
    </w:p>
    <w:p w:rsidR="00DC39A2" w:rsidRDefault="00DC39A2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DC39A2" w:rsidRPr="007E4CBB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C39A2" w:rsidRPr="007E4CBB" w:rsidRDefault="00DC39A2">
            <w:r>
              <w:rPr>
                <w:b/>
                <w:bCs/>
              </w:rPr>
              <w:t>Решение  члена комиссии</w:t>
            </w:r>
          </w:p>
        </w:tc>
      </w:tr>
      <w:tr w:rsidR="00DC39A2" w:rsidRPr="007E4CBB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r>
              <w:t>EA-100998</w:t>
            </w:r>
          </w:p>
          <w:p w:rsidR="00DC39A2" w:rsidRPr="007E4CBB" w:rsidRDefault="00DC39A2">
            <w:r>
              <w:t>Индивидуальный предприниматель СМОЛЬНИКОВА НАТАЛЬЯ АНАТОЛЬЕВНА</w:t>
            </w:r>
          </w:p>
          <w:p w:rsidR="00DC39A2" w:rsidRPr="007E4CBB" w:rsidRDefault="00DC39A2">
            <w:r>
              <w:t>ИНН 234802802018</w:t>
            </w:r>
          </w:p>
          <w:p w:rsidR="00DC39A2" w:rsidRPr="007E4CBB" w:rsidRDefault="00DC39A2">
            <w:r>
              <w:t xml:space="preserve">ОГРН </w:t>
            </w:r>
            <w:r w:rsidRPr="008F3922">
              <w:t>318237500149292</w:t>
            </w:r>
          </w:p>
          <w:p w:rsidR="00DC39A2" w:rsidRPr="007E4CBB" w:rsidRDefault="00DC39A2">
            <w:r w:rsidRPr="007E4CBB">
              <w:t xml:space="preserve">КПП </w:t>
            </w:r>
          </w:p>
          <w:p w:rsidR="00DC39A2" w:rsidRPr="007E4CBB" w:rsidRDefault="00DC39A2">
            <w:r w:rsidRPr="007E4CBB">
              <w:t>Место нахождения(жительства)</w:t>
            </w:r>
          </w:p>
          <w:p w:rsidR="00DC39A2" w:rsidRPr="007E4CBB" w:rsidRDefault="00DC39A2">
            <w:r w:rsidRPr="007E4CBB">
              <w:t>КРАЙКРАСНОДАРСКИЙ, ГКРАСНОДАР</w:t>
            </w:r>
          </w:p>
          <w:p w:rsidR="00DC39A2" w:rsidRPr="007E4CBB" w:rsidRDefault="00DC39A2">
            <w:r w:rsidRPr="007E4CBB">
              <w:t>Почтовый адрес</w:t>
            </w:r>
          </w:p>
          <w:p w:rsidR="00DC39A2" w:rsidRPr="007E4CBB" w:rsidRDefault="00DC39A2">
            <w:r w:rsidRPr="007E4CBB">
              <w:t>КРАЙ КРАСНОДАРСКИЙ23, Г КРАСНОДАР ул. Айвазовского д.116 корп.2 кв.191</w:t>
            </w:r>
          </w:p>
          <w:p w:rsidR="00DC39A2" w:rsidRPr="007E4CBB" w:rsidRDefault="00DC39A2">
            <w:r w:rsidRPr="007E4CBB">
              <w:rPr>
                <w:sz w:val="16"/>
                <w:szCs w:val="16"/>
              </w:rPr>
              <w:t xml:space="preserve">Контактное лицо </w:t>
            </w:r>
          </w:p>
          <w:p w:rsidR="00DC39A2" w:rsidRPr="007E4CBB" w:rsidRDefault="00DC39A2">
            <w:r>
              <w:t xml:space="preserve">Телефон </w:t>
            </w:r>
            <w:r>
              <w:rPr>
                <w:lang w:val="en-US"/>
              </w:rPr>
              <w:t>79184497672</w:t>
            </w:r>
          </w:p>
          <w:p w:rsidR="00DC39A2" w:rsidRPr="007E4CBB" w:rsidRDefault="00DC39A2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C39A2" w:rsidRDefault="00DC39A2">
            <w:pPr>
              <w:pStyle w:val="a3"/>
            </w:pPr>
          </w:p>
          <w:p w:rsidR="00DC39A2" w:rsidRPr="007E4CBB" w:rsidRDefault="00DC39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C39A2" w:rsidRPr="007E4CBB" w:rsidRDefault="00DC39A2">
            <w:r>
              <w:t>Соответствует требованиям</w:t>
            </w:r>
          </w:p>
        </w:tc>
      </w:tr>
      <w:tr w:rsidR="00DC39A2" w:rsidRPr="007E4CB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r>
              <w:t>EA-100998</w:t>
            </w:r>
          </w:p>
          <w:p w:rsidR="00DC39A2" w:rsidRPr="007E4CBB" w:rsidRDefault="00DC39A2">
            <w:r>
              <w:t>СМОЛЬНИКОВА НАТАЛЬЯ АНАТОЛЬЕВНА</w:t>
            </w:r>
          </w:p>
          <w:p w:rsidR="00DC39A2" w:rsidRPr="007E4CBB" w:rsidRDefault="00DC39A2">
            <w:r>
              <w:t>ИНН 234802802018</w:t>
            </w:r>
          </w:p>
          <w:p w:rsidR="00DC39A2" w:rsidRPr="007E4CBB" w:rsidRDefault="00DC39A2">
            <w:r>
              <w:t xml:space="preserve">ОГРН </w:t>
            </w:r>
            <w:r w:rsidRPr="008F3922">
              <w:t>318237500149292</w:t>
            </w:r>
          </w:p>
          <w:p w:rsidR="00DC39A2" w:rsidRPr="007E4CBB" w:rsidRDefault="00DC39A2">
            <w:r w:rsidRPr="007E4CBB">
              <w:t xml:space="preserve">КПП </w:t>
            </w:r>
          </w:p>
          <w:p w:rsidR="00DC39A2" w:rsidRPr="007E4CBB" w:rsidRDefault="00DC39A2">
            <w:r w:rsidRPr="007E4CBB">
              <w:t>Место нахождения(жительства)</w:t>
            </w:r>
          </w:p>
          <w:p w:rsidR="00DC39A2" w:rsidRPr="007E4CBB" w:rsidRDefault="00DC39A2">
            <w:r w:rsidRPr="007E4CBB">
              <w:t>КРАЙКРАСНОДАРСКИЙ, ГКРАСНОДАР</w:t>
            </w:r>
          </w:p>
          <w:p w:rsidR="00DC39A2" w:rsidRPr="007E4CBB" w:rsidRDefault="00DC39A2">
            <w:r w:rsidRPr="007E4CBB">
              <w:t>Почтовый адрес</w:t>
            </w:r>
          </w:p>
          <w:p w:rsidR="00DC39A2" w:rsidRPr="007E4CBB" w:rsidRDefault="00DC39A2">
            <w:r w:rsidRPr="007E4CBB">
              <w:t>КРАЙ КРАСНОДАРСКИЙ23, Г КРАСНОДАР ул. Айвазовского д.116 корп.2 кв.191</w:t>
            </w:r>
          </w:p>
          <w:p w:rsidR="00DC39A2" w:rsidRPr="007E4CBB" w:rsidRDefault="00DC39A2">
            <w:r w:rsidRPr="007E4CBB">
              <w:rPr>
                <w:sz w:val="16"/>
                <w:szCs w:val="16"/>
              </w:rPr>
              <w:t xml:space="preserve">Контактное лицо </w:t>
            </w:r>
          </w:p>
          <w:p w:rsidR="00DC39A2" w:rsidRPr="007E4CBB" w:rsidRDefault="00DC39A2">
            <w:r>
              <w:t xml:space="preserve">Телефон </w:t>
            </w:r>
            <w:r>
              <w:rPr>
                <w:lang w:val="en-US"/>
              </w:rPr>
              <w:t>79184497672</w:t>
            </w:r>
          </w:p>
          <w:p w:rsidR="00DC39A2" w:rsidRPr="007E4CBB" w:rsidRDefault="00DC39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C39A2" w:rsidRDefault="00DC39A2">
            <w:pPr>
              <w:pStyle w:val="a3"/>
            </w:pPr>
          </w:p>
          <w:p w:rsidR="00DC39A2" w:rsidRPr="007E4CBB" w:rsidRDefault="00DC39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C39A2" w:rsidRPr="007E4CBB" w:rsidRDefault="00DC39A2">
            <w:r>
              <w:t>Соответствует требованиям</w:t>
            </w:r>
          </w:p>
        </w:tc>
      </w:tr>
      <w:tr w:rsidR="00DC39A2" w:rsidRPr="007E4CBB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r>
              <w:t>EA-100998</w:t>
            </w:r>
          </w:p>
          <w:p w:rsidR="00DC39A2" w:rsidRPr="007E4CBB" w:rsidRDefault="00DC39A2">
            <w:r>
              <w:t>СМОЛЬНИКОВА НАТАЛЬЯ АНАТОЛЬЕВНА</w:t>
            </w:r>
          </w:p>
          <w:p w:rsidR="00DC39A2" w:rsidRPr="007E4CBB" w:rsidRDefault="00DC39A2">
            <w:r>
              <w:t>ИНН 234802802018</w:t>
            </w:r>
          </w:p>
          <w:p w:rsidR="00DC39A2" w:rsidRPr="007E4CBB" w:rsidRDefault="00DC39A2">
            <w:r>
              <w:t xml:space="preserve">ОГРН </w:t>
            </w:r>
            <w:r w:rsidRPr="008F3922">
              <w:t>318237500149292</w:t>
            </w:r>
          </w:p>
          <w:p w:rsidR="00DC39A2" w:rsidRPr="007E4CBB" w:rsidRDefault="00DC39A2">
            <w:r w:rsidRPr="007E4CBB">
              <w:t xml:space="preserve">КПП </w:t>
            </w:r>
          </w:p>
          <w:p w:rsidR="00DC39A2" w:rsidRPr="007E4CBB" w:rsidRDefault="00DC39A2">
            <w:r w:rsidRPr="007E4CBB">
              <w:t>Место нахождения(жительства)</w:t>
            </w:r>
          </w:p>
          <w:p w:rsidR="00DC39A2" w:rsidRPr="007E4CBB" w:rsidRDefault="00DC39A2">
            <w:bookmarkStart w:id="0" w:name="__DdeLink__366_22120086831"/>
            <w:r w:rsidRPr="007E4CBB">
              <w:t>КРАЙКРАСНОДАРСКИЙ, ГКРАСНОДАР</w:t>
            </w:r>
            <w:bookmarkEnd w:id="0"/>
          </w:p>
          <w:p w:rsidR="00DC39A2" w:rsidRPr="007E4CBB" w:rsidRDefault="00DC39A2">
            <w:r w:rsidRPr="007E4CBB">
              <w:t>Почтовый адрес</w:t>
            </w:r>
          </w:p>
          <w:p w:rsidR="00DC39A2" w:rsidRPr="007E4CBB" w:rsidRDefault="00DC39A2">
            <w:r w:rsidRPr="007E4CBB">
              <w:t>КРАЙ КРАСНОДАРСКИЙ23, Г КРАСНОДАР ул. Айвазовского д.116 корп.2 кв.191</w:t>
            </w:r>
          </w:p>
          <w:p w:rsidR="00DC39A2" w:rsidRPr="007E4CBB" w:rsidRDefault="00DC39A2">
            <w:r w:rsidRPr="007E4CBB">
              <w:rPr>
                <w:sz w:val="16"/>
                <w:szCs w:val="16"/>
              </w:rPr>
              <w:t xml:space="preserve">Контактное лицо </w:t>
            </w:r>
          </w:p>
          <w:p w:rsidR="00DC39A2" w:rsidRPr="007E4CBB" w:rsidRDefault="00DC39A2">
            <w:r>
              <w:t xml:space="preserve">Телефон </w:t>
            </w:r>
            <w:r>
              <w:rPr>
                <w:lang w:val="en-US"/>
              </w:rPr>
              <w:t>79184497672</w:t>
            </w:r>
          </w:p>
          <w:p w:rsidR="00DC39A2" w:rsidRPr="007E4CBB" w:rsidRDefault="00DC39A2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DC39A2" w:rsidRDefault="00DC39A2">
            <w:pPr>
              <w:pStyle w:val="a3"/>
            </w:pPr>
          </w:p>
          <w:p w:rsidR="00DC39A2" w:rsidRPr="007E4CBB" w:rsidRDefault="00DC39A2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DC39A2" w:rsidRPr="007E4CBB" w:rsidRDefault="00DC39A2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DC39A2" w:rsidRPr="007E4CBB" w:rsidRDefault="00DC39A2">
            <w:r>
              <w:t>Соответствует требованиям</w:t>
            </w:r>
          </w:p>
        </w:tc>
      </w:tr>
    </w:tbl>
    <w:p w:rsidR="00DC39A2" w:rsidRDefault="00DC39A2">
      <w:pPr>
        <w:ind w:right="142"/>
        <w:jc w:val="both"/>
      </w:pPr>
    </w:p>
    <w:p w:rsidR="00DC39A2" w:rsidRDefault="00DC39A2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8F3922">
        <w:t>Медицинские изделия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</w:t>
      </w:r>
      <w:r w:rsidRPr="00B834DB">
        <w:t xml:space="preserve"> </w:t>
      </w:r>
      <w:r>
        <w:t>Индивидуальный предприниматель СМОЛЬНИКОВА НАТАЛЬЯ АНАТОЛЬЕВНА, предложение о цене контракта 136 673,60 руб.</w:t>
      </w:r>
    </w:p>
    <w:p w:rsidR="00DC39A2" w:rsidRDefault="00DC39A2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DC39A2" w:rsidRDefault="00DC39A2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1D2F97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DC39A2" w:rsidRDefault="00DC39A2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DC39A2" w:rsidRPr="007E4CBB">
        <w:tc>
          <w:tcPr>
            <w:tcW w:w="5847" w:type="dxa"/>
            <w:vAlign w:val="bottom"/>
          </w:tcPr>
          <w:p w:rsidR="00DC39A2" w:rsidRPr="007E4CBB" w:rsidRDefault="00DC39A2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DC39A2" w:rsidRPr="007E4CBB" w:rsidRDefault="00DC39A2">
            <w:pPr>
              <w:pStyle w:val="a3"/>
            </w:pPr>
            <w:r w:rsidRPr="007E4CBB">
              <w:rPr>
                <w:lang w:val="en-US"/>
              </w:rPr>
              <w:t>Просоленко Юрий Александрович</w:t>
            </w:r>
          </w:p>
        </w:tc>
      </w:tr>
      <w:tr w:rsidR="00DC39A2" w:rsidRPr="007E4CBB">
        <w:tc>
          <w:tcPr>
            <w:tcW w:w="5847" w:type="dxa"/>
            <w:vAlign w:val="bottom"/>
          </w:tcPr>
          <w:p w:rsidR="00DC39A2" w:rsidRPr="007E4CBB" w:rsidRDefault="00DC39A2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DC39A2" w:rsidRPr="007E4CBB" w:rsidRDefault="00DC39A2">
            <w:pPr>
              <w:pStyle w:val="a3"/>
            </w:pPr>
            <w:r w:rsidRPr="007E4CBB">
              <w:rPr>
                <w:lang w:val="en-US"/>
              </w:rPr>
              <w:t>Дехтерев Юрий Сергеевич</w:t>
            </w:r>
          </w:p>
        </w:tc>
      </w:tr>
      <w:tr w:rsidR="00DC39A2" w:rsidRPr="007E4CBB">
        <w:tc>
          <w:tcPr>
            <w:tcW w:w="5847" w:type="dxa"/>
            <w:vAlign w:val="bottom"/>
          </w:tcPr>
          <w:p w:rsidR="00DC39A2" w:rsidRPr="007E4CBB" w:rsidRDefault="00DC39A2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DC39A2" w:rsidRPr="007E4CBB" w:rsidRDefault="00DC39A2">
            <w:pPr>
              <w:pStyle w:val="a3"/>
            </w:pPr>
            <w:r w:rsidRPr="007E4CBB">
              <w:rPr>
                <w:lang w:val="en-US"/>
              </w:rPr>
              <w:t>Владыкина Лидия Валерьевна</w:t>
            </w:r>
          </w:p>
        </w:tc>
      </w:tr>
    </w:tbl>
    <w:p w:rsidR="00DC39A2" w:rsidRDefault="00DC39A2"/>
    <w:sectPr w:rsidR="00DC39A2" w:rsidSect="001962E1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304DF"/>
    <w:rsid w:val="001962E1"/>
    <w:rsid w:val="001D2F97"/>
    <w:rsid w:val="007E4CBB"/>
    <w:rsid w:val="008304DF"/>
    <w:rsid w:val="008F3922"/>
    <w:rsid w:val="00B834DB"/>
    <w:rsid w:val="00DC39A2"/>
    <w:rsid w:val="00E539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04DF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8304DF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8304DF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532A5E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8304DF"/>
  </w:style>
  <w:style w:type="paragraph" w:styleId="Caption">
    <w:name w:val="caption"/>
    <w:basedOn w:val="Normal"/>
    <w:uiPriority w:val="99"/>
    <w:qFormat/>
    <w:rsid w:val="008304DF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8304DF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8304DF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532A5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8304DF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8304DF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8304DF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8304DF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8304DF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8304DF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8304DF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8304DF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8304DF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8304DF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2A5E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2A5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2A5E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8304DF"/>
  </w:style>
  <w:style w:type="paragraph" w:customStyle="1" w:styleId="a4">
    <w:name w:val="Заголовок таблицы"/>
    <w:basedOn w:val="a3"/>
    <w:uiPriority w:val="99"/>
    <w:rsid w:val="008304DF"/>
  </w:style>
  <w:style w:type="paragraph" w:customStyle="1" w:styleId="DocumentMap">
    <w:name w:val="DocumentMap"/>
    <w:uiPriority w:val="99"/>
    <w:rsid w:val="008304DF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8304DF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8304DF"/>
  </w:style>
  <w:style w:type="character" w:styleId="Hyperlink">
    <w:name w:val="Hyperlink"/>
    <w:basedOn w:val="DefaultParagraphFont"/>
    <w:uiPriority w:val="99"/>
    <w:rsid w:val="001962E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173</TotalTime>
  <Pages>2</Pages>
  <Words>872</Words>
  <Characters>4971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cp:lastPrinted>2021-06-30T11:32:00Z</cp:lastPrinted>
  <dcterms:created xsi:type="dcterms:W3CDTF">2019-09-11T09:00:00Z</dcterms:created>
  <dcterms:modified xsi:type="dcterms:W3CDTF">2021-06-30T11:32:00Z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