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966" w:rsidRDefault="00082966">
      <w:pPr>
        <w:ind w:firstLine="680"/>
        <w:jc w:val="center"/>
      </w:pPr>
      <w:r>
        <w:rPr>
          <w:b/>
          <w:bCs/>
        </w:rPr>
        <w:t xml:space="preserve">ПРОТОКОЛ </w:t>
      </w:r>
      <w:r w:rsidRPr="007D33D2">
        <w:rPr>
          <w:b/>
          <w:bCs/>
        </w:rPr>
        <w:t>0318300120821000107</w:t>
      </w:r>
    </w:p>
    <w:p w:rsidR="00082966" w:rsidRDefault="00082966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082966" w:rsidRDefault="00082966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082966" w:rsidRDefault="00082966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82966" w:rsidRPr="00C63811">
        <w:tc>
          <w:tcPr>
            <w:tcW w:w="4961" w:type="dxa"/>
          </w:tcPr>
          <w:p w:rsidR="00082966" w:rsidRPr="00C63811" w:rsidRDefault="00082966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082966" w:rsidRPr="00C63811" w:rsidRDefault="00082966">
            <w:pPr>
              <w:ind w:firstLine="567"/>
              <w:jc w:val="right"/>
            </w:pPr>
            <w:r>
              <w:rPr>
                <w:lang w:val="en-US"/>
              </w:rPr>
              <w:t>08.07.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082966" w:rsidRDefault="00082966">
      <w:pPr>
        <w:overflowPunct w:val="0"/>
      </w:pPr>
    </w:p>
    <w:p w:rsidR="00082966" w:rsidRDefault="0008296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Шприцы </w:t>
      </w:r>
    </w:p>
    <w:p w:rsidR="00082966" w:rsidRDefault="0008296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213234901331923490100101350013250244</w:t>
      </w:r>
    </w:p>
    <w:p w:rsidR="00082966" w:rsidRDefault="0008296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599 271,95 руб.</w:t>
      </w:r>
    </w:p>
    <w:p w:rsidR="00082966" w:rsidRDefault="00082966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D33D2">
        <w:rPr>
          <w:b/>
          <w:bCs/>
        </w:rPr>
        <w:t xml:space="preserve">: </w:t>
      </w:r>
      <w:r w:rsidRPr="007D33D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D33D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82966" w:rsidRPr="00C63811">
        <w:trPr>
          <w:jc w:val="right"/>
        </w:trPr>
        <w:tc>
          <w:tcPr>
            <w:tcW w:w="9915" w:type="dxa"/>
          </w:tcPr>
          <w:p w:rsidR="00082966" w:rsidRPr="00C63811" w:rsidRDefault="0008296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D33D2">
              <w:rPr>
                <w:b/>
                <w:bCs/>
              </w:rPr>
              <w:t xml:space="preserve">Источник финансирования: </w:t>
            </w:r>
            <w:r w:rsidRPr="007D33D2">
              <w:t>Внебюджетные фонды (ОМС), краевой бюджет, платные услуги 2021 г.</w:t>
            </w:r>
          </w:p>
          <w:p w:rsidR="00082966" w:rsidRPr="00C63811" w:rsidRDefault="0008296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D33D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D33D2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августа 2021 г..</w:t>
            </w:r>
          </w:p>
          <w:p w:rsidR="00082966" w:rsidRPr="00C63811" w:rsidRDefault="0008296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D33D2">
              <w:t>Не требуется</w:t>
            </w:r>
          </w:p>
          <w:p w:rsidR="00082966" w:rsidRPr="00C63811" w:rsidRDefault="0008296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D33D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82966" w:rsidRDefault="0008296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D33D2">
        <w:t>30.06.21 11:46:57 (</w:t>
      </w:r>
      <w:r>
        <w:rPr>
          <w:lang w:val="en-US"/>
        </w:rPr>
        <w:t>MSK</w:t>
      </w:r>
      <w:r w:rsidRPr="007D33D2">
        <w:t>+00:00)</w:t>
      </w:r>
    </w:p>
    <w:p w:rsidR="00082966" w:rsidRDefault="0008296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D33D2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82966" w:rsidRPr="00C63811">
        <w:tc>
          <w:tcPr>
            <w:tcW w:w="3307" w:type="dxa"/>
          </w:tcPr>
          <w:p w:rsidR="00082966" w:rsidRPr="00C63811" w:rsidRDefault="00082966">
            <w:r w:rsidRPr="00C6381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82966" w:rsidRPr="00C63811" w:rsidRDefault="00082966">
            <w:r w:rsidRPr="00C6381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82966" w:rsidRPr="00C63811" w:rsidRDefault="00082966">
            <w:pPr>
              <w:rPr>
                <w:lang w:val="en-US"/>
              </w:rPr>
            </w:pPr>
            <w:r w:rsidRPr="00C63811">
              <w:rPr>
                <w:lang w:val="en-US"/>
              </w:rPr>
              <w:t>Главный врач</w:t>
            </w:r>
          </w:p>
        </w:tc>
      </w:tr>
      <w:tr w:rsidR="00082966" w:rsidRPr="00C63811">
        <w:tc>
          <w:tcPr>
            <w:tcW w:w="3307" w:type="dxa"/>
          </w:tcPr>
          <w:p w:rsidR="00082966" w:rsidRPr="00C63811" w:rsidRDefault="00082966">
            <w:r w:rsidRPr="00C6381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82966" w:rsidRPr="00C63811" w:rsidRDefault="00082966">
            <w:r w:rsidRPr="00C6381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82966" w:rsidRPr="00C63811" w:rsidRDefault="00082966">
            <w:pPr>
              <w:rPr>
                <w:lang w:val="en-US"/>
              </w:rPr>
            </w:pPr>
            <w:r w:rsidRPr="00C63811">
              <w:rPr>
                <w:lang w:val="en-US"/>
              </w:rPr>
              <w:t>Начальник отдела закупок</w:t>
            </w:r>
          </w:p>
        </w:tc>
      </w:tr>
      <w:tr w:rsidR="00082966" w:rsidRPr="00C63811">
        <w:tc>
          <w:tcPr>
            <w:tcW w:w="3307" w:type="dxa"/>
          </w:tcPr>
          <w:p w:rsidR="00082966" w:rsidRPr="00C63811" w:rsidRDefault="00082966">
            <w:r w:rsidRPr="00C6381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82966" w:rsidRPr="00C63811" w:rsidRDefault="00082966">
            <w:r w:rsidRPr="00C6381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82966" w:rsidRPr="00C63811" w:rsidRDefault="00082966">
            <w:pPr>
              <w:rPr>
                <w:lang w:val="en-US"/>
              </w:rPr>
            </w:pPr>
            <w:r w:rsidRPr="00C6381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82966" w:rsidRDefault="00082966">
      <w:pPr>
        <w:jc w:val="both"/>
      </w:pPr>
      <w:r>
        <w:tab/>
        <w:t>Кворум имеется. Комиссия правомочна.</w:t>
      </w:r>
    </w:p>
    <w:p w:rsidR="00082966" w:rsidRDefault="00082966">
      <w:pPr>
        <w:jc w:val="both"/>
      </w:pPr>
      <w:r>
        <w:tab/>
        <w:t xml:space="preserve">Заседание комиссии проводилось </w:t>
      </w:r>
      <w:r w:rsidRPr="007D33D2">
        <w:t>08.07.</w:t>
      </w:r>
      <w:r>
        <w:t>20</w:t>
      </w:r>
      <w:r w:rsidRPr="007D33D2">
        <w:t>21 1</w:t>
      </w:r>
      <w:r>
        <w:t>5</w:t>
      </w:r>
      <w:r w:rsidRPr="007D33D2">
        <w:t>:</w:t>
      </w:r>
      <w:r>
        <w:t>00</w:t>
      </w:r>
      <w:r w:rsidRPr="007D33D2">
        <w:t xml:space="preserve"> (</w:t>
      </w:r>
      <w:r>
        <w:rPr>
          <w:lang w:val="en-US"/>
        </w:rPr>
        <w:t>MSK</w:t>
      </w:r>
      <w:r w:rsidRPr="007D33D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082966" w:rsidRDefault="00082966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7D33D2">
        <w:t>08.07.</w:t>
      </w:r>
      <w:r>
        <w:t>20</w:t>
      </w:r>
      <w:r w:rsidRPr="007D33D2">
        <w:t>21 09:30:00 (</w:t>
      </w:r>
      <w:r>
        <w:rPr>
          <w:lang w:val="en-US"/>
        </w:rPr>
        <w:t>MSK</w:t>
      </w:r>
      <w:r w:rsidRPr="007D33D2">
        <w:t>+00:00)</w:t>
      </w:r>
      <w:r>
        <w:t xml:space="preserve">), подана </w:t>
      </w:r>
      <w:r w:rsidRPr="007D33D2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082966" w:rsidRPr="00C63811">
        <w:tc>
          <w:tcPr>
            <w:tcW w:w="9922" w:type="dxa"/>
          </w:tcPr>
          <w:p w:rsidR="00082966" w:rsidRPr="00C63811" w:rsidRDefault="00082966">
            <w:pPr>
              <w:pStyle w:val="a4"/>
            </w:pPr>
            <w:r w:rsidRPr="00C63811">
              <w:t>EA-103953</w:t>
            </w:r>
            <w:r>
              <w:t xml:space="preserve">, дата и время регистрации заявки: </w:t>
            </w:r>
            <w:r w:rsidRPr="00C63811">
              <w:t>07.07.</w:t>
            </w:r>
            <w:r>
              <w:t>20</w:t>
            </w:r>
            <w:r w:rsidRPr="00C63811">
              <w:t>21 18:07:22 (MSK+00:00)</w:t>
            </w:r>
          </w:p>
        </w:tc>
      </w:tr>
    </w:tbl>
    <w:p w:rsidR="00082966" w:rsidRDefault="00082966"/>
    <w:p w:rsidR="00082966" w:rsidRDefault="00082966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082966" w:rsidRPr="00C63811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82966" w:rsidRDefault="0008296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082966" w:rsidRPr="00C63811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r>
              <w:t>EA-103953</w:t>
            </w:r>
          </w:p>
          <w:p w:rsidR="00082966" w:rsidRDefault="00082966">
            <w:r>
              <w:t>ОБЩЕСТВО С ОГРАНИЧЕННОЙ ОТВЕТСТВЕННОСТЬЮ "АЛЬЯНС МЕД"</w:t>
            </w:r>
          </w:p>
          <w:p w:rsidR="00082966" w:rsidRDefault="00082966">
            <w:r>
              <w:t>ИНН 2312261876</w:t>
            </w:r>
          </w:p>
          <w:p w:rsidR="00082966" w:rsidRPr="00C63811" w:rsidRDefault="00082966">
            <w:r>
              <w:t xml:space="preserve">ОГРН </w:t>
            </w:r>
            <w:r w:rsidRPr="007D33D2">
              <w:t>1172375046535</w:t>
            </w:r>
          </w:p>
          <w:p w:rsidR="00082966" w:rsidRPr="00C63811" w:rsidRDefault="00082966">
            <w:r w:rsidRPr="00C63811">
              <w:t xml:space="preserve">КПП </w:t>
            </w:r>
            <w:r w:rsidRPr="007D33D2">
              <w:t>231101001</w:t>
            </w:r>
          </w:p>
          <w:p w:rsidR="00082966" w:rsidRPr="00C63811" w:rsidRDefault="00082966">
            <w:r w:rsidRPr="00C63811">
              <w:t>Место нахождения(жительства)</w:t>
            </w:r>
          </w:p>
          <w:p w:rsidR="00082966" w:rsidRPr="00C63811" w:rsidRDefault="00082966">
            <w:r w:rsidRPr="00C63811">
              <w:t>350900, КРАЙКРАСНОДАРСКИЙ, ГКРАСНОДАР, ОФИС 2</w:t>
            </w:r>
          </w:p>
          <w:p w:rsidR="00082966" w:rsidRPr="00C63811" w:rsidRDefault="00082966">
            <w:r w:rsidRPr="00C63811">
              <w:t>Почтовый адрес</w:t>
            </w:r>
          </w:p>
          <w:p w:rsidR="00082966" w:rsidRPr="00C63811" w:rsidRDefault="00082966">
            <w:r w:rsidRPr="00C63811">
              <w:t>350900, КРАЙ КРАСНОДАРСКИЙ, Г КРАСНОДАР, УЛ ИМ СОКОЛОВА М.Е., ДОМ 80, ОФИС 2</w:t>
            </w:r>
          </w:p>
          <w:p w:rsidR="00082966" w:rsidRPr="00C63811" w:rsidRDefault="00082966">
            <w:r w:rsidRPr="00C63811">
              <w:rPr>
                <w:sz w:val="16"/>
                <w:szCs w:val="16"/>
              </w:rPr>
              <w:t xml:space="preserve">Контактное лицо </w:t>
            </w:r>
          </w:p>
          <w:p w:rsidR="00082966" w:rsidRDefault="00082966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082966" w:rsidRDefault="00082966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82966" w:rsidRDefault="00082966">
            <w:pPr>
              <w:pStyle w:val="a4"/>
            </w:pPr>
          </w:p>
          <w:p w:rsidR="00082966" w:rsidRDefault="0008296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82966" w:rsidRDefault="00082966">
            <w:r>
              <w:t>Соответствует требованиям</w:t>
            </w:r>
          </w:p>
        </w:tc>
      </w:tr>
      <w:tr w:rsidR="00082966" w:rsidRPr="00C6381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r>
              <w:t>EA-103953</w:t>
            </w:r>
          </w:p>
          <w:p w:rsidR="00082966" w:rsidRDefault="00082966">
            <w:r>
              <w:t>ОБЩЕСТВО С ОГРАНИЧЕННОЙ ОТВЕТСТВЕННОСТЬЮ "АЛЬЯНС МЕД"</w:t>
            </w:r>
          </w:p>
          <w:p w:rsidR="00082966" w:rsidRDefault="00082966">
            <w:r>
              <w:t>ИНН 2312261876</w:t>
            </w:r>
          </w:p>
          <w:p w:rsidR="00082966" w:rsidRPr="00C63811" w:rsidRDefault="00082966">
            <w:r>
              <w:t xml:space="preserve">ОГРН </w:t>
            </w:r>
            <w:r w:rsidRPr="007D33D2">
              <w:t>1172375046535</w:t>
            </w:r>
          </w:p>
          <w:p w:rsidR="00082966" w:rsidRPr="00C63811" w:rsidRDefault="00082966">
            <w:r w:rsidRPr="00C63811">
              <w:t xml:space="preserve">КПП </w:t>
            </w:r>
            <w:r w:rsidRPr="007D33D2">
              <w:t>231101001</w:t>
            </w:r>
          </w:p>
          <w:p w:rsidR="00082966" w:rsidRPr="00C63811" w:rsidRDefault="00082966">
            <w:r w:rsidRPr="00C63811">
              <w:t>Место нахождения(жительства)</w:t>
            </w:r>
          </w:p>
          <w:p w:rsidR="00082966" w:rsidRPr="00C63811" w:rsidRDefault="00082966">
            <w:r w:rsidRPr="00C63811">
              <w:t>350900, КРАЙКРАСНОДАРСКИЙ, ГКРАСНОДАР, ОФИС 2</w:t>
            </w:r>
          </w:p>
          <w:p w:rsidR="00082966" w:rsidRPr="00C63811" w:rsidRDefault="00082966">
            <w:r w:rsidRPr="00C63811">
              <w:t>Почтовый адрес</w:t>
            </w:r>
          </w:p>
          <w:p w:rsidR="00082966" w:rsidRPr="00C63811" w:rsidRDefault="00082966">
            <w:r w:rsidRPr="00C63811">
              <w:t>350900, КРАЙ КРАСНОДАРСКИЙ, Г КРАСНОДАР, УЛ ИМ СОКОЛОВА М.Е., ДОМ 80, ОФИС 2</w:t>
            </w:r>
          </w:p>
          <w:p w:rsidR="00082966" w:rsidRPr="00C63811" w:rsidRDefault="00082966">
            <w:r w:rsidRPr="00C63811">
              <w:rPr>
                <w:sz w:val="16"/>
                <w:szCs w:val="16"/>
              </w:rPr>
              <w:t xml:space="preserve">Контактное лицо </w:t>
            </w:r>
          </w:p>
          <w:p w:rsidR="00082966" w:rsidRDefault="00082966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082966" w:rsidRDefault="0008296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82966" w:rsidRDefault="00082966">
            <w:pPr>
              <w:pStyle w:val="a4"/>
            </w:pPr>
          </w:p>
          <w:p w:rsidR="00082966" w:rsidRDefault="0008296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82966" w:rsidRDefault="00082966">
            <w:r>
              <w:t>Соответствует требованиям</w:t>
            </w:r>
          </w:p>
        </w:tc>
      </w:tr>
      <w:tr w:rsidR="00082966" w:rsidRPr="00C6381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r>
              <w:t>EA-103953</w:t>
            </w:r>
          </w:p>
          <w:p w:rsidR="00082966" w:rsidRDefault="00082966">
            <w:r>
              <w:t>ОБЩЕСТВО С ОГРАНИЧЕННОЙ ОТВЕТСТВЕННОСТЬЮ "АЛЬЯНС МЕД"</w:t>
            </w:r>
          </w:p>
          <w:p w:rsidR="00082966" w:rsidRDefault="00082966">
            <w:r>
              <w:t>ИНН 2312261876</w:t>
            </w:r>
          </w:p>
          <w:p w:rsidR="00082966" w:rsidRPr="00C63811" w:rsidRDefault="00082966">
            <w:r>
              <w:t xml:space="preserve">ОГРН </w:t>
            </w:r>
            <w:r w:rsidRPr="007D33D2">
              <w:t>1172375046535</w:t>
            </w:r>
          </w:p>
          <w:p w:rsidR="00082966" w:rsidRPr="00C63811" w:rsidRDefault="00082966">
            <w:r w:rsidRPr="00C63811">
              <w:t xml:space="preserve">КПП </w:t>
            </w:r>
            <w:r w:rsidRPr="007D33D2">
              <w:t>231101001</w:t>
            </w:r>
          </w:p>
          <w:p w:rsidR="00082966" w:rsidRPr="00C63811" w:rsidRDefault="00082966">
            <w:r w:rsidRPr="00C63811">
              <w:t>Место нахождения(жительства)</w:t>
            </w:r>
          </w:p>
          <w:p w:rsidR="00082966" w:rsidRPr="00C63811" w:rsidRDefault="00082966">
            <w:bookmarkStart w:id="0" w:name="__DdeLink__366_22120086831"/>
            <w:r w:rsidRPr="00C63811">
              <w:t>350900, КРАЙКРАСНОДАРСКИЙ, ГКРАСНОДАР, ОФИС 2</w:t>
            </w:r>
            <w:bookmarkEnd w:id="0"/>
          </w:p>
          <w:p w:rsidR="00082966" w:rsidRPr="00C63811" w:rsidRDefault="00082966">
            <w:r w:rsidRPr="00C63811">
              <w:t>Почтовый адрес</w:t>
            </w:r>
          </w:p>
          <w:p w:rsidR="00082966" w:rsidRPr="00C63811" w:rsidRDefault="00082966">
            <w:r w:rsidRPr="00C63811">
              <w:t>350900, КРАЙ КРАСНОДАРСКИЙ, Г КРАСНОДАР, УЛ ИМ СОКОЛОВА М.Е., ДОМ 80, ОФИС 2</w:t>
            </w:r>
          </w:p>
          <w:p w:rsidR="00082966" w:rsidRPr="00C63811" w:rsidRDefault="00082966">
            <w:r w:rsidRPr="00C63811">
              <w:rPr>
                <w:sz w:val="16"/>
                <w:szCs w:val="16"/>
              </w:rPr>
              <w:t xml:space="preserve">Контактное лицо </w:t>
            </w:r>
          </w:p>
          <w:p w:rsidR="00082966" w:rsidRDefault="00082966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082966" w:rsidRDefault="0008296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82966" w:rsidRDefault="00082966">
            <w:pPr>
              <w:pStyle w:val="a4"/>
            </w:pPr>
          </w:p>
          <w:p w:rsidR="00082966" w:rsidRDefault="0008296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82966" w:rsidRDefault="0008296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82966" w:rsidRDefault="00082966">
            <w:r>
              <w:t>Соответствует требованиям</w:t>
            </w:r>
          </w:p>
        </w:tc>
      </w:tr>
    </w:tbl>
    <w:p w:rsidR="00082966" w:rsidRDefault="00082966">
      <w:pPr>
        <w:overflowPunct w:val="0"/>
        <w:ind w:right="142"/>
        <w:jc w:val="both"/>
      </w:pPr>
    </w:p>
    <w:p w:rsidR="00082966" w:rsidRDefault="00082966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82966" w:rsidRPr="007D33D2" w:rsidRDefault="00082966">
      <w:pPr>
        <w:jc w:val="both"/>
      </w:pPr>
      <w:r w:rsidRPr="007D33D2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"АЛЬЯНС МЕД".</w:t>
      </w:r>
    </w:p>
    <w:p w:rsidR="00082966" w:rsidRDefault="00082966">
      <w:pPr>
        <w:pStyle w:val="BodyText"/>
        <w:jc w:val="both"/>
      </w:pPr>
      <w:r w:rsidRPr="007D33D2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082966" w:rsidRDefault="0008296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544BA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82966" w:rsidRDefault="00082966">
      <w:pPr>
        <w:jc w:val="both"/>
        <w:rPr>
          <w:b/>
          <w:bCs/>
        </w:rPr>
      </w:pPr>
    </w:p>
    <w:p w:rsidR="00082966" w:rsidRDefault="0008296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82966" w:rsidRPr="00C63811">
        <w:tc>
          <w:tcPr>
            <w:tcW w:w="5847" w:type="dxa"/>
            <w:vAlign w:val="bottom"/>
          </w:tcPr>
          <w:p w:rsidR="00082966" w:rsidRPr="00C63811" w:rsidRDefault="00082966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82966" w:rsidRPr="00C63811" w:rsidRDefault="00082966">
            <w:pPr>
              <w:pStyle w:val="a4"/>
            </w:pPr>
            <w:r w:rsidRPr="00C63811">
              <w:rPr>
                <w:lang w:val="en-US"/>
              </w:rPr>
              <w:t>Просоленко Юрий Александрович</w:t>
            </w:r>
          </w:p>
        </w:tc>
      </w:tr>
      <w:tr w:rsidR="00082966" w:rsidRPr="00C63811">
        <w:tc>
          <w:tcPr>
            <w:tcW w:w="5847" w:type="dxa"/>
            <w:vAlign w:val="bottom"/>
          </w:tcPr>
          <w:p w:rsidR="00082966" w:rsidRPr="00C63811" w:rsidRDefault="0008296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82966" w:rsidRPr="00C63811" w:rsidRDefault="00082966">
            <w:pPr>
              <w:pStyle w:val="a4"/>
            </w:pPr>
            <w:r w:rsidRPr="00C63811">
              <w:rPr>
                <w:lang w:val="en-US"/>
              </w:rPr>
              <w:t>Дехтерев Юрий Сергеевич</w:t>
            </w:r>
          </w:p>
        </w:tc>
      </w:tr>
      <w:tr w:rsidR="00082966" w:rsidRPr="00C63811">
        <w:tc>
          <w:tcPr>
            <w:tcW w:w="5847" w:type="dxa"/>
            <w:vAlign w:val="bottom"/>
          </w:tcPr>
          <w:p w:rsidR="00082966" w:rsidRPr="00C63811" w:rsidRDefault="00082966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82966" w:rsidRPr="00C63811" w:rsidRDefault="00082966">
            <w:pPr>
              <w:pStyle w:val="a4"/>
            </w:pPr>
            <w:r w:rsidRPr="00C63811">
              <w:rPr>
                <w:lang w:val="en-US"/>
              </w:rPr>
              <w:t>Владыкина Лидия Валерьевна</w:t>
            </w:r>
          </w:p>
        </w:tc>
      </w:tr>
    </w:tbl>
    <w:p w:rsidR="00082966" w:rsidRDefault="00082966"/>
    <w:sectPr w:rsidR="00082966" w:rsidSect="00D4661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6615"/>
    <w:rsid w:val="00082966"/>
    <w:rsid w:val="00544BA4"/>
    <w:rsid w:val="007D33D2"/>
    <w:rsid w:val="00C63811"/>
    <w:rsid w:val="00D46615"/>
    <w:rsid w:val="00DB5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615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D46615"/>
  </w:style>
  <w:style w:type="paragraph" w:customStyle="1" w:styleId="a3">
    <w:name w:val="Заголовок"/>
    <w:basedOn w:val="Normal"/>
    <w:next w:val="BodyText"/>
    <w:uiPriority w:val="99"/>
    <w:rsid w:val="00D4661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4661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A072E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D46615"/>
  </w:style>
  <w:style w:type="paragraph" w:styleId="Caption">
    <w:name w:val="caption"/>
    <w:basedOn w:val="Normal"/>
    <w:uiPriority w:val="99"/>
    <w:qFormat/>
    <w:rsid w:val="00D4661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4661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4661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A072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4661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4661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4661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4661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4661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4661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4661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4661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4661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4661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072E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07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72E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D46615"/>
  </w:style>
  <w:style w:type="paragraph" w:customStyle="1" w:styleId="a5">
    <w:name w:val="Заголовок таблицы"/>
    <w:basedOn w:val="a4"/>
    <w:uiPriority w:val="99"/>
    <w:rsid w:val="00D46615"/>
  </w:style>
  <w:style w:type="paragraph" w:customStyle="1" w:styleId="DocumentMap">
    <w:name w:val="DocumentMap"/>
    <w:uiPriority w:val="99"/>
    <w:rsid w:val="00D46615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7D33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2</Pages>
  <Words>815</Words>
  <Characters>4652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cp:lastPrinted>2021-07-08T13:15:00Z</cp:lastPrinted>
  <dcterms:created xsi:type="dcterms:W3CDTF">2019-09-11T09:00:00Z</dcterms:created>
  <dcterms:modified xsi:type="dcterms:W3CDTF">2021-07-08T13:15:00Z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