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C7F" w:rsidRDefault="000D5C7F">
      <w:pPr>
        <w:ind w:firstLine="680"/>
        <w:jc w:val="center"/>
      </w:pPr>
      <w:r>
        <w:rPr>
          <w:b/>
          <w:bCs/>
        </w:rPr>
        <w:t xml:space="preserve">ПРОТОКОЛ </w:t>
      </w:r>
      <w:r w:rsidRPr="003B5091">
        <w:rPr>
          <w:b/>
          <w:bCs/>
        </w:rPr>
        <w:t>0318300120821000111</w:t>
      </w:r>
    </w:p>
    <w:p w:rsidR="000D5C7F" w:rsidRDefault="000D5C7F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0D5C7F" w:rsidRDefault="000D5C7F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0D5C7F" w:rsidRDefault="000D5C7F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D5C7F" w:rsidRPr="008A4A8A">
        <w:tc>
          <w:tcPr>
            <w:tcW w:w="4961" w:type="dxa"/>
          </w:tcPr>
          <w:p w:rsidR="000D5C7F" w:rsidRPr="008A4A8A" w:rsidRDefault="000D5C7F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0D5C7F" w:rsidRPr="008A4A8A" w:rsidRDefault="000D5C7F">
            <w:pPr>
              <w:ind w:firstLine="567"/>
              <w:jc w:val="right"/>
            </w:pPr>
            <w:r>
              <w:rPr>
                <w:lang w:val="en-US"/>
              </w:rPr>
              <w:t>13.07.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0D5C7F" w:rsidRDefault="000D5C7F">
      <w:pPr>
        <w:overflowPunct w:val="0"/>
      </w:pPr>
    </w:p>
    <w:p w:rsidR="000D5C7F" w:rsidRDefault="000D5C7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Йогексол </w:t>
      </w:r>
    </w:p>
    <w:p w:rsidR="000D5C7F" w:rsidRDefault="000D5C7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213234901331923490100101400012120244</w:t>
      </w:r>
    </w:p>
    <w:p w:rsidR="000D5C7F" w:rsidRDefault="000D5C7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132 400,00 руб.</w:t>
      </w:r>
    </w:p>
    <w:p w:rsidR="000D5C7F" w:rsidRDefault="000D5C7F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B5091">
        <w:rPr>
          <w:b/>
          <w:bCs/>
        </w:rPr>
        <w:t xml:space="preserve">: </w:t>
      </w:r>
      <w:r w:rsidRPr="003B5091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B5091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D5C7F" w:rsidRPr="008A4A8A">
        <w:trPr>
          <w:jc w:val="right"/>
        </w:trPr>
        <w:tc>
          <w:tcPr>
            <w:tcW w:w="9915" w:type="dxa"/>
          </w:tcPr>
          <w:p w:rsidR="000D5C7F" w:rsidRPr="008A4A8A" w:rsidRDefault="000D5C7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B5091">
              <w:rPr>
                <w:b/>
                <w:bCs/>
              </w:rPr>
              <w:t xml:space="preserve">Источник финансирования: </w:t>
            </w:r>
            <w:r w:rsidRPr="003B5091">
              <w:t>Внебюджетные фонды (ОМС) 2021 года.</w:t>
            </w:r>
          </w:p>
          <w:p w:rsidR="000D5C7F" w:rsidRPr="008A4A8A" w:rsidRDefault="000D5C7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B5091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B5091">
              <w:t>353560, Россия, Краснодарский край, г. Славянск-на-Кубани, ул. Батарейная, 377  транспортом поставщика. Поставщик производит поставку медицинской продукции в течении 10 календарных дней с даты заключения контракта.</w:t>
            </w:r>
          </w:p>
          <w:p w:rsidR="000D5C7F" w:rsidRPr="008A4A8A" w:rsidRDefault="000D5C7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B5091">
              <w:t>Не требуется</w:t>
            </w:r>
          </w:p>
          <w:p w:rsidR="000D5C7F" w:rsidRPr="008A4A8A" w:rsidRDefault="000D5C7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B5091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D5C7F" w:rsidRDefault="000D5C7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B5091">
        <w:t>05.07.21 11:09:12 (</w:t>
      </w:r>
      <w:r>
        <w:rPr>
          <w:lang w:val="en-US"/>
        </w:rPr>
        <w:t>MSK</w:t>
      </w:r>
      <w:r w:rsidRPr="003B5091">
        <w:t>+00:00)</w:t>
      </w:r>
    </w:p>
    <w:p w:rsidR="000D5C7F" w:rsidRDefault="000D5C7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B5091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D5C7F" w:rsidRPr="008A4A8A">
        <w:tc>
          <w:tcPr>
            <w:tcW w:w="3307" w:type="dxa"/>
          </w:tcPr>
          <w:p w:rsidR="000D5C7F" w:rsidRPr="008A4A8A" w:rsidRDefault="000D5C7F">
            <w:r w:rsidRPr="008A4A8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D5C7F" w:rsidRPr="008A4A8A" w:rsidRDefault="000D5C7F">
            <w:r w:rsidRPr="008A4A8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D5C7F" w:rsidRPr="008A4A8A" w:rsidRDefault="000D5C7F">
            <w:pPr>
              <w:rPr>
                <w:lang w:val="en-US"/>
              </w:rPr>
            </w:pPr>
            <w:r w:rsidRPr="008A4A8A">
              <w:rPr>
                <w:lang w:val="en-US"/>
              </w:rPr>
              <w:t>Главный врач</w:t>
            </w:r>
          </w:p>
        </w:tc>
      </w:tr>
      <w:tr w:rsidR="000D5C7F" w:rsidRPr="008A4A8A">
        <w:tc>
          <w:tcPr>
            <w:tcW w:w="3307" w:type="dxa"/>
          </w:tcPr>
          <w:p w:rsidR="000D5C7F" w:rsidRPr="008A4A8A" w:rsidRDefault="000D5C7F">
            <w:r w:rsidRPr="008A4A8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D5C7F" w:rsidRPr="008A4A8A" w:rsidRDefault="000D5C7F">
            <w:r w:rsidRPr="008A4A8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D5C7F" w:rsidRPr="008A4A8A" w:rsidRDefault="000D5C7F">
            <w:pPr>
              <w:rPr>
                <w:lang w:val="en-US"/>
              </w:rPr>
            </w:pPr>
            <w:r w:rsidRPr="008A4A8A">
              <w:rPr>
                <w:lang w:val="en-US"/>
              </w:rPr>
              <w:t>Начальник отдела закупок</w:t>
            </w:r>
          </w:p>
        </w:tc>
      </w:tr>
      <w:tr w:rsidR="000D5C7F" w:rsidRPr="008A4A8A">
        <w:tc>
          <w:tcPr>
            <w:tcW w:w="3307" w:type="dxa"/>
          </w:tcPr>
          <w:p w:rsidR="000D5C7F" w:rsidRPr="008A4A8A" w:rsidRDefault="000D5C7F">
            <w:r w:rsidRPr="008A4A8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D5C7F" w:rsidRPr="008A4A8A" w:rsidRDefault="000D5C7F">
            <w:r w:rsidRPr="008A4A8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0D5C7F" w:rsidRPr="008A4A8A" w:rsidRDefault="000D5C7F">
            <w:pPr>
              <w:rPr>
                <w:lang w:val="en-US"/>
              </w:rPr>
            </w:pPr>
            <w:r w:rsidRPr="008A4A8A">
              <w:rPr>
                <w:lang w:val="en-US"/>
              </w:rPr>
              <w:t>Начальник юридического отдела</w:t>
            </w:r>
          </w:p>
        </w:tc>
      </w:tr>
      <w:tr w:rsidR="000D5C7F" w:rsidRPr="008A4A8A">
        <w:tc>
          <w:tcPr>
            <w:tcW w:w="3307" w:type="dxa"/>
          </w:tcPr>
          <w:p w:rsidR="000D5C7F" w:rsidRPr="008A4A8A" w:rsidRDefault="000D5C7F">
            <w:r w:rsidRPr="008A4A8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D5C7F" w:rsidRPr="008A4A8A" w:rsidRDefault="000D5C7F">
            <w:r w:rsidRPr="008A4A8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0D5C7F" w:rsidRPr="008A4A8A" w:rsidRDefault="000D5C7F">
            <w:pPr>
              <w:rPr>
                <w:lang w:val="en-US"/>
              </w:rPr>
            </w:pPr>
            <w:r w:rsidRPr="008A4A8A">
              <w:rPr>
                <w:lang w:val="en-US"/>
              </w:rPr>
              <w:t>экономист 1 категории отдела закупок</w:t>
            </w:r>
          </w:p>
        </w:tc>
      </w:tr>
      <w:tr w:rsidR="000D5C7F" w:rsidRPr="008A4A8A">
        <w:tc>
          <w:tcPr>
            <w:tcW w:w="3307" w:type="dxa"/>
          </w:tcPr>
          <w:p w:rsidR="000D5C7F" w:rsidRPr="008A4A8A" w:rsidRDefault="000D5C7F">
            <w:r w:rsidRPr="008A4A8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D5C7F" w:rsidRPr="008A4A8A" w:rsidRDefault="000D5C7F">
            <w:r w:rsidRPr="008A4A8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D5C7F" w:rsidRPr="008A4A8A" w:rsidRDefault="000D5C7F">
            <w:pPr>
              <w:rPr>
                <w:lang w:val="en-US"/>
              </w:rPr>
            </w:pPr>
            <w:r w:rsidRPr="008A4A8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D5C7F" w:rsidRDefault="000D5C7F">
      <w:pPr>
        <w:jc w:val="both"/>
      </w:pPr>
      <w:r>
        <w:tab/>
        <w:t>Кворум имеется. Комиссия правомочна.</w:t>
      </w:r>
    </w:p>
    <w:p w:rsidR="000D5C7F" w:rsidRDefault="000D5C7F">
      <w:pPr>
        <w:jc w:val="both"/>
      </w:pPr>
      <w:r>
        <w:tab/>
        <w:t xml:space="preserve">Заседание комиссии проводилось </w:t>
      </w:r>
      <w:r w:rsidRPr="003B5091">
        <w:t>13.07.</w:t>
      </w:r>
      <w:r>
        <w:t>20</w:t>
      </w:r>
      <w:r w:rsidRPr="003B5091">
        <w:t>21 1</w:t>
      </w:r>
      <w:r>
        <w:t>4</w:t>
      </w:r>
      <w:r w:rsidRPr="003B5091">
        <w:t>:</w:t>
      </w:r>
      <w:r>
        <w:t>00</w:t>
      </w:r>
      <w:r w:rsidRPr="003B5091">
        <w:t xml:space="preserve"> (</w:t>
      </w:r>
      <w:r>
        <w:rPr>
          <w:lang w:val="en-US"/>
        </w:rPr>
        <w:t>MSK</w:t>
      </w:r>
      <w:r w:rsidRPr="003B5091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0D5C7F" w:rsidRDefault="000D5C7F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3B5091">
        <w:t>13.07.</w:t>
      </w:r>
      <w:r>
        <w:t>20</w:t>
      </w:r>
      <w:r w:rsidRPr="003B5091">
        <w:t>21 09:30:00 (</w:t>
      </w:r>
      <w:r>
        <w:rPr>
          <w:lang w:val="en-US"/>
        </w:rPr>
        <w:t>MSK</w:t>
      </w:r>
      <w:r w:rsidRPr="003B5091">
        <w:t>+00:00)</w:t>
      </w:r>
      <w:r>
        <w:t xml:space="preserve">), подана </w:t>
      </w:r>
      <w:r w:rsidRPr="003B5091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0D5C7F" w:rsidRPr="008A4A8A">
        <w:tc>
          <w:tcPr>
            <w:tcW w:w="9922" w:type="dxa"/>
          </w:tcPr>
          <w:p w:rsidR="000D5C7F" w:rsidRPr="008A4A8A" w:rsidRDefault="000D5C7F">
            <w:pPr>
              <w:pStyle w:val="a4"/>
            </w:pPr>
            <w:r w:rsidRPr="008A4A8A">
              <w:t>EA-104520</w:t>
            </w:r>
            <w:r>
              <w:t xml:space="preserve">, дата и время регистрации заявки: </w:t>
            </w:r>
            <w:r w:rsidRPr="008A4A8A">
              <w:t>13.07.21 07:33:12 (MSK+00:00)</w:t>
            </w:r>
          </w:p>
        </w:tc>
      </w:tr>
    </w:tbl>
    <w:p w:rsidR="000D5C7F" w:rsidRDefault="000D5C7F"/>
    <w:p w:rsidR="000D5C7F" w:rsidRDefault="000D5C7F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0D5C7F" w:rsidRPr="008A4A8A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D5C7F" w:rsidRDefault="000D5C7F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0D5C7F" w:rsidRPr="008A4A8A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t>EA-104520</w:t>
            </w:r>
          </w:p>
          <w:p w:rsidR="000D5C7F" w:rsidRDefault="000D5C7F">
            <w:r>
              <w:t>ОБЩЕСТВО С ОГРАНИЧЕННОЙ ОТВЕТСТВЕННОСТЬЮ "ПОРТЕР"</w:t>
            </w:r>
          </w:p>
          <w:p w:rsidR="000D5C7F" w:rsidRDefault="000D5C7F">
            <w:r>
              <w:t>ИНН 7718861376</w:t>
            </w:r>
          </w:p>
          <w:p w:rsidR="000D5C7F" w:rsidRPr="008A4A8A" w:rsidRDefault="000D5C7F">
            <w:r>
              <w:t xml:space="preserve">ОГРН </w:t>
            </w:r>
            <w:r w:rsidRPr="003B5091">
              <w:t>1117746764850</w:t>
            </w:r>
          </w:p>
          <w:p w:rsidR="000D5C7F" w:rsidRPr="008A4A8A" w:rsidRDefault="000D5C7F">
            <w:r w:rsidRPr="008A4A8A">
              <w:t xml:space="preserve">КПП </w:t>
            </w:r>
            <w:r w:rsidRPr="003B5091">
              <w:t>505001001</w:t>
            </w:r>
          </w:p>
          <w:p w:rsidR="000D5C7F" w:rsidRPr="008A4A8A" w:rsidRDefault="000D5C7F">
            <w:r w:rsidRPr="008A4A8A">
              <w:t>Место нахождения(жительства)</w:t>
            </w:r>
          </w:p>
          <w:p w:rsidR="000D5C7F" w:rsidRPr="008A4A8A" w:rsidRDefault="000D5C7F">
            <w:r w:rsidRPr="008A4A8A">
              <w:t>Россия, 141108, ОБЛМОСКОВСКАЯ, ГЩЁЛКОВО, ОФИС 201-2Б2</w:t>
            </w:r>
          </w:p>
          <w:p w:rsidR="000D5C7F" w:rsidRPr="008A4A8A" w:rsidRDefault="000D5C7F">
            <w:r w:rsidRPr="008A4A8A">
              <w:t>Почтовый адрес</w:t>
            </w:r>
          </w:p>
          <w:p w:rsidR="000D5C7F" w:rsidRPr="008A4A8A" w:rsidRDefault="000D5C7F">
            <w:r w:rsidRPr="008A4A8A">
              <w:t>141101, ОБЛ МОСКОВСКАЯ, Г ЩЕЛКОВО, УЛ ФАБРИЧНАЯ, ДОМ 1, ОФИС 201-2Б2</w:t>
            </w:r>
          </w:p>
          <w:p w:rsidR="000D5C7F" w:rsidRPr="008A4A8A" w:rsidRDefault="000D5C7F">
            <w:r w:rsidRPr="008A4A8A">
              <w:rPr>
                <w:sz w:val="16"/>
                <w:szCs w:val="16"/>
              </w:rPr>
              <w:t xml:space="preserve">Контактное лицо </w:t>
            </w:r>
          </w:p>
          <w:p w:rsidR="000D5C7F" w:rsidRDefault="000D5C7F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0D5C7F" w:rsidRDefault="000D5C7F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D5C7F" w:rsidRDefault="000D5C7F">
            <w:pPr>
              <w:pStyle w:val="a4"/>
            </w:pPr>
          </w:p>
          <w:p w:rsidR="000D5C7F" w:rsidRDefault="000D5C7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D5C7F" w:rsidRDefault="000D5C7F">
            <w:r>
              <w:t>Соответствует требованиям</w:t>
            </w:r>
          </w:p>
        </w:tc>
      </w:tr>
      <w:tr w:rsidR="000D5C7F" w:rsidRPr="008A4A8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t>EA-104520</w:t>
            </w:r>
          </w:p>
          <w:p w:rsidR="000D5C7F" w:rsidRDefault="000D5C7F">
            <w:r>
              <w:t>ОБЩЕСТВО С ОГРАНИЧЕННОЙ ОТВЕТСТВЕННОСТЬЮ "ПОРТЕР"</w:t>
            </w:r>
          </w:p>
          <w:p w:rsidR="000D5C7F" w:rsidRDefault="000D5C7F">
            <w:r>
              <w:t>ИНН 7718861376</w:t>
            </w:r>
          </w:p>
          <w:p w:rsidR="000D5C7F" w:rsidRPr="008A4A8A" w:rsidRDefault="000D5C7F">
            <w:r>
              <w:t xml:space="preserve">ОГРН </w:t>
            </w:r>
            <w:r w:rsidRPr="003B5091">
              <w:t>1117746764850</w:t>
            </w:r>
          </w:p>
          <w:p w:rsidR="000D5C7F" w:rsidRPr="008A4A8A" w:rsidRDefault="000D5C7F">
            <w:r w:rsidRPr="008A4A8A">
              <w:t xml:space="preserve">КПП </w:t>
            </w:r>
            <w:r w:rsidRPr="003B5091">
              <w:t>505001001</w:t>
            </w:r>
          </w:p>
          <w:p w:rsidR="000D5C7F" w:rsidRPr="008A4A8A" w:rsidRDefault="000D5C7F">
            <w:r w:rsidRPr="008A4A8A">
              <w:t>Место нахождения(жительства)</w:t>
            </w:r>
          </w:p>
          <w:p w:rsidR="000D5C7F" w:rsidRPr="008A4A8A" w:rsidRDefault="000D5C7F">
            <w:r w:rsidRPr="008A4A8A">
              <w:t>Россия, 141108, ОБЛМОСКОВСКАЯ, ГЩЁЛКОВО, ОФИС 201-2Б2</w:t>
            </w:r>
          </w:p>
          <w:p w:rsidR="000D5C7F" w:rsidRPr="008A4A8A" w:rsidRDefault="000D5C7F">
            <w:r w:rsidRPr="008A4A8A">
              <w:t>Почтовый адрес</w:t>
            </w:r>
          </w:p>
          <w:p w:rsidR="000D5C7F" w:rsidRPr="008A4A8A" w:rsidRDefault="000D5C7F">
            <w:r w:rsidRPr="008A4A8A">
              <w:t>141101, ОБЛ МОСКОВСКАЯ, Г ЩЕЛКОВО, УЛ ФАБРИЧНАЯ, ДОМ 1, ОФИС 201-2Б2</w:t>
            </w:r>
          </w:p>
          <w:p w:rsidR="000D5C7F" w:rsidRPr="008A4A8A" w:rsidRDefault="000D5C7F">
            <w:r w:rsidRPr="008A4A8A">
              <w:rPr>
                <w:sz w:val="16"/>
                <w:szCs w:val="16"/>
              </w:rPr>
              <w:t xml:space="preserve">Контактное лицо </w:t>
            </w:r>
          </w:p>
          <w:p w:rsidR="000D5C7F" w:rsidRDefault="000D5C7F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0D5C7F" w:rsidRDefault="000D5C7F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D5C7F" w:rsidRDefault="000D5C7F">
            <w:pPr>
              <w:pStyle w:val="a4"/>
            </w:pPr>
          </w:p>
          <w:p w:rsidR="000D5C7F" w:rsidRDefault="000D5C7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D5C7F" w:rsidRDefault="000D5C7F">
            <w:r>
              <w:t>Соответствует требованиям</w:t>
            </w:r>
          </w:p>
        </w:tc>
      </w:tr>
      <w:tr w:rsidR="000D5C7F" w:rsidRPr="008A4A8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t>EA-104520</w:t>
            </w:r>
          </w:p>
          <w:p w:rsidR="000D5C7F" w:rsidRDefault="000D5C7F">
            <w:r>
              <w:t>ОБЩЕСТВО С ОГРАНИЧЕННОЙ ОТВЕТСТВЕННОСТЬЮ "ПОРТЕР"</w:t>
            </w:r>
          </w:p>
          <w:p w:rsidR="000D5C7F" w:rsidRDefault="000D5C7F">
            <w:r>
              <w:t>ИНН 7718861376</w:t>
            </w:r>
          </w:p>
          <w:p w:rsidR="000D5C7F" w:rsidRPr="008A4A8A" w:rsidRDefault="000D5C7F">
            <w:r>
              <w:t xml:space="preserve">ОГРН </w:t>
            </w:r>
            <w:r w:rsidRPr="003B5091">
              <w:t>1117746764850</w:t>
            </w:r>
          </w:p>
          <w:p w:rsidR="000D5C7F" w:rsidRPr="008A4A8A" w:rsidRDefault="000D5C7F">
            <w:r w:rsidRPr="008A4A8A">
              <w:t xml:space="preserve">КПП </w:t>
            </w:r>
            <w:r w:rsidRPr="003B5091">
              <w:t>505001001</w:t>
            </w:r>
          </w:p>
          <w:p w:rsidR="000D5C7F" w:rsidRPr="008A4A8A" w:rsidRDefault="000D5C7F">
            <w:r w:rsidRPr="008A4A8A">
              <w:t>Место нахождения(жительства)</w:t>
            </w:r>
          </w:p>
          <w:p w:rsidR="000D5C7F" w:rsidRPr="008A4A8A" w:rsidRDefault="000D5C7F">
            <w:r w:rsidRPr="008A4A8A">
              <w:t>Россия, 141108, ОБЛМОСКОВСКАЯ, ГЩЁЛКОВО, ОФИС 201-2Б2</w:t>
            </w:r>
          </w:p>
          <w:p w:rsidR="000D5C7F" w:rsidRPr="008A4A8A" w:rsidRDefault="000D5C7F">
            <w:r w:rsidRPr="008A4A8A">
              <w:t>Почтовый адрес</w:t>
            </w:r>
          </w:p>
          <w:p w:rsidR="000D5C7F" w:rsidRPr="008A4A8A" w:rsidRDefault="000D5C7F">
            <w:r w:rsidRPr="008A4A8A">
              <w:t>141101, ОБЛ МОСКОВСКАЯ, Г ЩЕЛКОВО, УЛ ФАБРИЧНАЯ, ДОМ 1, ОФИС 201-2Б2</w:t>
            </w:r>
          </w:p>
          <w:p w:rsidR="000D5C7F" w:rsidRPr="008A4A8A" w:rsidRDefault="000D5C7F">
            <w:r w:rsidRPr="008A4A8A">
              <w:rPr>
                <w:sz w:val="16"/>
                <w:szCs w:val="16"/>
              </w:rPr>
              <w:t xml:space="preserve">Контактное лицо </w:t>
            </w:r>
          </w:p>
          <w:p w:rsidR="000D5C7F" w:rsidRDefault="000D5C7F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0D5C7F" w:rsidRDefault="000D5C7F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D5C7F" w:rsidRDefault="000D5C7F">
            <w:pPr>
              <w:pStyle w:val="a4"/>
            </w:pPr>
          </w:p>
          <w:p w:rsidR="000D5C7F" w:rsidRDefault="000D5C7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D5C7F" w:rsidRDefault="000D5C7F">
            <w:r>
              <w:t>Соответствует требованиям</w:t>
            </w:r>
          </w:p>
        </w:tc>
      </w:tr>
      <w:tr w:rsidR="000D5C7F" w:rsidRPr="008A4A8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t>EA-104520</w:t>
            </w:r>
          </w:p>
          <w:p w:rsidR="000D5C7F" w:rsidRDefault="000D5C7F">
            <w:r>
              <w:t>ОБЩЕСТВО С ОГРАНИЧЕННОЙ ОТВЕТСТВЕННОСТЬЮ "ПОРТЕР"</w:t>
            </w:r>
          </w:p>
          <w:p w:rsidR="000D5C7F" w:rsidRDefault="000D5C7F">
            <w:r>
              <w:t>ИНН 7718861376</w:t>
            </w:r>
          </w:p>
          <w:p w:rsidR="000D5C7F" w:rsidRPr="008A4A8A" w:rsidRDefault="000D5C7F">
            <w:r>
              <w:t xml:space="preserve">ОГРН </w:t>
            </w:r>
            <w:r w:rsidRPr="003B5091">
              <w:t>1117746764850</w:t>
            </w:r>
          </w:p>
          <w:p w:rsidR="000D5C7F" w:rsidRPr="008A4A8A" w:rsidRDefault="000D5C7F">
            <w:r w:rsidRPr="008A4A8A">
              <w:t xml:space="preserve">КПП </w:t>
            </w:r>
            <w:r w:rsidRPr="003B5091">
              <w:t>505001001</w:t>
            </w:r>
          </w:p>
          <w:p w:rsidR="000D5C7F" w:rsidRPr="008A4A8A" w:rsidRDefault="000D5C7F">
            <w:r w:rsidRPr="008A4A8A">
              <w:t>Место нахождения(жительства)</w:t>
            </w:r>
          </w:p>
          <w:p w:rsidR="000D5C7F" w:rsidRPr="008A4A8A" w:rsidRDefault="000D5C7F">
            <w:r w:rsidRPr="008A4A8A">
              <w:t>Россия, 141108, ОБЛМОСКОВСКАЯ, ГЩЁЛКОВО, ОФИС 201-2Б2</w:t>
            </w:r>
          </w:p>
          <w:p w:rsidR="000D5C7F" w:rsidRPr="008A4A8A" w:rsidRDefault="000D5C7F">
            <w:r w:rsidRPr="008A4A8A">
              <w:t>Почтовый адрес</w:t>
            </w:r>
          </w:p>
          <w:p w:rsidR="000D5C7F" w:rsidRPr="008A4A8A" w:rsidRDefault="000D5C7F">
            <w:r w:rsidRPr="008A4A8A">
              <w:t>141101, ОБЛ МОСКОВСКАЯ, Г ЩЕЛКОВО, УЛ ФАБРИЧНАЯ, ДОМ 1, ОФИС 201-2Б2</w:t>
            </w:r>
          </w:p>
          <w:p w:rsidR="000D5C7F" w:rsidRPr="008A4A8A" w:rsidRDefault="000D5C7F">
            <w:r w:rsidRPr="008A4A8A">
              <w:rPr>
                <w:sz w:val="16"/>
                <w:szCs w:val="16"/>
              </w:rPr>
              <w:t xml:space="preserve">Контактное лицо </w:t>
            </w:r>
          </w:p>
          <w:p w:rsidR="000D5C7F" w:rsidRDefault="000D5C7F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0D5C7F" w:rsidRDefault="000D5C7F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D5C7F" w:rsidRDefault="000D5C7F">
            <w:pPr>
              <w:pStyle w:val="a4"/>
            </w:pPr>
          </w:p>
          <w:p w:rsidR="000D5C7F" w:rsidRDefault="000D5C7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D5C7F" w:rsidRDefault="000D5C7F">
            <w:r>
              <w:t>Соответствует требованиям</w:t>
            </w:r>
          </w:p>
        </w:tc>
      </w:tr>
      <w:tr w:rsidR="000D5C7F" w:rsidRPr="008A4A8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t>EA-104520</w:t>
            </w:r>
          </w:p>
          <w:p w:rsidR="000D5C7F" w:rsidRDefault="000D5C7F">
            <w:r>
              <w:t>ОБЩЕСТВО С ОГРАНИЧЕННОЙ ОТВЕТСТВЕННОСТЬЮ "ПОРТЕР"</w:t>
            </w:r>
          </w:p>
          <w:p w:rsidR="000D5C7F" w:rsidRDefault="000D5C7F">
            <w:r>
              <w:t>ИНН 7718861376</w:t>
            </w:r>
          </w:p>
          <w:p w:rsidR="000D5C7F" w:rsidRPr="008A4A8A" w:rsidRDefault="000D5C7F">
            <w:r>
              <w:t xml:space="preserve">ОГРН </w:t>
            </w:r>
            <w:r w:rsidRPr="003B5091">
              <w:t>1117746764850</w:t>
            </w:r>
          </w:p>
          <w:p w:rsidR="000D5C7F" w:rsidRPr="008A4A8A" w:rsidRDefault="000D5C7F">
            <w:r w:rsidRPr="008A4A8A">
              <w:t xml:space="preserve">КПП </w:t>
            </w:r>
            <w:r w:rsidRPr="003B5091">
              <w:t>505001001</w:t>
            </w:r>
          </w:p>
          <w:p w:rsidR="000D5C7F" w:rsidRPr="008A4A8A" w:rsidRDefault="000D5C7F">
            <w:r w:rsidRPr="008A4A8A">
              <w:t>Место нахождения(жительства)</w:t>
            </w:r>
          </w:p>
          <w:p w:rsidR="000D5C7F" w:rsidRPr="008A4A8A" w:rsidRDefault="000D5C7F">
            <w:bookmarkStart w:id="0" w:name="__DdeLink__366_22120086831"/>
            <w:r w:rsidRPr="008A4A8A">
              <w:t>Россия, 141108, ОБЛМОСКОВСКАЯ, ГЩЁЛКОВО, ОФИС 201-2Б2</w:t>
            </w:r>
            <w:bookmarkEnd w:id="0"/>
          </w:p>
          <w:p w:rsidR="000D5C7F" w:rsidRPr="008A4A8A" w:rsidRDefault="000D5C7F">
            <w:r w:rsidRPr="008A4A8A">
              <w:t>Почтовый адрес</w:t>
            </w:r>
          </w:p>
          <w:p w:rsidR="000D5C7F" w:rsidRPr="008A4A8A" w:rsidRDefault="000D5C7F">
            <w:r w:rsidRPr="008A4A8A">
              <w:t>141101, ОБЛ МОСКОВСКАЯ, Г ЩЕЛКОВО, УЛ ФАБРИЧНАЯ, ДОМ 1, ОФИС 201-2Б2</w:t>
            </w:r>
          </w:p>
          <w:p w:rsidR="000D5C7F" w:rsidRPr="008A4A8A" w:rsidRDefault="000D5C7F">
            <w:r w:rsidRPr="008A4A8A">
              <w:rPr>
                <w:sz w:val="16"/>
                <w:szCs w:val="16"/>
              </w:rPr>
              <w:t xml:space="preserve">Контактное лицо </w:t>
            </w:r>
          </w:p>
          <w:p w:rsidR="000D5C7F" w:rsidRDefault="000D5C7F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0D5C7F" w:rsidRDefault="000D5C7F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0D5C7F" w:rsidRDefault="000D5C7F">
            <w:pPr>
              <w:pStyle w:val="a4"/>
            </w:pPr>
          </w:p>
          <w:p w:rsidR="000D5C7F" w:rsidRDefault="000D5C7F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D5C7F" w:rsidRDefault="000D5C7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D5C7F" w:rsidRDefault="000D5C7F">
            <w:r>
              <w:t>Соответствует требованиям</w:t>
            </w:r>
          </w:p>
        </w:tc>
      </w:tr>
    </w:tbl>
    <w:p w:rsidR="000D5C7F" w:rsidRDefault="000D5C7F">
      <w:pPr>
        <w:overflowPunct w:val="0"/>
        <w:ind w:right="142"/>
        <w:jc w:val="both"/>
      </w:pPr>
    </w:p>
    <w:p w:rsidR="000D5C7F" w:rsidRPr="003B5091" w:rsidRDefault="000D5C7F">
      <w:pPr>
        <w:jc w:val="both"/>
      </w:pPr>
      <w:r w:rsidRPr="003B5091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"ПОРТЕР".</w:t>
      </w:r>
    </w:p>
    <w:p w:rsidR="000D5C7F" w:rsidRDefault="000D5C7F">
      <w:pPr>
        <w:pStyle w:val="BodyText"/>
        <w:jc w:val="both"/>
      </w:pPr>
      <w:r w:rsidRPr="003B5091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0D5C7F" w:rsidRDefault="000D5C7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860B8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D5C7F" w:rsidRDefault="000D5C7F">
      <w:pPr>
        <w:jc w:val="both"/>
        <w:rPr>
          <w:b/>
          <w:bCs/>
        </w:rPr>
      </w:pPr>
    </w:p>
    <w:p w:rsidR="000D5C7F" w:rsidRDefault="000D5C7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D5C7F" w:rsidRPr="008A4A8A">
        <w:tc>
          <w:tcPr>
            <w:tcW w:w="5847" w:type="dxa"/>
            <w:vAlign w:val="bottom"/>
          </w:tcPr>
          <w:p w:rsidR="000D5C7F" w:rsidRPr="008A4A8A" w:rsidRDefault="000D5C7F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D5C7F" w:rsidRPr="008A4A8A" w:rsidRDefault="000D5C7F">
            <w:pPr>
              <w:pStyle w:val="a4"/>
            </w:pPr>
            <w:r w:rsidRPr="008A4A8A">
              <w:rPr>
                <w:lang w:val="en-US"/>
              </w:rPr>
              <w:t>Просоленко Юрий Александрович</w:t>
            </w:r>
          </w:p>
        </w:tc>
      </w:tr>
      <w:tr w:rsidR="000D5C7F" w:rsidRPr="008A4A8A">
        <w:tc>
          <w:tcPr>
            <w:tcW w:w="5847" w:type="dxa"/>
            <w:vAlign w:val="bottom"/>
          </w:tcPr>
          <w:p w:rsidR="000D5C7F" w:rsidRPr="008A4A8A" w:rsidRDefault="000D5C7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D5C7F" w:rsidRPr="008A4A8A" w:rsidRDefault="000D5C7F">
            <w:pPr>
              <w:pStyle w:val="a4"/>
            </w:pPr>
            <w:r w:rsidRPr="008A4A8A">
              <w:rPr>
                <w:lang w:val="en-US"/>
              </w:rPr>
              <w:t>Дехтерев Юрий Сергеевич</w:t>
            </w:r>
          </w:p>
        </w:tc>
      </w:tr>
      <w:tr w:rsidR="000D5C7F" w:rsidRPr="008A4A8A">
        <w:tc>
          <w:tcPr>
            <w:tcW w:w="5847" w:type="dxa"/>
            <w:vAlign w:val="bottom"/>
          </w:tcPr>
          <w:p w:rsidR="000D5C7F" w:rsidRPr="008A4A8A" w:rsidRDefault="000D5C7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D5C7F" w:rsidRPr="008A4A8A" w:rsidRDefault="000D5C7F">
            <w:pPr>
              <w:pStyle w:val="a4"/>
            </w:pPr>
            <w:r w:rsidRPr="008A4A8A">
              <w:rPr>
                <w:lang w:val="en-US"/>
              </w:rPr>
              <w:t>Коротникова Светлана Борисовна</w:t>
            </w:r>
          </w:p>
        </w:tc>
      </w:tr>
      <w:tr w:rsidR="000D5C7F" w:rsidRPr="008A4A8A">
        <w:tc>
          <w:tcPr>
            <w:tcW w:w="5847" w:type="dxa"/>
            <w:vAlign w:val="bottom"/>
          </w:tcPr>
          <w:p w:rsidR="000D5C7F" w:rsidRPr="008A4A8A" w:rsidRDefault="000D5C7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D5C7F" w:rsidRPr="008A4A8A" w:rsidRDefault="000D5C7F">
            <w:pPr>
              <w:pStyle w:val="a4"/>
            </w:pPr>
            <w:r w:rsidRPr="008A4A8A">
              <w:rPr>
                <w:lang w:val="en-US"/>
              </w:rPr>
              <w:t>Мальченко Елена Александровна</w:t>
            </w:r>
          </w:p>
        </w:tc>
      </w:tr>
      <w:tr w:rsidR="000D5C7F" w:rsidRPr="008A4A8A">
        <w:tc>
          <w:tcPr>
            <w:tcW w:w="5847" w:type="dxa"/>
            <w:vAlign w:val="bottom"/>
          </w:tcPr>
          <w:p w:rsidR="000D5C7F" w:rsidRPr="008A4A8A" w:rsidRDefault="000D5C7F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D5C7F" w:rsidRPr="008A4A8A" w:rsidRDefault="000D5C7F">
            <w:pPr>
              <w:pStyle w:val="a4"/>
            </w:pPr>
            <w:r w:rsidRPr="008A4A8A">
              <w:rPr>
                <w:lang w:val="en-US"/>
              </w:rPr>
              <w:t>Владыкина Лидия Валерьевна</w:t>
            </w:r>
          </w:p>
        </w:tc>
      </w:tr>
    </w:tbl>
    <w:p w:rsidR="000D5C7F" w:rsidRDefault="000D5C7F"/>
    <w:sectPr w:rsidR="000D5C7F" w:rsidSect="00613BF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3BF2"/>
    <w:rsid w:val="000D5C7F"/>
    <w:rsid w:val="003B5091"/>
    <w:rsid w:val="00400D51"/>
    <w:rsid w:val="00613BF2"/>
    <w:rsid w:val="00860B8B"/>
    <w:rsid w:val="008A4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BF2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613BF2"/>
  </w:style>
  <w:style w:type="paragraph" w:customStyle="1" w:styleId="a3">
    <w:name w:val="Заголовок"/>
    <w:basedOn w:val="Normal"/>
    <w:next w:val="BodyText"/>
    <w:uiPriority w:val="99"/>
    <w:rsid w:val="00613BF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13BF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B47D6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613BF2"/>
  </w:style>
  <w:style w:type="paragraph" w:styleId="Caption">
    <w:name w:val="caption"/>
    <w:basedOn w:val="Normal"/>
    <w:uiPriority w:val="99"/>
    <w:qFormat/>
    <w:rsid w:val="00613BF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13BF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13BF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B47D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13BF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13BF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13BF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13BF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13BF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13BF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13BF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13BF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13BF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13BF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47D6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47D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7D6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613BF2"/>
  </w:style>
  <w:style w:type="paragraph" w:customStyle="1" w:styleId="a5">
    <w:name w:val="Заголовок таблицы"/>
    <w:basedOn w:val="a4"/>
    <w:uiPriority w:val="99"/>
    <w:rsid w:val="00613BF2"/>
  </w:style>
  <w:style w:type="paragraph" w:customStyle="1" w:styleId="DocumentMap">
    <w:name w:val="DocumentMap"/>
    <w:uiPriority w:val="99"/>
    <w:rsid w:val="00613BF2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3B50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953</Words>
  <Characters>5433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2021-07-13T12:19:00Z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