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80B" w:rsidRDefault="0012580B">
      <w:pPr>
        <w:ind w:firstLine="680"/>
        <w:jc w:val="center"/>
      </w:pPr>
      <w:r>
        <w:rPr>
          <w:b/>
          <w:bCs/>
        </w:rPr>
        <w:t xml:space="preserve">ПРОТОКОЛ </w:t>
      </w:r>
      <w:r w:rsidRPr="00DD24F3">
        <w:rPr>
          <w:b/>
          <w:bCs/>
        </w:rPr>
        <w:t>0318300120821000112</w:t>
      </w:r>
    </w:p>
    <w:p w:rsidR="0012580B" w:rsidRDefault="0012580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12580B" w:rsidRDefault="0012580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12580B" w:rsidRDefault="0012580B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2580B" w:rsidRPr="00EA505E">
        <w:tc>
          <w:tcPr>
            <w:tcW w:w="4961" w:type="dxa"/>
          </w:tcPr>
          <w:p w:rsidR="0012580B" w:rsidRPr="00EA505E" w:rsidRDefault="0012580B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2580B" w:rsidRPr="00EA505E" w:rsidRDefault="0012580B">
            <w:pPr>
              <w:ind w:firstLine="567"/>
              <w:jc w:val="right"/>
            </w:pPr>
            <w:r>
              <w:rPr>
                <w:lang w:val="en-US"/>
              </w:rPr>
              <w:t>13.07.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2580B" w:rsidRDefault="0012580B">
      <w:pPr>
        <w:overflowPunct w:val="0"/>
      </w:pPr>
    </w:p>
    <w:p w:rsidR="0012580B" w:rsidRDefault="0012580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Смеси строительные </w:t>
      </w:r>
    </w:p>
    <w:p w:rsidR="0012580B" w:rsidRDefault="0012580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213234901331923490100101550010000244</w:t>
      </w:r>
    </w:p>
    <w:p w:rsidR="0012580B" w:rsidRDefault="0012580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40 566,65 руб.</w:t>
      </w:r>
    </w:p>
    <w:p w:rsidR="0012580B" w:rsidRDefault="0012580B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D24F3">
        <w:rPr>
          <w:b/>
          <w:bCs/>
        </w:rPr>
        <w:t xml:space="preserve">: </w:t>
      </w:r>
      <w:r w:rsidRPr="00DD24F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D24F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2580B" w:rsidRPr="00EA505E">
        <w:trPr>
          <w:jc w:val="right"/>
        </w:trPr>
        <w:tc>
          <w:tcPr>
            <w:tcW w:w="9915" w:type="dxa"/>
          </w:tcPr>
          <w:p w:rsidR="0012580B" w:rsidRPr="00EA505E" w:rsidRDefault="0012580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D24F3">
              <w:rPr>
                <w:b/>
                <w:bCs/>
              </w:rPr>
              <w:t xml:space="preserve">Источник финансирования: </w:t>
            </w:r>
            <w:r w:rsidRPr="00DD24F3">
              <w:t>Внебюджетные фонды (ОМС), внебюджетные средства (платные услуги), краевой бюджет 2021 г.</w:t>
            </w:r>
          </w:p>
          <w:p w:rsidR="0012580B" w:rsidRPr="00EA505E" w:rsidRDefault="0012580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D24F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D24F3">
              <w:t>353560, Россия, Краснодарский край, г. Славянск-на-Кубани, ул. Батарейная, 377  транспортом поставщика. в течении 20 календарных дней от даты заключения контракта.</w:t>
            </w:r>
          </w:p>
          <w:p w:rsidR="0012580B" w:rsidRPr="00EA505E" w:rsidRDefault="0012580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D24F3">
              <w:t>Не требуется</w:t>
            </w:r>
          </w:p>
          <w:p w:rsidR="0012580B" w:rsidRPr="00EA505E" w:rsidRDefault="0012580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D24F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2580B" w:rsidRDefault="0012580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D24F3">
        <w:t>05.07.21 12:07:46 (</w:t>
      </w:r>
      <w:r>
        <w:rPr>
          <w:lang w:val="en-US"/>
        </w:rPr>
        <w:t>MSK</w:t>
      </w:r>
      <w:r w:rsidRPr="00DD24F3">
        <w:t>+00:00)</w:t>
      </w:r>
    </w:p>
    <w:p w:rsidR="0012580B" w:rsidRDefault="0012580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D24F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2580B" w:rsidRPr="00EA505E"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2580B" w:rsidRPr="00EA505E" w:rsidRDefault="0012580B">
            <w:pPr>
              <w:rPr>
                <w:lang w:val="en-US"/>
              </w:rPr>
            </w:pPr>
            <w:r w:rsidRPr="00EA505E">
              <w:rPr>
                <w:lang w:val="en-US"/>
              </w:rPr>
              <w:t>Главный врач</w:t>
            </w:r>
          </w:p>
        </w:tc>
      </w:tr>
      <w:tr w:rsidR="0012580B" w:rsidRPr="00EA505E"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2580B" w:rsidRPr="00EA505E" w:rsidRDefault="0012580B">
            <w:pPr>
              <w:rPr>
                <w:lang w:val="en-US"/>
              </w:rPr>
            </w:pPr>
            <w:r w:rsidRPr="00EA505E">
              <w:rPr>
                <w:lang w:val="en-US"/>
              </w:rPr>
              <w:t>Начальник отдела закупок</w:t>
            </w:r>
          </w:p>
        </w:tc>
      </w:tr>
      <w:tr w:rsidR="0012580B" w:rsidRPr="00EA505E"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12580B" w:rsidRPr="00EA505E" w:rsidRDefault="0012580B">
            <w:pPr>
              <w:rPr>
                <w:lang w:val="en-US"/>
              </w:rPr>
            </w:pPr>
            <w:r w:rsidRPr="00EA505E">
              <w:rPr>
                <w:lang w:val="en-US"/>
              </w:rPr>
              <w:t>Начальник юридического отдела</w:t>
            </w:r>
          </w:p>
        </w:tc>
      </w:tr>
      <w:tr w:rsidR="0012580B" w:rsidRPr="00EA505E"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12580B" w:rsidRPr="00EA505E" w:rsidRDefault="0012580B">
            <w:pPr>
              <w:rPr>
                <w:lang w:val="en-US"/>
              </w:rPr>
            </w:pPr>
            <w:r w:rsidRPr="00EA505E">
              <w:rPr>
                <w:lang w:val="en-US"/>
              </w:rPr>
              <w:t>экономист 1 категории отдела закупок</w:t>
            </w:r>
          </w:p>
        </w:tc>
      </w:tr>
      <w:tr w:rsidR="0012580B" w:rsidRPr="00EA505E"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2580B" w:rsidRPr="00EA505E" w:rsidRDefault="0012580B">
            <w:r w:rsidRPr="00EA505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2580B" w:rsidRPr="00EA505E" w:rsidRDefault="0012580B">
            <w:pPr>
              <w:rPr>
                <w:lang w:val="en-US"/>
              </w:rPr>
            </w:pPr>
            <w:r w:rsidRPr="00EA505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2580B" w:rsidRDefault="0012580B">
      <w:pPr>
        <w:jc w:val="both"/>
      </w:pPr>
      <w:r>
        <w:tab/>
        <w:t>Кворум имеется. Комиссия правомочна.</w:t>
      </w:r>
    </w:p>
    <w:p w:rsidR="0012580B" w:rsidRDefault="0012580B">
      <w:pPr>
        <w:jc w:val="both"/>
      </w:pPr>
      <w:r>
        <w:tab/>
        <w:t xml:space="preserve">Заседание комиссии проводилось </w:t>
      </w:r>
      <w:r w:rsidRPr="00DD24F3">
        <w:t>13.07.</w:t>
      </w:r>
      <w:r>
        <w:t>202</w:t>
      </w:r>
      <w:r w:rsidRPr="00DD24F3">
        <w:t>1 1</w:t>
      </w:r>
      <w:r>
        <w:t>4</w:t>
      </w:r>
      <w:r w:rsidRPr="00DD24F3">
        <w:t>:20 (</w:t>
      </w:r>
      <w:r>
        <w:rPr>
          <w:lang w:val="en-US"/>
        </w:rPr>
        <w:t>MSK</w:t>
      </w:r>
      <w:r w:rsidRPr="00DD24F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2580B" w:rsidRDefault="0012580B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DD24F3">
        <w:t>13.07.</w:t>
      </w:r>
      <w:r>
        <w:t>20</w:t>
      </w:r>
      <w:r w:rsidRPr="00DD24F3">
        <w:t>21 09:30:00 (</w:t>
      </w:r>
      <w:r>
        <w:rPr>
          <w:lang w:val="en-US"/>
        </w:rPr>
        <w:t>MSK</w:t>
      </w:r>
      <w:r w:rsidRPr="00DD24F3">
        <w:t>+00:00)</w:t>
      </w:r>
      <w:r>
        <w:t xml:space="preserve">), подана </w:t>
      </w:r>
      <w:r w:rsidRPr="00DD24F3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12580B" w:rsidRPr="00EA505E">
        <w:tc>
          <w:tcPr>
            <w:tcW w:w="9922" w:type="dxa"/>
          </w:tcPr>
          <w:p w:rsidR="0012580B" w:rsidRPr="00EA505E" w:rsidRDefault="0012580B">
            <w:pPr>
              <w:pStyle w:val="a4"/>
            </w:pPr>
            <w:r w:rsidRPr="00EA505E">
              <w:t>EA-104516</w:t>
            </w:r>
            <w:r>
              <w:t xml:space="preserve">, дата и время регистрации заявки: </w:t>
            </w:r>
            <w:r w:rsidRPr="00EA505E">
              <w:t>13.07.</w:t>
            </w:r>
            <w:r>
              <w:t>20</w:t>
            </w:r>
            <w:r w:rsidRPr="00EA505E">
              <w:t>21 01:48:27 (MSK+00:00)</w:t>
            </w:r>
          </w:p>
        </w:tc>
      </w:tr>
    </w:tbl>
    <w:p w:rsidR="0012580B" w:rsidRDefault="0012580B"/>
    <w:p w:rsidR="0012580B" w:rsidRDefault="0012580B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12580B" w:rsidRPr="00EA505E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580B" w:rsidRDefault="0012580B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12580B" w:rsidRPr="00EA505E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EA-104516</w:t>
            </w:r>
          </w:p>
          <w:p w:rsidR="0012580B" w:rsidRDefault="0012580B">
            <w:r>
              <w:t>Индивидуальный предприниматель КРАЛЬ ЕЛЕНА ВЛАДИМИРОВНА</w:t>
            </w:r>
          </w:p>
          <w:p w:rsidR="0012580B" w:rsidRDefault="0012580B">
            <w:r>
              <w:t>ИНН 230804510750</w:t>
            </w:r>
          </w:p>
          <w:p w:rsidR="0012580B" w:rsidRPr="00EA505E" w:rsidRDefault="0012580B">
            <w:r>
              <w:t xml:space="preserve">ОГРН </w:t>
            </w:r>
            <w:r w:rsidRPr="00DD24F3">
              <w:t>317237500378674</w:t>
            </w:r>
          </w:p>
          <w:p w:rsidR="0012580B" w:rsidRPr="00EA505E" w:rsidRDefault="0012580B">
            <w:r w:rsidRPr="00EA505E">
              <w:t xml:space="preserve">КПП </w:t>
            </w:r>
          </w:p>
          <w:p w:rsidR="0012580B" w:rsidRPr="00EA505E" w:rsidRDefault="0012580B">
            <w:r w:rsidRPr="00EA505E">
              <w:t>Место нахождения(жительства)</w:t>
            </w:r>
          </w:p>
          <w:p w:rsidR="0012580B" w:rsidRPr="00EA505E" w:rsidRDefault="0012580B">
            <w:r w:rsidRPr="00EA505E">
              <w:t>КРАЙКРАСНОДАРСКИЙ, ГКРАСНОДАР</w:t>
            </w:r>
          </w:p>
          <w:p w:rsidR="0012580B" w:rsidRPr="00EA505E" w:rsidRDefault="0012580B">
            <w:r w:rsidRPr="00EA505E">
              <w:t>Почтовый адрес</w:t>
            </w:r>
          </w:p>
          <w:p w:rsidR="0012580B" w:rsidRPr="00EA505E" w:rsidRDefault="0012580B">
            <w:r w:rsidRPr="00EA505E">
              <w:t>350089 г.Краснодар Ул. 70 октября дом 32 кв 26</w:t>
            </w:r>
          </w:p>
          <w:p w:rsidR="0012580B" w:rsidRPr="00EA505E" w:rsidRDefault="0012580B">
            <w:r w:rsidRPr="00EA505E">
              <w:rPr>
                <w:sz w:val="16"/>
                <w:szCs w:val="16"/>
              </w:rPr>
              <w:t xml:space="preserve">Контактное лицо </w:t>
            </w:r>
          </w:p>
          <w:p w:rsidR="0012580B" w:rsidRDefault="0012580B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12580B" w:rsidRDefault="0012580B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2580B" w:rsidRDefault="0012580B">
            <w:pPr>
              <w:pStyle w:val="a4"/>
            </w:pPr>
          </w:p>
          <w:p w:rsidR="0012580B" w:rsidRDefault="0012580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580B" w:rsidRDefault="0012580B">
            <w:r>
              <w:t>Соответствует требованиям</w:t>
            </w:r>
          </w:p>
        </w:tc>
      </w:tr>
      <w:tr w:rsidR="0012580B" w:rsidRPr="00EA505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EA-104516</w:t>
            </w:r>
          </w:p>
          <w:p w:rsidR="0012580B" w:rsidRDefault="0012580B">
            <w:r>
              <w:t>КРАЛЬ ЕЛЕНА ВЛАДИМИРОВНА</w:t>
            </w:r>
          </w:p>
          <w:p w:rsidR="0012580B" w:rsidRDefault="0012580B">
            <w:r>
              <w:t>ИНН 230804510750</w:t>
            </w:r>
          </w:p>
          <w:p w:rsidR="0012580B" w:rsidRPr="00EA505E" w:rsidRDefault="0012580B">
            <w:r>
              <w:t xml:space="preserve">ОГРН </w:t>
            </w:r>
            <w:r w:rsidRPr="00DD24F3">
              <w:t>317237500378674</w:t>
            </w:r>
          </w:p>
          <w:p w:rsidR="0012580B" w:rsidRPr="00EA505E" w:rsidRDefault="0012580B">
            <w:r w:rsidRPr="00EA505E">
              <w:t xml:space="preserve">КПП </w:t>
            </w:r>
          </w:p>
          <w:p w:rsidR="0012580B" w:rsidRPr="00EA505E" w:rsidRDefault="0012580B">
            <w:r w:rsidRPr="00EA505E">
              <w:t>Место нахождения(жительства)</w:t>
            </w:r>
          </w:p>
          <w:p w:rsidR="0012580B" w:rsidRPr="00EA505E" w:rsidRDefault="0012580B">
            <w:r w:rsidRPr="00EA505E">
              <w:t>КРАЙКРАСНОДАРСКИЙ, ГКРАСНОДАР</w:t>
            </w:r>
          </w:p>
          <w:p w:rsidR="0012580B" w:rsidRPr="00EA505E" w:rsidRDefault="0012580B">
            <w:r w:rsidRPr="00EA505E">
              <w:t>Почтовый адрес</w:t>
            </w:r>
          </w:p>
          <w:p w:rsidR="0012580B" w:rsidRPr="00EA505E" w:rsidRDefault="0012580B">
            <w:r w:rsidRPr="00EA505E">
              <w:t>350089 г.Краснодар Ул. 70 октября дом 32 кв 26</w:t>
            </w:r>
          </w:p>
          <w:p w:rsidR="0012580B" w:rsidRPr="00EA505E" w:rsidRDefault="0012580B">
            <w:r w:rsidRPr="00EA505E">
              <w:rPr>
                <w:sz w:val="16"/>
                <w:szCs w:val="16"/>
              </w:rPr>
              <w:t xml:space="preserve">Контактное лицо </w:t>
            </w:r>
          </w:p>
          <w:p w:rsidR="0012580B" w:rsidRDefault="0012580B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12580B" w:rsidRDefault="0012580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2580B" w:rsidRDefault="0012580B">
            <w:pPr>
              <w:pStyle w:val="a4"/>
            </w:pPr>
          </w:p>
          <w:p w:rsidR="0012580B" w:rsidRDefault="0012580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580B" w:rsidRDefault="0012580B">
            <w:r>
              <w:t>Соответствует требованиям</w:t>
            </w:r>
          </w:p>
        </w:tc>
      </w:tr>
      <w:tr w:rsidR="0012580B" w:rsidRPr="00EA505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EA-104516</w:t>
            </w:r>
          </w:p>
          <w:p w:rsidR="0012580B" w:rsidRDefault="0012580B">
            <w:r>
              <w:t>КРАЛЬ ЕЛЕНА ВЛАДИМИРОВНА</w:t>
            </w:r>
          </w:p>
          <w:p w:rsidR="0012580B" w:rsidRDefault="0012580B">
            <w:r>
              <w:t>ИНН 230804510750</w:t>
            </w:r>
          </w:p>
          <w:p w:rsidR="0012580B" w:rsidRPr="00EA505E" w:rsidRDefault="0012580B">
            <w:r>
              <w:t xml:space="preserve">ОГРН </w:t>
            </w:r>
            <w:r w:rsidRPr="00DD24F3">
              <w:t>317237500378674</w:t>
            </w:r>
          </w:p>
          <w:p w:rsidR="0012580B" w:rsidRPr="00EA505E" w:rsidRDefault="0012580B">
            <w:r w:rsidRPr="00EA505E">
              <w:t xml:space="preserve">КПП </w:t>
            </w:r>
          </w:p>
          <w:p w:rsidR="0012580B" w:rsidRPr="00EA505E" w:rsidRDefault="0012580B">
            <w:r w:rsidRPr="00EA505E">
              <w:t>Место нахождения(жительства)</w:t>
            </w:r>
          </w:p>
          <w:p w:rsidR="0012580B" w:rsidRPr="00EA505E" w:rsidRDefault="0012580B">
            <w:r w:rsidRPr="00EA505E">
              <w:t>КРАЙКРАСНОДАРСКИЙ, ГКРАСНОДАР</w:t>
            </w:r>
          </w:p>
          <w:p w:rsidR="0012580B" w:rsidRPr="00EA505E" w:rsidRDefault="0012580B">
            <w:r w:rsidRPr="00EA505E">
              <w:t>Почтовый адрес</w:t>
            </w:r>
          </w:p>
          <w:p w:rsidR="0012580B" w:rsidRPr="00EA505E" w:rsidRDefault="0012580B">
            <w:r w:rsidRPr="00EA505E">
              <w:t>350089 г.Краснодар Ул. 70 октября дом 32 кв 26</w:t>
            </w:r>
          </w:p>
          <w:p w:rsidR="0012580B" w:rsidRPr="00EA505E" w:rsidRDefault="0012580B">
            <w:r w:rsidRPr="00EA505E">
              <w:rPr>
                <w:sz w:val="16"/>
                <w:szCs w:val="16"/>
              </w:rPr>
              <w:t xml:space="preserve">Контактное лицо </w:t>
            </w:r>
          </w:p>
          <w:p w:rsidR="0012580B" w:rsidRDefault="0012580B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12580B" w:rsidRDefault="0012580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2580B" w:rsidRDefault="0012580B">
            <w:pPr>
              <w:pStyle w:val="a4"/>
            </w:pPr>
          </w:p>
          <w:p w:rsidR="0012580B" w:rsidRDefault="0012580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580B" w:rsidRDefault="0012580B">
            <w:r>
              <w:t>Соответствует требованиям</w:t>
            </w:r>
          </w:p>
        </w:tc>
      </w:tr>
      <w:tr w:rsidR="0012580B" w:rsidRPr="00EA505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EA-104516</w:t>
            </w:r>
          </w:p>
          <w:p w:rsidR="0012580B" w:rsidRDefault="0012580B">
            <w:r>
              <w:t>КРАЛЬ ЕЛЕНА ВЛАДИМИРОВНА</w:t>
            </w:r>
          </w:p>
          <w:p w:rsidR="0012580B" w:rsidRDefault="0012580B">
            <w:r>
              <w:t>ИНН 230804510750</w:t>
            </w:r>
          </w:p>
          <w:p w:rsidR="0012580B" w:rsidRPr="00EA505E" w:rsidRDefault="0012580B">
            <w:r>
              <w:t xml:space="preserve">ОГРН </w:t>
            </w:r>
            <w:r w:rsidRPr="00DD24F3">
              <w:t>317237500378674</w:t>
            </w:r>
          </w:p>
          <w:p w:rsidR="0012580B" w:rsidRPr="00EA505E" w:rsidRDefault="0012580B">
            <w:r w:rsidRPr="00EA505E">
              <w:t xml:space="preserve">КПП </w:t>
            </w:r>
          </w:p>
          <w:p w:rsidR="0012580B" w:rsidRPr="00EA505E" w:rsidRDefault="0012580B">
            <w:r w:rsidRPr="00EA505E">
              <w:t>Место нахождения(жительства)</w:t>
            </w:r>
          </w:p>
          <w:p w:rsidR="0012580B" w:rsidRPr="00EA505E" w:rsidRDefault="0012580B">
            <w:r w:rsidRPr="00EA505E">
              <w:t>КРАЙКРАСНОДАРСКИЙ, ГКРАСНОДАР</w:t>
            </w:r>
          </w:p>
          <w:p w:rsidR="0012580B" w:rsidRPr="00EA505E" w:rsidRDefault="0012580B">
            <w:r w:rsidRPr="00EA505E">
              <w:t>Почтовый адрес</w:t>
            </w:r>
          </w:p>
          <w:p w:rsidR="0012580B" w:rsidRPr="00EA505E" w:rsidRDefault="0012580B">
            <w:r w:rsidRPr="00EA505E">
              <w:t>350089 г.Краснодар Ул. 70 октября дом 32 кв 26</w:t>
            </w:r>
          </w:p>
          <w:p w:rsidR="0012580B" w:rsidRPr="00EA505E" w:rsidRDefault="0012580B">
            <w:r w:rsidRPr="00EA505E">
              <w:rPr>
                <w:sz w:val="16"/>
                <w:szCs w:val="16"/>
              </w:rPr>
              <w:t xml:space="preserve">Контактное лицо </w:t>
            </w:r>
          </w:p>
          <w:p w:rsidR="0012580B" w:rsidRDefault="0012580B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12580B" w:rsidRDefault="0012580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2580B" w:rsidRDefault="0012580B">
            <w:pPr>
              <w:pStyle w:val="a4"/>
            </w:pPr>
          </w:p>
          <w:p w:rsidR="0012580B" w:rsidRDefault="0012580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580B" w:rsidRDefault="0012580B">
            <w:r>
              <w:t>Соответствует требованиям</w:t>
            </w:r>
          </w:p>
        </w:tc>
      </w:tr>
      <w:tr w:rsidR="0012580B" w:rsidRPr="00EA505E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EA-104516</w:t>
            </w:r>
          </w:p>
          <w:p w:rsidR="0012580B" w:rsidRDefault="0012580B">
            <w:r>
              <w:t>КРАЛЬ ЕЛЕНА ВЛАДИМИРОВНА</w:t>
            </w:r>
          </w:p>
          <w:p w:rsidR="0012580B" w:rsidRDefault="0012580B">
            <w:r>
              <w:t>ИНН 230804510750</w:t>
            </w:r>
          </w:p>
          <w:p w:rsidR="0012580B" w:rsidRPr="00EA505E" w:rsidRDefault="0012580B">
            <w:r>
              <w:t xml:space="preserve">ОГРН </w:t>
            </w:r>
            <w:r w:rsidRPr="00DD24F3">
              <w:t>317237500378674</w:t>
            </w:r>
          </w:p>
          <w:p w:rsidR="0012580B" w:rsidRPr="00EA505E" w:rsidRDefault="0012580B">
            <w:r w:rsidRPr="00EA505E">
              <w:t xml:space="preserve">КПП </w:t>
            </w:r>
          </w:p>
          <w:p w:rsidR="0012580B" w:rsidRPr="00EA505E" w:rsidRDefault="0012580B">
            <w:r w:rsidRPr="00EA505E">
              <w:t>Место нахождения(жительства)</w:t>
            </w:r>
          </w:p>
          <w:p w:rsidR="0012580B" w:rsidRPr="00EA505E" w:rsidRDefault="0012580B">
            <w:bookmarkStart w:id="0" w:name="__DdeLink__366_22120086831"/>
            <w:r w:rsidRPr="00EA505E">
              <w:t>КРАЙКРАСНОДАРСКИЙ, ГКРАСНОДАР</w:t>
            </w:r>
            <w:bookmarkEnd w:id="0"/>
          </w:p>
          <w:p w:rsidR="0012580B" w:rsidRPr="00EA505E" w:rsidRDefault="0012580B">
            <w:r w:rsidRPr="00EA505E">
              <w:t>Почтовый адрес</w:t>
            </w:r>
          </w:p>
          <w:p w:rsidR="0012580B" w:rsidRPr="00EA505E" w:rsidRDefault="0012580B">
            <w:r w:rsidRPr="00EA505E">
              <w:t>350089 г.Краснодар Ул. 70 октября дом 32 кв 26</w:t>
            </w:r>
          </w:p>
          <w:p w:rsidR="0012580B" w:rsidRPr="00EA505E" w:rsidRDefault="0012580B">
            <w:r w:rsidRPr="00EA505E">
              <w:rPr>
                <w:sz w:val="16"/>
                <w:szCs w:val="16"/>
              </w:rPr>
              <w:t xml:space="preserve">Контактное лицо </w:t>
            </w:r>
          </w:p>
          <w:p w:rsidR="0012580B" w:rsidRDefault="0012580B">
            <w:r>
              <w:t xml:space="preserve">Телефон </w:t>
            </w:r>
            <w:r>
              <w:rPr>
                <w:lang w:val="en-US"/>
              </w:rPr>
              <w:t>79186335729</w:t>
            </w:r>
          </w:p>
          <w:p w:rsidR="0012580B" w:rsidRDefault="0012580B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2580B" w:rsidRDefault="0012580B">
            <w:pPr>
              <w:pStyle w:val="a4"/>
            </w:pPr>
          </w:p>
          <w:p w:rsidR="0012580B" w:rsidRDefault="0012580B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580B" w:rsidRDefault="0012580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580B" w:rsidRDefault="0012580B">
            <w:r>
              <w:t>Соответствует требованиям</w:t>
            </w:r>
          </w:p>
        </w:tc>
      </w:tr>
    </w:tbl>
    <w:p w:rsidR="0012580B" w:rsidRDefault="0012580B">
      <w:pPr>
        <w:overflowPunct w:val="0"/>
        <w:ind w:right="142"/>
        <w:jc w:val="both"/>
      </w:pPr>
    </w:p>
    <w:p w:rsidR="0012580B" w:rsidRPr="00DD24F3" w:rsidRDefault="0012580B">
      <w:pPr>
        <w:jc w:val="both"/>
      </w:pPr>
      <w:r w:rsidRPr="00DD24F3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DD24F3">
        <w:t xml:space="preserve"> КРАЛЬ ЕЛЕНА ВЛАДИМИРОВНА.</w:t>
      </w:r>
    </w:p>
    <w:p w:rsidR="0012580B" w:rsidRDefault="0012580B">
      <w:pPr>
        <w:pStyle w:val="BodyText"/>
        <w:jc w:val="both"/>
      </w:pPr>
      <w:r w:rsidRPr="00DD24F3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12580B" w:rsidRDefault="0012580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459D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2580B" w:rsidRDefault="0012580B">
      <w:pPr>
        <w:jc w:val="both"/>
        <w:rPr>
          <w:b/>
          <w:bCs/>
        </w:rPr>
      </w:pPr>
    </w:p>
    <w:p w:rsidR="0012580B" w:rsidRDefault="0012580B">
      <w:pPr>
        <w:jc w:val="both"/>
        <w:rPr>
          <w:b/>
          <w:bCs/>
        </w:rPr>
      </w:pPr>
    </w:p>
    <w:p w:rsidR="0012580B" w:rsidRDefault="0012580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2580B" w:rsidRPr="00EA505E">
        <w:tc>
          <w:tcPr>
            <w:tcW w:w="5847" w:type="dxa"/>
            <w:vAlign w:val="bottom"/>
          </w:tcPr>
          <w:p w:rsidR="0012580B" w:rsidRPr="00EA505E" w:rsidRDefault="0012580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2580B" w:rsidRPr="00EA505E" w:rsidRDefault="0012580B">
            <w:pPr>
              <w:pStyle w:val="a4"/>
            </w:pPr>
            <w:r w:rsidRPr="00EA505E">
              <w:rPr>
                <w:lang w:val="en-US"/>
              </w:rPr>
              <w:t>Просоленко Юрий Александрович</w:t>
            </w:r>
          </w:p>
        </w:tc>
      </w:tr>
      <w:tr w:rsidR="0012580B" w:rsidRPr="00EA505E">
        <w:tc>
          <w:tcPr>
            <w:tcW w:w="5847" w:type="dxa"/>
            <w:vAlign w:val="bottom"/>
          </w:tcPr>
          <w:p w:rsidR="0012580B" w:rsidRPr="00EA505E" w:rsidRDefault="0012580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2580B" w:rsidRPr="00EA505E" w:rsidRDefault="0012580B">
            <w:pPr>
              <w:pStyle w:val="a4"/>
            </w:pPr>
            <w:r w:rsidRPr="00EA505E">
              <w:rPr>
                <w:lang w:val="en-US"/>
              </w:rPr>
              <w:t>Дехтерев Юрий Сергеевич</w:t>
            </w:r>
          </w:p>
        </w:tc>
      </w:tr>
      <w:tr w:rsidR="0012580B" w:rsidRPr="00EA505E">
        <w:tc>
          <w:tcPr>
            <w:tcW w:w="5847" w:type="dxa"/>
            <w:vAlign w:val="bottom"/>
          </w:tcPr>
          <w:p w:rsidR="0012580B" w:rsidRPr="00EA505E" w:rsidRDefault="0012580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2580B" w:rsidRPr="00EA505E" w:rsidRDefault="0012580B">
            <w:pPr>
              <w:pStyle w:val="a4"/>
            </w:pPr>
            <w:r w:rsidRPr="00EA505E">
              <w:rPr>
                <w:lang w:val="en-US"/>
              </w:rPr>
              <w:t>Коротникова Светлана Борисовна</w:t>
            </w:r>
          </w:p>
        </w:tc>
      </w:tr>
      <w:tr w:rsidR="0012580B" w:rsidRPr="00EA505E">
        <w:tc>
          <w:tcPr>
            <w:tcW w:w="5847" w:type="dxa"/>
            <w:vAlign w:val="bottom"/>
          </w:tcPr>
          <w:p w:rsidR="0012580B" w:rsidRPr="00EA505E" w:rsidRDefault="0012580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2580B" w:rsidRPr="00EA505E" w:rsidRDefault="0012580B">
            <w:pPr>
              <w:pStyle w:val="a4"/>
            </w:pPr>
            <w:r w:rsidRPr="00EA505E">
              <w:rPr>
                <w:lang w:val="en-US"/>
              </w:rPr>
              <w:t>Мальченко Елена Александровна</w:t>
            </w:r>
          </w:p>
        </w:tc>
      </w:tr>
      <w:tr w:rsidR="0012580B" w:rsidRPr="00EA505E">
        <w:tc>
          <w:tcPr>
            <w:tcW w:w="5847" w:type="dxa"/>
            <w:vAlign w:val="bottom"/>
          </w:tcPr>
          <w:p w:rsidR="0012580B" w:rsidRPr="00EA505E" w:rsidRDefault="0012580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2580B" w:rsidRPr="00EA505E" w:rsidRDefault="0012580B">
            <w:pPr>
              <w:pStyle w:val="a4"/>
            </w:pPr>
            <w:r w:rsidRPr="00EA505E">
              <w:rPr>
                <w:lang w:val="en-US"/>
              </w:rPr>
              <w:t>Владыкина Лидия Валерьевна</w:t>
            </w:r>
          </w:p>
        </w:tc>
      </w:tr>
    </w:tbl>
    <w:p w:rsidR="0012580B" w:rsidRDefault="0012580B"/>
    <w:sectPr w:rsidR="0012580B" w:rsidSect="0006629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6293"/>
    <w:rsid w:val="00066293"/>
    <w:rsid w:val="0012580B"/>
    <w:rsid w:val="003459DF"/>
    <w:rsid w:val="009C17E9"/>
    <w:rsid w:val="00DD24F3"/>
    <w:rsid w:val="00EA5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293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66293"/>
  </w:style>
  <w:style w:type="paragraph" w:customStyle="1" w:styleId="a3">
    <w:name w:val="Заголовок"/>
    <w:basedOn w:val="Normal"/>
    <w:next w:val="BodyText"/>
    <w:uiPriority w:val="99"/>
    <w:rsid w:val="0006629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6629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02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66293"/>
  </w:style>
  <w:style w:type="paragraph" w:styleId="Caption">
    <w:name w:val="caption"/>
    <w:basedOn w:val="Normal"/>
    <w:uiPriority w:val="99"/>
    <w:qFormat/>
    <w:rsid w:val="0006629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6629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6629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9702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6629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6629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6629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6629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6629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6629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6629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6629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6629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6629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702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02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02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66293"/>
  </w:style>
  <w:style w:type="paragraph" w:customStyle="1" w:styleId="a5">
    <w:name w:val="Заголовок таблицы"/>
    <w:basedOn w:val="a4"/>
    <w:uiPriority w:val="99"/>
    <w:rsid w:val="00066293"/>
  </w:style>
  <w:style w:type="paragraph" w:customStyle="1" w:styleId="DocumentMap">
    <w:name w:val="DocumentMap"/>
    <w:uiPriority w:val="99"/>
    <w:rsid w:val="00066293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DD24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2</Pages>
  <Words>903</Words>
  <Characters>5150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2021-07-13T12:31:00Z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