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8ED" w:rsidRDefault="00F228ED">
      <w:pPr>
        <w:ind w:firstLine="680"/>
        <w:jc w:val="center"/>
      </w:pPr>
      <w:r>
        <w:rPr>
          <w:b/>
          <w:bCs/>
        </w:rPr>
        <w:t xml:space="preserve">ПРОТОКОЛ </w:t>
      </w:r>
      <w:r w:rsidRPr="00BC6090">
        <w:rPr>
          <w:b/>
          <w:bCs/>
        </w:rPr>
        <w:t>0318300120821000110</w:t>
      </w:r>
    </w:p>
    <w:p w:rsidR="00F228ED" w:rsidRDefault="00F228ED">
      <w:pPr>
        <w:ind w:firstLine="567"/>
        <w:jc w:val="center"/>
      </w:pPr>
      <w:r>
        <w:rPr>
          <w:b/>
          <w:bCs/>
        </w:rPr>
        <w:t xml:space="preserve">РАССМОТРЕНИЯ ЗАЯВКИ ЕДИНСТВЕННОГО УЧАСТНИКА </w:t>
      </w:r>
    </w:p>
    <w:p w:rsidR="00F228ED" w:rsidRDefault="00F228ED">
      <w:pPr>
        <w:ind w:firstLine="567"/>
        <w:jc w:val="center"/>
      </w:pPr>
      <w:r>
        <w:rPr>
          <w:b/>
          <w:bCs/>
        </w:rPr>
        <w:t>АУКЦИОНА В ЭЛЕКТРОННОЙ ФОРМЕ</w:t>
      </w:r>
    </w:p>
    <w:p w:rsidR="00F228ED" w:rsidRPr="00BC6090" w:rsidRDefault="00F228ED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F228ED" w:rsidRPr="006540F7">
        <w:tc>
          <w:tcPr>
            <w:tcW w:w="4961" w:type="dxa"/>
          </w:tcPr>
          <w:p w:rsidR="00F228ED" w:rsidRPr="006540F7" w:rsidRDefault="00F228ED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F228ED" w:rsidRPr="006540F7" w:rsidRDefault="00F228ED">
            <w:pPr>
              <w:ind w:firstLine="567"/>
              <w:jc w:val="right"/>
            </w:pPr>
            <w:r>
              <w:rPr>
                <w:lang w:val="en-US"/>
              </w:rPr>
              <w:t>15.07.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F228ED" w:rsidRDefault="00F228ED">
      <w:pPr>
        <w:overflowPunct w:val="0"/>
      </w:pPr>
    </w:p>
    <w:p w:rsidR="00F228ED" w:rsidRDefault="00F228ED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Электрокардиограф </w:t>
      </w:r>
    </w:p>
    <w:p w:rsidR="00F228ED" w:rsidRDefault="00F228ED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213234901331923490100101610012660244</w:t>
      </w:r>
    </w:p>
    <w:p w:rsidR="00F228ED" w:rsidRDefault="00F228ED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396 933,32 руб.</w:t>
      </w:r>
    </w:p>
    <w:p w:rsidR="00F228ED" w:rsidRDefault="00F228ED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BC6090">
        <w:rPr>
          <w:b/>
          <w:bCs/>
        </w:rPr>
        <w:t xml:space="preserve">: </w:t>
      </w:r>
      <w:r w:rsidRPr="00BC6090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BC6090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F228ED" w:rsidRPr="006540F7">
        <w:trPr>
          <w:jc w:val="right"/>
        </w:trPr>
        <w:tc>
          <w:tcPr>
            <w:tcW w:w="9915" w:type="dxa"/>
          </w:tcPr>
          <w:p w:rsidR="00F228ED" w:rsidRPr="006540F7" w:rsidRDefault="00F228E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BC6090">
              <w:rPr>
                <w:b/>
                <w:bCs/>
              </w:rPr>
              <w:t xml:space="preserve">Источник финансирования: </w:t>
            </w:r>
            <w:r w:rsidRPr="00BC6090">
              <w:t>Внебюджетные фонды (ОМС) 2021 г</w:t>
            </w:r>
          </w:p>
          <w:p w:rsidR="00F228ED" w:rsidRPr="006540F7" w:rsidRDefault="00F228E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BC6090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BC6090">
              <w:t>353560, Россия, Краснодарский край, г. Славянск-на-Кубани, ул. Батарейная, 377  транспортом поставщика. в течении 100 календарных дней со дня заключения контракта..</w:t>
            </w:r>
          </w:p>
          <w:p w:rsidR="00F228ED" w:rsidRPr="006540F7" w:rsidRDefault="00F228E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BC6090">
              <w:t>Не требуется</w:t>
            </w:r>
          </w:p>
          <w:p w:rsidR="00F228ED" w:rsidRPr="006540F7" w:rsidRDefault="00F228E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BC6090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F228ED" w:rsidRDefault="00F228ED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BC6090">
        <w:t>05.07.21 11:07:13 (</w:t>
      </w:r>
      <w:r>
        <w:rPr>
          <w:lang w:val="en-US"/>
        </w:rPr>
        <w:t>MSK</w:t>
      </w:r>
      <w:r w:rsidRPr="00BC6090">
        <w:t>+00:00)</w:t>
      </w:r>
    </w:p>
    <w:p w:rsidR="00F228ED" w:rsidRDefault="00F228ED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BC6090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F228ED" w:rsidRPr="006540F7">
        <w:tc>
          <w:tcPr>
            <w:tcW w:w="3307" w:type="dxa"/>
          </w:tcPr>
          <w:p w:rsidR="00F228ED" w:rsidRPr="006540F7" w:rsidRDefault="00F228ED">
            <w:r w:rsidRPr="006540F7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F228ED" w:rsidRPr="006540F7" w:rsidRDefault="00F228ED">
            <w:r w:rsidRPr="006540F7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F228ED" w:rsidRPr="006540F7" w:rsidRDefault="00F228ED">
            <w:pPr>
              <w:rPr>
                <w:lang w:val="en-US"/>
              </w:rPr>
            </w:pPr>
            <w:r w:rsidRPr="006540F7">
              <w:rPr>
                <w:lang w:val="en-US"/>
              </w:rPr>
              <w:t>Главный врач</w:t>
            </w:r>
          </w:p>
        </w:tc>
      </w:tr>
      <w:tr w:rsidR="00F228ED" w:rsidRPr="006540F7">
        <w:tc>
          <w:tcPr>
            <w:tcW w:w="3307" w:type="dxa"/>
          </w:tcPr>
          <w:p w:rsidR="00F228ED" w:rsidRPr="006540F7" w:rsidRDefault="00F228ED">
            <w:r w:rsidRPr="006540F7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F228ED" w:rsidRPr="006540F7" w:rsidRDefault="00F228ED">
            <w:r w:rsidRPr="006540F7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F228ED" w:rsidRPr="006540F7" w:rsidRDefault="00F228ED">
            <w:pPr>
              <w:rPr>
                <w:lang w:val="en-US"/>
              </w:rPr>
            </w:pPr>
            <w:r w:rsidRPr="006540F7">
              <w:rPr>
                <w:lang w:val="en-US"/>
              </w:rPr>
              <w:t>Начальник отдела закупок</w:t>
            </w:r>
          </w:p>
        </w:tc>
      </w:tr>
      <w:tr w:rsidR="00F228ED" w:rsidRPr="006540F7">
        <w:tc>
          <w:tcPr>
            <w:tcW w:w="3307" w:type="dxa"/>
          </w:tcPr>
          <w:p w:rsidR="00F228ED" w:rsidRPr="006540F7" w:rsidRDefault="00F228ED">
            <w:r w:rsidRPr="006540F7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F228ED" w:rsidRPr="006540F7" w:rsidRDefault="00F228ED">
            <w:r w:rsidRPr="006540F7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F228ED" w:rsidRPr="006540F7" w:rsidRDefault="00F228ED">
            <w:pPr>
              <w:rPr>
                <w:lang w:val="en-US"/>
              </w:rPr>
            </w:pPr>
            <w:r w:rsidRPr="006540F7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F228ED" w:rsidRDefault="00F228ED">
      <w:pPr>
        <w:jc w:val="both"/>
      </w:pPr>
      <w:r>
        <w:tab/>
        <w:t>Кворум имеется. Комиссия правомочна.</w:t>
      </w:r>
    </w:p>
    <w:p w:rsidR="00F228ED" w:rsidRDefault="00F228ED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BC6090">
        <w:t>15.07.</w:t>
      </w:r>
      <w:r>
        <w:t>20</w:t>
      </w:r>
      <w:r w:rsidRPr="00BC6090">
        <w:t xml:space="preserve">21 </w:t>
      </w:r>
      <w:r>
        <w:t>08</w:t>
      </w:r>
      <w:r w:rsidRPr="00BC6090">
        <w:t>:</w:t>
      </w:r>
      <w:r>
        <w:t>00</w:t>
      </w:r>
      <w:r w:rsidRPr="00BC6090">
        <w:t xml:space="preserve"> (</w:t>
      </w:r>
      <w:r>
        <w:rPr>
          <w:lang w:val="en-US"/>
        </w:rPr>
        <w:t>MSK</w:t>
      </w:r>
      <w:r w:rsidRPr="00BC6090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F228ED" w:rsidRDefault="00F228ED"/>
    <w:p w:rsidR="00F228ED" w:rsidRDefault="00F228ED">
      <w:pPr>
        <w:ind w:firstLine="680"/>
        <w:jc w:val="both"/>
      </w:pPr>
      <w:r>
        <w:t xml:space="preserve">Рассмотрев вторую часть заявки единственного участника аукциона в электронной форме, признанную участником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заявку единственного участника аукциона на соответствие требованиям, установленным документацией аукциона в электронной форме, путем прямого голосования приняли следующее решение: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8"/>
        <w:gridCol w:w="2619"/>
        <w:gridCol w:w="1831"/>
      </w:tblGrid>
      <w:tr w:rsidR="00F228ED" w:rsidRPr="006540F7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228ED" w:rsidRPr="006540F7" w:rsidRDefault="00F228ED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228ED" w:rsidRPr="006540F7" w:rsidRDefault="00F228ED">
            <w:pPr>
              <w:overflowPunct w:val="0"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228ED" w:rsidRPr="006540F7" w:rsidRDefault="00F228ED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228ED" w:rsidRPr="006540F7" w:rsidRDefault="00F228ED">
            <w:r>
              <w:rPr>
                <w:b/>
                <w:bCs/>
              </w:rPr>
              <w:t>Решение  члена комиссии</w:t>
            </w:r>
          </w:p>
        </w:tc>
      </w:tr>
      <w:tr w:rsidR="00F228ED" w:rsidRPr="006540F7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228ED" w:rsidRPr="006540F7" w:rsidRDefault="00F228ED">
            <w:r>
              <w:t>EA-103604</w:t>
            </w:r>
          </w:p>
          <w:p w:rsidR="00F228ED" w:rsidRPr="006540F7" w:rsidRDefault="00F228ED">
            <w:r>
              <w:t>ОБЩЕСТВО С ОГРАНИЧЕННОЙ ОТВЕТСТВЕННОСТЬЮ "АРИУМ"</w:t>
            </w:r>
          </w:p>
          <w:p w:rsidR="00F228ED" w:rsidRPr="006540F7" w:rsidRDefault="00F228ED">
            <w:r>
              <w:t>ИНН 2308181681</w:t>
            </w:r>
          </w:p>
          <w:p w:rsidR="00F228ED" w:rsidRPr="006540F7" w:rsidRDefault="00F228ED">
            <w:r>
              <w:t xml:space="preserve">ОГРН </w:t>
            </w:r>
            <w:r w:rsidRPr="00BC6090">
              <w:t>1112308007790</w:t>
            </w:r>
          </w:p>
          <w:p w:rsidR="00F228ED" w:rsidRPr="006540F7" w:rsidRDefault="00F228ED">
            <w:r w:rsidRPr="006540F7">
              <w:t xml:space="preserve">КПП </w:t>
            </w:r>
            <w:r w:rsidRPr="00BC6090">
              <w:t>231101001</w:t>
            </w:r>
          </w:p>
          <w:p w:rsidR="00F228ED" w:rsidRPr="006540F7" w:rsidRDefault="00F228ED">
            <w:r w:rsidRPr="006540F7">
              <w:t>Место нахождения(жительства)</w:t>
            </w:r>
          </w:p>
          <w:p w:rsidR="00F228ED" w:rsidRPr="006540F7" w:rsidRDefault="00F228ED">
            <w:r w:rsidRPr="006540F7">
              <w:t>350087, КРАЙКРАСНОДАРСКИЙ, ГКРАСНОДАР, ПОМЕЩЕНИЕ 27</w:t>
            </w:r>
          </w:p>
          <w:p w:rsidR="00F228ED" w:rsidRPr="006540F7" w:rsidRDefault="00F228ED">
            <w:r w:rsidRPr="006540F7">
              <w:t>Почтовый адрес</w:t>
            </w:r>
          </w:p>
          <w:p w:rsidR="00F228ED" w:rsidRPr="006540F7" w:rsidRDefault="00F228ED">
            <w:r w:rsidRPr="006540F7">
              <w:t>350087, г. Краснодар, переулок Гаражный , д.9, помещение, 27</w:t>
            </w:r>
          </w:p>
          <w:p w:rsidR="00F228ED" w:rsidRPr="006540F7" w:rsidRDefault="00F228ED">
            <w:r w:rsidRPr="006540F7">
              <w:rPr>
                <w:sz w:val="16"/>
                <w:szCs w:val="16"/>
              </w:rPr>
              <w:t xml:space="preserve">Контактное лицо </w:t>
            </w:r>
          </w:p>
          <w:p w:rsidR="00F228ED" w:rsidRPr="006540F7" w:rsidRDefault="00F228ED">
            <w:r>
              <w:t xml:space="preserve">Телефон </w:t>
            </w:r>
            <w:r>
              <w:rPr>
                <w:lang w:val="en-US"/>
              </w:rPr>
              <w:t>79184340310</w:t>
            </w:r>
          </w:p>
          <w:p w:rsidR="00F228ED" w:rsidRPr="006540F7" w:rsidRDefault="00F228ED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228ED" w:rsidRPr="006540F7" w:rsidRDefault="00F228ED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228ED" w:rsidRDefault="00F228ED">
            <w:pPr>
              <w:pStyle w:val="a3"/>
            </w:pPr>
          </w:p>
          <w:p w:rsidR="00F228ED" w:rsidRPr="006540F7" w:rsidRDefault="00F228ED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228ED" w:rsidRPr="006540F7" w:rsidRDefault="00F228ED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228ED" w:rsidRPr="006540F7" w:rsidRDefault="00F228ED">
            <w:r>
              <w:t>Соответствует требованиям</w:t>
            </w:r>
          </w:p>
        </w:tc>
      </w:tr>
      <w:tr w:rsidR="00F228ED" w:rsidRPr="006540F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228ED" w:rsidRPr="006540F7" w:rsidRDefault="00F228ED">
            <w:r>
              <w:t>EA-103604</w:t>
            </w:r>
          </w:p>
          <w:p w:rsidR="00F228ED" w:rsidRPr="006540F7" w:rsidRDefault="00F228ED">
            <w:r>
              <w:t>ОБЩЕСТВО С ОГРАНИЧЕННОЙ ОТВЕТСТВЕННОСТЬЮ "АРИУМ"</w:t>
            </w:r>
          </w:p>
          <w:p w:rsidR="00F228ED" w:rsidRPr="006540F7" w:rsidRDefault="00F228ED">
            <w:r>
              <w:t>ИНН 2308181681</w:t>
            </w:r>
          </w:p>
          <w:p w:rsidR="00F228ED" w:rsidRPr="006540F7" w:rsidRDefault="00F228ED">
            <w:r>
              <w:t xml:space="preserve">ОГРН </w:t>
            </w:r>
            <w:r w:rsidRPr="00BC6090">
              <w:t>1112308007790</w:t>
            </w:r>
          </w:p>
          <w:p w:rsidR="00F228ED" w:rsidRPr="006540F7" w:rsidRDefault="00F228ED">
            <w:r w:rsidRPr="006540F7">
              <w:t xml:space="preserve">КПП </w:t>
            </w:r>
            <w:r w:rsidRPr="00BC6090">
              <w:t>231101001</w:t>
            </w:r>
          </w:p>
          <w:p w:rsidR="00F228ED" w:rsidRPr="006540F7" w:rsidRDefault="00F228ED">
            <w:r w:rsidRPr="006540F7">
              <w:t>Место нахождения(жительства)</w:t>
            </w:r>
          </w:p>
          <w:p w:rsidR="00F228ED" w:rsidRPr="006540F7" w:rsidRDefault="00F228ED">
            <w:r w:rsidRPr="006540F7">
              <w:t>350087, КРАЙКРАСНОДАРСКИЙ, ГКРАСНОДАР, ПОМЕЩЕНИЕ 27</w:t>
            </w:r>
          </w:p>
          <w:p w:rsidR="00F228ED" w:rsidRPr="006540F7" w:rsidRDefault="00F228ED">
            <w:r w:rsidRPr="006540F7">
              <w:t>Почтовый адрес</w:t>
            </w:r>
          </w:p>
          <w:p w:rsidR="00F228ED" w:rsidRPr="006540F7" w:rsidRDefault="00F228ED">
            <w:r w:rsidRPr="006540F7">
              <w:t>350087, г. Краснодар, переулок Гаражный , д.9, помещение, 27</w:t>
            </w:r>
          </w:p>
          <w:p w:rsidR="00F228ED" w:rsidRPr="006540F7" w:rsidRDefault="00F228ED">
            <w:r w:rsidRPr="006540F7">
              <w:rPr>
                <w:sz w:val="16"/>
                <w:szCs w:val="16"/>
              </w:rPr>
              <w:t xml:space="preserve">Контактное лицо </w:t>
            </w:r>
          </w:p>
          <w:p w:rsidR="00F228ED" w:rsidRPr="006540F7" w:rsidRDefault="00F228ED">
            <w:r>
              <w:t xml:space="preserve">Телефон </w:t>
            </w:r>
            <w:r>
              <w:rPr>
                <w:lang w:val="en-US"/>
              </w:rPr>
              <w:t>79184340310</w:t>
            </w:r>
          </w:p>
          <w:p w:rsidR="00F228ED" w:rsidRPr="006540F7" w:rsidRDefault="00F228ED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228ED" w:rsidRPr="006540F7" w:rsidRDefault="00F228ED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228ED" w:rsidRDefault="00F228ED">
            <w:pPr>
              <w:pStyle w:val="a3"/>
            </w:pPr>
          </w:p>
          <w:p w:rsidR="00F228ED" w:rsidRPr="006540F7" w:rsidRDefault="00F228ED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228ED" w:rsidRPr="006540F7" w:rsidRDefault="00F228ED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228ED" w:rsidRPr="006540F7" w:rsidRDefault="00F228ED">
            <w:r>
              <w:t>Соответствует требованиям</w:t>
            </w:r>
          </w:p>
        </w:tc>
      </w:tr>
      <w:tr w:rsidR="00F228ED" w:rsidRPr="006540F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228ED" w:rsidRPr="006540F7" w:rsidRDefault="00F228ED">
            <w:r>
              <w:t>EA-103604</w:t>
            </w:r>
          </w:p>
          <w:p w:rsidR="00F228ED" w:rsidRPr="006540F7" w:rsidRDefault="00F228ED">
            <w:r>
              <w:t>ОБЩЕСТВО С ОГРАНИЧЕННОЙ ОТВЕТСТВЕННОСТЬЮ "АРИУМ"</w:t>
            </w:r>
          </w:p>
          <w:p w:rsidR="00F228ED" w:rsidRPr="006540F7" w:rsidRDefault="00F228ED">
            <w:r>
              <w:t>ИНН 2308181681</w:t>
            </w:r>
          </w:p>
          <w:p w:rsidR="00F228ED" w:rsidRPr="006540F7" w:rsidRDefault="00F228ED">
            <w:r>
              <w:t xml:space="preserve">ОГРН </w:t>
            </w:r>
            <w:r w:rsidRPr="00BC6090">
              <w:t>1112308007790</w:t>
            </w:r>
          </w:p>
          <w:p w:rsidR="00F228ED" w:rsidRPr="006540F7" w:rsidRDefault="00F228ED">
            <w:r w:rsidRPr="006540F7">
              <w:t xml:space="preserve">КПП </w:t>
            </w:r>
            <w:r w:rsidRPr="00BC6090">
              <w:t>231101001</w:t>
            </w:r>
          </w:p>
          <w:p w:rsidR="00F228ED" w:rsidRPr="006540F7" w:rsidRDefault="00F228ED">
            <w:r w:rsidRPr="006540F7">
              <w:t>Место нахождения(жительства)</w:t>
            </w:r>
          </w:p>
          <w:p w:rsidR="00F228ED" w:rsidRPr="006540F7" w:rsidRDefault="00F228ED">
            <w:bookmarkStart w:id="0" w:name="__DdeLink__366_22120086831"/>
            <w:r w:rsidRPr="006540F7">
              <w:t>350087, КРАЙКРАСНОДАРСКИЙ, ГКРАСНОДАР, ПОМЕЩЕНИЕ 27</w:t>
            </w:r>
            <w:bookmarkEnd w:id="0"/>
          </w:p>
          <w:p w:rsidR="00F228ED" w:rsidRPr="006540F7" w:rsidRDefault="00F228ED">
            <w:r w:rsidRPr="006540F7">
              <w:t>Почтовый адрес</w:t>
            </w:r>
          </w:p>
          <w:p w:rsidR="00F228ED" w:rsidRPr="006540F7" w:rsidRDefault="00F228ED">
            <w:r w:rsidRPr="006540F7">
              <w:t>350087, г. Краснодар, переулок Гаражный , д.9, помещение, 27</w:t>
            </w:r>
          </w:p>
          <w:p w:rsidR="00F228ED" w:rsidRPr="006540F7" w:rsidRDefault="00F228ED">
            <w:r w:rsidRPr="006540F7">
              <w:rPr>
                <w:sz w:val="16"/>
                <w:szCs w:val="16"/>
              </w:rPr>
              <w:t xml:space="preserve">Контактное лицо </w:t>
            </w:r>
          </w:p>
          <w:p w:rsidR="00F228ED" w:rsidRPr="006540F7" w:rsidRDefault="00F228ED">
            <w:r>
              <w:t xml:space="preserve">Телефон </w:t>
            </w:r>
            <w:r>
              <w:rPr>
                <w:lang w:val="en-US"/>
              </w:rPr>
              <w:t>79184340310</w:t>
            </w:r>
          </w:p>
          <w:p w:rsidR="00F228ED" w:rsidRPr="006540F7" w:rsidRDefault="00F228ED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228ED" w:rsidRPr="006540F7" w:rsidRDefault="00F228ED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228ED" w:rsidRDefault="00F228ED">
            <w:pPr>
              <w:pStyle w:val="a3"/>
            </w:pPr>
          </w:p>
          <w:p w:rsidR="00F228ED" w:rsidRPr="006540F7" w:rsidRDefault="00F228ED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228ED" w:rsidRPr="006540F7" w:rsidRDefault="00F228ED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228ED" w:rsidRPr="006540F7" w:rsidRDefault="00F228ED">
            <w:r>
              <w:t>Соответствует требованиям</w:t>
            </w:r>
          </w:p>
        </w:tc>
      </w:tr>
    </w:tbl>
    <w:p w:rsidR="00F228ED" w:rsidRDefault="00F228ED">
      <w:pPr>
        <w:ind w:right="142"/>
        <w:jc w:val="both"/>
      </w:pPr>
    </w:p>
    <w:p w:rsidR="00F228ED" w:rsidRDefault="00F228ED">
      <w:pPr>
        <w:jc w:val="both"/>
      </w:pPr>
      <w:r>
        <w:tab/>
        <w:t>На основании части 3.1 статьи 71 Федерального закона № 44-ФЗ контракт по закупке «</w:t>
      </w:r>
      <w:r w:rsidRPr="00BC6090">
        <w:t>Электрокардиограф</w:t>
      </w:r>
      <w:r>
        <w:t>»заключается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"АРИУМ", предложившим цену контракта 396 933,32 руб.</w:t>
      </w:r>
    </w:p>
    <w:p w:rsidR="00F228ED" w:rsidRDefault="00F228ED">
      <w:pPr>
        <w:jc w:val="both"/>
      </w:pPr>
      <w:r>
        <w:tab/>
        <w:t>На основании ч. 13ст.69 Федерального закона № 44-ФЗ аукцион в электронной форме признается несостоявшимся.</w:t>
      </w:r>
    </w:p>
    <w:p w:rsidR="00F228ED" w:rsidRDefault="00F228ED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заявки единственного участника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751A08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F228ED" w:rsidRDefault="00F228ED">
      <w:pPr>
        <w:jc w:val="both"/>
        <w:rPr>
          <w:b/>
          <w:bCs/>
        </w:rPr>
      </w:pPr>
    </w:p>
    <w:p w:rsidR="00F228ED" w:rsidRDefault="00F228ED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F228ED" w:rsidRPr="006540F7">
        <w:tc>
          <w:tcPr>
            <w:tcW w:w="5847" w:type="dxa"/>
            <w:vAlign w:val="bottom"/>
          </w:tcPr>
          <w:p w:rsidR="00F228ED" w:rsidRPr="006540F7" w:rsidRDefault="00F228ED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F228ED" w:rsidRPr="006540F7" w:rsidRDefault="00F228ED">
            <w:pPr>
              <w:pStyle w:val="a3"/>
            </w:pPr>
            <w:r w:rsidRPr="006540F7">
              <w:rPr>
                <w:lang w:val="en-US"/>
              </w:rPr>
              <w:t>Просоленко Юрий Александрович</w:t>
            </w:r>
          </w:p>
        </w:tc>
      </w:tr>
      <w:tr w:rsidR="00F228ED" w:rsidRPr="006540F7">
        <w:tc>
          <w:tcPr>
            <w:tcW w:w="5847" w:type="dxa"/>
            <w:vAlign w:val="bottom"/>
          </w:tcPr>
          <w:p w:rsidR="00F228ED" w:rsidRPr="006540F7" w:rsidRDefault="00F228ED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F228ED" w:rsidRPr="006540F7" w:rsidRDefault="00F228ED">
            <w:pPr>
              <w:pStyle w:val="a3"/>
            </w:pPr>
            <w:r w:rsidRPr="006540F7">
              <w:rPr>
                <w:lang w:val="en-US"/>
              </w:rPr>
              <w:t>Дехтерев Юрий Сергеевич</w:t>
            </w:r>
          </w:p>
        </w:tc>
      </w:tr>
      <w:tr w:rsidR="00F228ED" w:rsidRPr="006540F7">
        <w:tc>
          <w:tcPr>
            <w:tcW w:w="5847" w:type="dxa"/>
            <w:vAlign w:val="bottom"/>
          </w:tcPr>
          <w:p w:rsidR="00F228ED" w:rsidRPr="006540F7" w:rsidRDefault="00F228ED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F228ED" w:rsidRPr="006540F7" w:rsidRDefault="00F228ED">
            <w:pPr>
              <w:pStyle w:val="a3"/>
            </w:pPr>
            <w:r w:rsidRPr="006540F7">
              <w:rPr>
                <w:lang w:val="en-US"/>
              </w:rPr>
              <w:t>Владыкина Лидия Валерьевна</w:t>
            </w:r>
          </w:p>
        </w:tc>
      </w:tr>
    </w:tbl>
    <w:p w:rsidR="00F228ED" w:rsidRDefault="00F228ED"/>
    <w:sectPr w:rsidR="00F228ED" w:rsidSect="00AC734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734D"/>
    <w:rsid w:val="006540F7"/>
    <w:rsid w:val="006C2BC4"/>
    <w:rsid w:val="00751A08"/>
    <w:rsid w:val="00AC734D"/>
    <w:rsid w:val="00BC6090"/>
    <w:rsid w:val="00F22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734D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AC734D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AC734D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D1E1E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AC734D"/>
  </w:style>
  <w:style w:type="paragraph" w:styleId="Caption">
    <w:name w:val="caption"/>
    <w:basedOn w:val="Normal"/>
    <w:uiPriority w:val="99"/>
    <w:qFormat/>
    <w:rsid w:val="00AC734D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AC734D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AC734D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2D1E1E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AC734D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AC734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AC734D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AC734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AC734D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AC734D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AC734D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AC734D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AC734D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AC734D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D1E1E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D1E1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1E1E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AC734D"/>
  </w:style>
  <w:style w:type="paragraph" w:customStyle="1" w:styleId="a4">
    <w:name w:val="Заголовок таблицы"/>
    <w:basedOn w:val="a3"/>
    <w:uiPriority w:val="99"/>
    <w:rsid w:val="00AC734D"/>
  </w:style>
  <w:style w:type="paragraph" w:customStyle="1" w:styleId="DocumentMap">
    <w:name w:val="DocumentMap"/>
    <w:uiPriority w:val="99"/>
    <w:rsid w:val="00AC734D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BC609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116</TotalTime>
  <Pages>2</Pages>
  <Words>790</Words>
  <Characters>4506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48</cp:revision>
  <dcterms:created xsi:type="dcterms:W3CDTF">2019-09-11T09:00:00Z</dcterms:created>
  <dcterms:modified xsi:type="dcterms:W3CDTF">2021-07-15T07:18:00Z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