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4BF" w:rsidRDefault="009034BF">
      <w:pPr>
        <w:ind w:firstLine="680"/>
        <w:jc w:val="center"/>
      </w:pPr>
      <w:r>
        <w:rPr>
          <w:b/>
          <w:bCs/>
        </w:rPr>
        <w:t xml:space="preserve">ПРОТОКОЛ </w:t>
      </w:r>
      <w:r w:rsidRPr="00A54AD8">
        <w:rPr>
          <w:b/>
          <w:bCs/>
        </w:rPr>
        <w:t>0318300120821000109</w:t>
      </w:r>
    </w:p>
    <w:p w:rsidR="009034BF" w:rsidRDefault="009034BF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9034BF" w:rsidRPr="00A54AD8" w:rsidRDefault="009034B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9034BF" w:rsidRPr="003F55F6">
        <w:tc>
          <w:tcPr>
            <w:tcW w:w="4961" w:type="dxa"/>
          </w:tcPr>
          <w:p w:rsidR="009034BF" w:rsidRPr="003F55F6" w:rsidRDefault="009034BF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9034BF" w:rsidRPr="003F55F6" w:rsidRDefault="009034BF">
            <w:pPr>
              <w:ind w:firstLine="567"/>
              <w:jc w:val="right"/>
            </w:pPr>
            <w:r>
              <w:rPr>
                <w:lang w:val="en-US"/>
              </w:rPr>
              <w:t>15.07.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9034BF" w:rsidRDefault="009034BF">
      <w:pPr>
        <w:overflowPunct/>
      </w:pPr>
    </w:p>
    <w:p w:rsidR="009034BF" w:rsidRDefault="009034B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A54AD8">
        <w:t xml:space="preserve">: Обучение по курсу "Охрана труда" для руководителей и специалистов </w:t>
      </w:r>
    </w:p>
    <w:p w:rsidR="009034BF" w:rsidRDefault="009034B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213234901331923490100101540018531244</w:t>
      </w:r>
    </w:p>
    <w:p w:rsidR="009034BF" w:rsidRDefault="009034B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225 000,00 руб.</w:t>
      </w:r>
    </w:p>
    <w:p w:rsidR="009034BF" w:rsidRDefault="009034BF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A54AD8">
        <w:rPr>
          <w:b/>
          <w:bCs/>
        </w:rPr>
        <w:t xml:space="preserve">: </w:t>
      </w:r>
      <w:r w:rsidRPr="00A54AD8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A54AD8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9034BF" w:rsidRPr="003F55F6">
        <w:trPr>
          <w:jc w:val="right"/>
        </w:trPr>
        <w:tc>
          <w:tcPr>
            <w:tcW w:w="9915" w:type="dxa"/>
          </w:tcPr>
          <w:p w:rsidR="009034BF" w:rsidRPr="003F55F6" w:rsidRDefault="009034B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A54AD8">
              <w:rPr>
                <w:b/>
                <w:bCs/>
              </w:rPr>
              <w:t xml:space="preserve">Источник финансирования: </w:t>
            </w:r>
            <w:r w:rsidRPr="00A54AD8">
              <w:t>Внебюджетные фонды (ОМС), краевой бюджет 2021 года.</w:t>
            </w:r>
          </w:p>
          <w:p w:rsidR="009034BF" w:rsidRPr="003F55F6" w:rsidRDefault="009034B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A54AD8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A54AD8">
              <w:t>Россия, Краснодарский край, г. Славянск-на-Кубани. В течение 30 календарных  дней с даты подписания контракта.</w:t>
            </w:r>
          </w:p>
          <w:p w:rsidR="009034BF" w:rsidRPr="003F55F6" w:rsidRDefault="009034B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A54AD8">
              <w:t>Не требуется</w:t>
            </w:r>
          </w:p>
          <w:p w:rsidR="009034BF" w:rsidRPr="00A54AD8" w:rsidRDefault="009034B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A54AD8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9034BF" w:rsidRDefault="009034B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A54AD8">
        <w:t>02.07.21 13:37:02 (</w:t>
      </w:r>
      <w:r>
        <w:rPr>
          <w:lang w:val="en-US"/>
        </w:rPr>
        <w:t>MSK</w:t>
      </w:r>
      <w:r w:rsidRPr="00A54AD8">
        <w:t>+00:00)</w:t>
      </w:r>
    </w:p>
    <w:p w:rsidR="009034BF" w:rsidRDefault="009034B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A54AD8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9034BF" w:rsidRPr="003F55F6">
        <w:tc>
          <w:tcPr>
            <w:tcW w:w="3307" w:type="dxa"/>
          </w:tcPr>
          <w:p w:rsidR="009034BF" w:rsidRPr="003F55F6" w:rsidRDefault="009034BF">
            <w:r w:rsidRPr="003F55F6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9034BF" w:rsidRPr="003F55F6" w:rsidRDefault="009034BF">
            <w:r w:rsidRPr="003F55F6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9034BF" w:rsidRPr="003F55F6" w:rsidRDefault="009034BF">
            <w:pPr>
              <w:rPr>
                <w:lang w:val="en-US"/>
              </w:rPr>
            </w:pPr>
            <w:r w:rsidRPr="003F55F6">
              <w:rPr>
                <w:lang w:val="en-US"/>
              </w:rPr>
              <w:t>Главный врач</w:t>
            </w:r>
          </w:p>
        </w:tc>
      </w:tr>
      <w:tr w:rsidR="009034BF" w:rsidRPr="003F55F6">
        <w:tc>
          <w:tcPr>
            <w:tcW w:w="3307" w:type="dxa"/>
          </w:tcPr>
          <w:p w:rsidR="009034BF" w:rsidRPr="003F55F6" w:rsidRDefault="009034BF">
            <w:r w:rsidRPr="003F55F6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034BF" w:rsidRPr="003F55F6" w:rsidRDefault="009034BF">
            <w:r w:rsidRPr="003F55F6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9034BF" w:rsidRPr="003F55F6" w:rsidRDefault="009034BF">
            <w:pPr>
              <w:rPr>
                <w:lang w:val="en-US"/>
              </w:rPr>
            </w:pPr>
            <w:r w:rsidRPr="003F55F6">
              <w:rPr>
                <w:lang w:val="en-US"/>
              </w:rPr>
              <w:t>Начальник отдела закупок</w:t>
            </w:r>
          </w:p>
        </w:tc>
      </w:tr>
      <w:tr w:rsidR="009034BF" w:rsidRPr="003F55F6">
        <w:tc>
          <w:tcPr>
            <w:tcW w:w="3307" w:type="dxa"/>
          </w:tcPr>
          <w:p w:rsidR="009034BF" w:rsidRPr="003F55F6" w:rsidRDefault="009034BF">
            <w:r w:rsidRPr="003F55F6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9034BF" w:rsidRPr="003F55F6" w:rsidRDefault="009034BF">
            <w:r w:rsidRPr="003F55F6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9034BF" w:rsidRPr="003F55F6" w:rsidRDefault="009034BF">
            <w:pPr>
              <w:rPr>
                <w:lang w:val="en-US"/>
              </w:rPr>
            </w:pPr>
            <w:r w:rsidRPr="003F55F6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9034BF" w:rsidRDefault="009034BF">
      <w:pPr>
        <w:jc w:val="both"/>
      </w:pPr>
      <w:r>
        <w:tab/>
        <w:t>Кворум имеется. Комиссия правомочна.</w:t>
      </w:r>
    </w:p>
    <w:p w:rsidR="009034BF" w:rsidRDefault="009034B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A54AD8">
        <w:t>15.07.</w:t>
      </w:r>
      <w:r>
        <w:t>20</w:t>
      </w:r>
      <w:r w:rsidRPr="00A54AD8">
        <w:t xml:space="preserve">21 </w:t>
      </w:r>
      <w:r>
        <w:t>08</w:t>
      </w:r>
      <w:r w:rsidRPr="00A54AD8">
        <w:t>:</w:t>
      </w:r>
      <w:r>
        <w:t>20</w:t>
      </w:r>
      <w:r w:rsidRPr="00A54AD8">
        <w:t xml:space="preserve"> (</w:t>
      </w:r>
      <w:r>
        <w:rPr>
          <w:lang w:val="en-US"/>
        </w:rPr>
        <w:t>MSK</w:t>
      </w:r>
      <w:r w:rsidRPr="00A54AD8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9034BF" w:rsidRPr="00A54AD8" w:rsidRDefault="009034BF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94"/>
        <w:gridCol w:w="1846"/>
        <w:gridCol w:w="1764"/>
        <w:gridCol w:w="2816"/>
        <w:gridCol w:w="2900"/>
      </w:tblGrid>
      <w:tr w:rsidR="009034BF" w:rsidRPr="003F55F6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rPr>
                <w:b/>
                <w:bCs/>
              </w:rPr>
            </w:pPr>
            <w:r w:rsidRPr="003F55F6">
              <w:rPr>
                <w:b/>
                <w:bCs/>
              </w:rPr>
              <w:t xml:space="preserve">№ </w:t>
            </w:r>
          </w:p>
          <w:p w:rsidR="009034BF" w:rsidRPr="003F55F6" w:rsidRDefault="009034BF">
            <w:pPr>
              <w:rPr>
                <w:b/>
                <w:bCs/>
              </w:rPr>
            </w:pPr>
            <w:r w:rsidRPr="003F55F6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b/>
                <w:bCs/>
              </w:rPr>
            </w:pPr>
            <w:r w:rsidRPr="003F55F6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b/>
                <w:bCs/>
              </w:rPr>
            </w:pPr>
            <w:r w:rsidRPr="003F55F6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9034BF" w:rsidRPr="003F55F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101 999,99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14.07.21 12:34:45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4BF" w:rsidRPr="00A54AD8" w:rsidRDefault="009034BF">
            <w:pPr>
              <w:pStyle w:val="a3"/>
            </w:pPr>
            <w:r w:rsidRPr="00A54AD8">
              <w:t>ОБЩЕСТВО С ОГРАНИЧЕННОЙ ОТВЕТСТВЕННОСТЬЮ "АВТОЛИЗИНГ"</w:t>
            </w:r>
          </w:p>
        </w:tc>
      </w:tr>
      <w:tr w:rsidR="009034BF" w:rsidRPr="003F55F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102 000,00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14.07.21 12:15:43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4BF" w:rsidRPr="00A54AD8" w:rsidRDefault="009034BF">
            <w:pPr>
              <w:pStyle w:val="a3"/>
            </w:pPr>
            <w:r w:rsidRPr="00A54AD8">
              <w:t>АВТОНОМНАЯ НЕКОММЕРЧЕСКАЯ ОРГАНИЗАЦИЯ ДОПОЛНИТЕЛЬНОГО ПРОФЕССИОНАЛЬНОГО ОБРАЗОВАНИЯ "ЦЕНТР ПРОФЕССИОНАЛЬНОГО РАЗВИТИЯ ПРОФИ"</w:t>
            </w:r>
          </w:p>
        </w:tc>
      </w:tr>
      <w:tr w:rsidR="009034BF" w:rsidRPr="003F55F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135 000,00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14.07.21 12:14:26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4BF" w:rsidRPr="00A54AD8" w:rsidRDefault="009034BF">
            <w:pPr>
              <w:pStyle w:val="a3"/>
            </w:pPr>
            <w:r w:rsidRPr="00A54AD8">
              <w:t>АВТОНОМНАЯ НЕКОММЕРЧЕСКАЯ ОРГАНИЗАЦИЯ ДОПОЛНИТЕЛЬНОГО ПРОФЕССИОНАЛЬНОГО ОБРАЗОВАНИЯ "КАМЕНСКИЙ ДОРОЖНЫЙ УЧЕБНЫЙ КОМБИНАТ"</w:t>
            </w:r>
          </w:p>
        </w:tc>
      </w:tr>
      <w:tr w:rsidR="009034BF" w:rsidRPr="003F55F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211 500,00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14.07.21 12:03:58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4BF" w:rsidRPr="00A54AD8" w:rsidRDefault="009034BF">
            <w:pPr>
              <w:pStyle w:val="a3"/>
            </w:pPr>
            <w:r w:rsidRPr="00A54AD8"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</w:t>
            </w:r>
          </w:p>
        </w:tc>
      </w:tr>
      <w:tr w:rsidR="009034BF" w:rsidRPr="003F55F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65 250,00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14.07.21 12:19:41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4BF" w:rsidRPr="00A54AD8" w:rsidRDefault="009034BF">
            <w:pPr>
              <w:pStyle w:val="a3"/>
            </w:pPr>
            <w:r w:rsidRPr="00A54AD8">
              <w:t>НЕКОММЕРЧЕСКОЕ ПАРТНЕРСТВО УЧЕБНО-МЕТОДИЧЕСКИЙ ЦЕНТР "СЛАВЯНСКИЙ"</w:t>
            </w:r>
          </w:p>
        </w:tc>
      </w:tr>
      <w:tr w:rsidR="009034BF" w:rsidRPr="003F55F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76 500,00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14.07.21 12:18:48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4BF" w:rsidRPr="00A54AD8" w:rsidRDefault="009034BF">
            <w:pPr>
              <w:pStyle w:val="a3"/>
            </w:pPr>
            <w:r w:rsidRPr="00A54AD8">
              <w:t>ОБЩЕСТВО С ОГРАНИЧЕННОЙ ОТВЕТСТВЕННОСТЬЮ "УЧЕБНЫЙ ЦЕНТР ПРОФСЕРВИС"</w:t>
            </w:r>
          </w:p>
        </w:tc>
      </w:tr>
      <w:tr w:rsidR="009034BF" w:rsidRPr="003F55F6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7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88 875,00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034BF" w:rsidRPr="003F55F6" w:rsidRDefault="009034BF">
            <w:pPr>
              <w:pStyle w:val="a3"/>
              <w:rPr>
                <w:lang w:val="en-US"/>
              </w:rPr>
            </w:pPr>
            <w:r w:rsidRPr="003F55F6">
              <w:rPr>
                <w:lang w:val="en-US"/>
              </w:rPr>
              <w:t>14.07.21 12:16:57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034BF" w:rsidRPr="00A54AD8" w:rsidRDefault="009034BF">
            <w:pPr>
              <w:pStyle w:val="a3"/>
            </w:pPr>
            <w:r w:rsidRPr="00A54AD8">
              <w:t>ОБЩЕСТВО С ОГРАНИЧЕННОЙ ОТВЕТСТВЕННОСТЬЮ "ТРОЛЛЕЙБУСНЫЙ УЧЕБНЫЙ КОМБИНАТ"</w:t>
            </w:r>
          </w:p>
        </w:tc>
      </w:tr>
    </w:tbl>
    <w:p w:rsidR="009034BF" w:rsidRDefault="009034BF">
      <w:pPr>
        <w:jc w:val="both"/>
      </w:pPr>
    </w:p>
    <w:p w:rsidR="009034BF" w:rsidRDefault="009034BF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9034BF" w:rsidRPr="003F55F6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rPr>
                <w:b/>
                <w:bCs/>
              </w:rPr>
              <w:t>Решение  члена комиссии</w:t>
            </w:r>
          </w:p>
        </w:tc>
      </w:tr>
      <w:tr w:rsidR="009034BF" w:rsidRPr="003F55F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EA-104410</w:t>
            </w:r>
          </w:p>
          <w:p w:rsidR="009034BF" w:rsidRPr="003F55F6" w:rsidRDefault="009034BF">
            <w:r>
              <w:t>ОБЩЕСТВО С ОГРАНИЧЕННОЙ ОТВЕТСТВЕННОСТЬЮ "АВТОЛИЗИНГ"</w:t>
            </w:r>
          </w:p>
          <w:p w:rsidR="009034BF" w:rsidRPr="003F55F6" w:rsidRDefault="009034BF">
            <w:r>
              <w:t>ИНН 7814306907</w:t>
            </w:r>
          </w:p>
          <w:p w:rsidR="009034BF" w:rsidRPr="003F55F6" w:rsidRDefault="009034BF">
            <w:r>
              <w:t xml:space="preserve">ОГРН </w:t>
            </w:r>
            <w:r w:rsidRPr="00A54AD8">
              <w:t>1047855097773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781401001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197342, ГСАНКТ-ПЕТЕРБУРГ, ДОМ 19ЛИТЕР Б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197342, ГОРОД САНКТ-ПЕТЕРБУРГ, УЛИЦА БЕЛООСТРОВСКАЯ, ДОМ 19, ЛИТЕРА Б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79213435079</w:t>
            </w:r>
          </w:p>
          <w:p w:rsidR="009034BF" w:rsidRPr="003F55F6" w:rsidRDefault="009034B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EA-104410</w:t>
            </w:r>
          </w:p>
          <w:p w:rsidR="009034BF" w:rsidRPr="003F55F6" w:rsidRDefault="009034BF">
            <w:r>
              <w:t>ОБЩЕСТВО С ОГРАНИЧЕННОЙ ОТВЕТСТВЕННОСТЬЮ "АВТОЛИЗИНГ"</w:t>
            </w:r>
          </w:p>
          <w:p w:rsidR="009034BF" w:rsidRPr="003F55F6" w:rsidRDefault="009034BF">
            <w:r>
              <w:t>ИНН 7814306907</w:t>
            </w:r>
          </w:p>
          <w:p w:rsidR="009034BF" w:rsidRPr="003F55F6" w:rsidRDefault="009034BF">
            <w:r>
              <w:t xml:space="preserve">ОГРН </w:t>
            </w:r>
            <w:r w:rsidRPr="00A54AD8">
              <w:t>1047855097773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781401001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197342, ГСАНКТ-ПЕТЕРБУРГ, ДОМ 19ЛИТЕР Б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197342, ГОРОД САНКТ-ПЕТЕРБУРГ, УЛИЦА БЕЛООСТРОВСКАЯ, ДОМ 19, ЛИТЕРА Б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79213435079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EA-104410</w:t>
            </w:r>
          </w:p>
          <w:p w:rsidR="009034BF" w:rsidRPr="003F55F6" w:rsidRDefault="009034BF">
            <w:r>
              <w:t>ОБЩЕСТВО С ОГРАНИЧЕННОЙ ОТВЕТСТВЕННОСТЬЮ "АВТОЛИЗИНГ"</w:t>
            </w:r>
          </w:p>
          <w:p w:rsidR="009034BF" w:rsidRPr="003F55F6" w:rsidRDefault="009034BF">
            <w:r>
              <w:t>ИНН 7814306907</w:t>
            </w:r>
          </w:p>
          <w:p w:rsidR="009034BF" w:rsidRPr="003F55F6" w:rsidRDefault="009034BF">
            <w:r>
              <w:t xml:space="preserve">ОГРН </w:t>
            </w:r>
            <w:r w:rsidRPr="00A54AD8">
              <w:t>1047855097773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781401001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197342, ГСАНКТ-ПЕТЕРБУРГ, ДОМ 19ЛИТЕР Б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197342, ГОРОД САНКТ-ПЕТЕРБУРГ, УЛИЦА БЕЛООСТРОВСКАЯ, ДОМ 19, ЛИТЕРА Б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79213435079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EA-104396</w:t>
            </w:r>
          </w:p>
          <w:p w:rsidR="009034BF" w:rsidRPr="003F55F6" w:rsidRDefault="009034BF">
            <w:r>
              <w:t>АВТОНОМНАЯ НЕКОММЕРЧЕСКАЯ ОРГАНИЗАЦИЯ ДОПОЛНИТЕЛЬНОГО ПРОФЕССИОНАЛЬНОГО ОБРАЗОВАНИЯ "ЦЕНТР ПРОФЕССИОНАЛЬНОГО РАЗВИТИЯ ПРОФИ"</w:t>
            </w:r>
          </w:p>
          <w:p w:rsidR="009034BF" w:rsidRPr="003F55F6" w:rsidRDefault="009034BF">
            <w:r>
              <w:t>ИНН 6679105879</w:t>
            </w:r>
          </w:p>
          <w:p w:rsidR="009034BF" w:rsidRPr="003F55F6" w:rsidRDefault="009034BF">
            <w:r>
              <w:t xml:space="preserve">ОГРН </w:t>
            </w:r>
            <w:r w:rsidRPr="00A54AD8">
              <w:t>1176600000708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667901001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620000, ОБЛ.СВЕРДЛОВСКАЯ, Г.Екатеринбург, ЭТАЖ 3 ПОМЕЩ. 48, 53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РФ, 620085, Свердловская область, г. Екатеринбург, ул. Титова, 11, этаж 3, помещ. 48, 53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 w:rsidRPr="00A54AD8">
              <w:t>73433022838</w:t>
            </w:r>
          </w:p>
          <w:p w:rsidR="009034BF" w:rsidRPr="003F55F6" w:rsidRDefault="009034B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EA-104396</w:t>
            </w:r>
          </w:p>
          <w:p w:rsidR="009034BF" w:rsidRPr="003F55F6" w:rsidRDefault="009034BF">
            <w:r>
              <w:t>АВТОНОМНАЯ НЕКОММЕРЧЕСКАЯ ОРГАНИЗАЦИЯ ДОПОЛНИТЕЛЬНОГО ПРОФЕССИОНАЛЬНОГО ОБРАЗОВАНИЯ "ЦЕНТР ПРОФЕССИОНАЛЬНОГО РАЗВИТИЯ ПРОФИ"</w:t>
            </w:r>
          </w:p>
          <w:p w:rsidR="009034BF" w:rsidRPr="003F55F6" w:rsidRDefault="009034BF">
            <w:r>
              <w:t>ИНН 6679105879</w:t>
            </w:r>
          </w:p>
          <w:p w:rsidR="009034BF" w:rsidRPr="003F55F6" w:rsidRDefault="009034BF">
            <w:r>
              <w:t xml:space="preserve">ОГРН </w:t>
            </w:r>
            <w:r w:rsidRPr="00A54AD8">
              <w:t>1176600000708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667901001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620000, ОБЛ.СВЕРДЛОВСКАЯ, Г.Екатеринбург, ЭТАЖ 3 ПОМЕЩ. 48, 53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РФ, 620085, Свердловская область, г. Екатеринбург, ул. Титова, 11, этаж 3, помещ. 48, 53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 w:rsidRPr="00A54AD8">
              <w:t>73433022838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EA-104396</w:t>
            </w:r>
          </w:p>
          <w:p w:rsidR="009034BF" w:rsidRPr="003F55F6" w:rsidRDefault="009034BF">
            <w:r>
              <w:t>АВТОНОМНАЯ НЕКОММЕРЧЕСКАЯ ОРГАНИЗАЦИЯ ДОПОЛНИТЕЛЬНОГО ПРОФЕССИОНАЛЬНОГО ОБРАЗОВАНИЯ "ЦЕНТР ПРОФЕССИОНАЛЬНОГО РАЗВИТИЯ ПРОФИ"</w:t>
            </w:r>
          </w:p>
          <w:p w:rsidR="009034BF" w:rsidRPr="003F55F6" w:rsidRDefault="009034BF">
            <w:r>
              <w:t>ИНН 6679105879</w:t>
            </w:r>
          </w:p>
          <w:p w:rsidR="009034BF" w:rsidRPr="003F55F6" w:rsidRDefault="009034BF">
            <w:r>
              <w:t xml:space="preserve">ОГРН </w:t>
            </w:r>
            <w:r w:rsidRPr="00A54AD8">
              <w:t>1176600000708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667901001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620000, ОБЛ.СВЕРДЛОВСКАЯ, Г.Екатеринбург, ЭТАЖ 3 ПОМЕЩ. 48, 53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РФ, 620085, Свердловская область, г. Екатеринбург, ул. Титова, 11, этаж 3, помещ. 48, 53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 w:rsidRPr="00A54AD8">
              <w:t>73433022838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EA-103916</w:t>
            </w:r>
          </w:p>
          <w:p w:rsidR="009034BF" w:rsidRPr="003F55F6" w:rsidRDefault="009034BF">
            <w:r>
              <w:t>АВТОНОМНАЯ НЕКОММЕРЧЕСКАЯ ОРГАНИЗАЦИЯ ДОПОЛНИТЕЛЬНОГО ПРОФЕССИОНАЛЬНОГО ОБРАЗОВАНИЯ "КАМЕНСКИЙ ДОРОЖНЫЙ УЧЕБНЫЙ КОМБИНАТ"</w:t>
            </w:r>
          </w:p>
          <w:p w:rsidR="009034BF" w:rsidRPr="003F55F6" w:rsidRDefault="009034BF">
            <w:r>
              <w:t>ИНН 6147027669</w:t>
            </w:r>
          </w:p>
          <w:p w:rsidR="009034BF" w:rsidRPr="003F55F6" w:rsidRDefault="009034BF">
            <w:r>
              <w:t xml:space="preserve">ОГРН </w:t>
            </w:r>
            <w:r w:rsidRPr="00A54AD8">
              <w:t>1086100000392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614701001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347800, ОБЛРОСТОВСКАЯ, ГКАМЕНСК-ШАХТИНСКИЙ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347800, ОБЛ РОСТОВСКАЯ, Г КАМЕНСК-ШАХТИНСКИЙ, УЛ ГЕРОЕВ ПИОНЕРОВ, 69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79515115935</w:t>
            </w:r>
          </w:p>
          <w:p w:rsidR="009034BF" w:rsidRPr="003F55F6" w:rsidRDefault="009034B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EA-103916</w:t>
            </w:r>
          </w:p>
          <w:p w:rsidR="009034BF" w:rsidRPr="003F55F6" w:rsidRDefault="009034BF">
            <w:r>
              <w:t>АВТОНОМНАЯ НЕКОММЕРЧЕСКАЯ ОРГАНИЗАЦИЯ ДОПОЛНИТЕЛЬНОГО ПРОФЕССИОНАЛЬНОГО ОБРАЗОВАНИЯ "КАМЕНСКИЙ ДОРОЖНЫЙ УЧЕБНЫЙ КОМБИНАТ"</w:t>
            </w:r>
          </w:p>
          <w:p w:rsidR="009034BF" w:rsidRPr="003F55F6" w:rsidRDefault="009034BF">
            <w:r>
              <w:t>ИНН 6147027669</w:t>
            </w:r>
          </w:p>
          <w:p w:rsidR="009034BF" w:rsidRPr="003F55F6" w:rsidRDefault="009034BF">
            <w:r>
              <w:t xml:space="preserve">ОГРН </w:t>
            </w:r>
            <w:r w:rsidRPr="00A54AD8">
              <w:t>1086100000392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614701001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347800, ОБЛРОСТОВСКАЯ, ГКАМЕНСК-ШАХТИНСКИЙ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347800, ОБЛ РОСТОВСКАЯ, Г КАМЕНСК-ШАХТИНСКИЙ, УЛ ГЕРОЕВ ПИОНЕРОВ, 69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79515115935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EA-103916</w:t>
            </w:r>
          </w:p>
          <w:p w:rsidR="009034BF" w:rsidRPr="003F55F6" w:rsidRDefault="009034BF">
            <w:r>
              <w:t>АВТОНОМНАЯ НЕКОММЕРЧЕСКАЯ ОРГАНИЗАЦИЯ ДОПОЛНИТЕЛЬНОГО ПРОФЕССИОНАЛЬНОГО ОБРАЗОВАНИЯ "КАМЕНСКИЙ ДОРОЖНЫЙ УЧЕБНЫЙ КОМБИНАТ"</w:t>
            </w:r>
          </w:p>
          <w:p w:rsidR="009034BF" w:rsidRPr="003F55F6" w:rsidRDefault="009034BF">
            <w:r>
              <w:t>ИНН 6147027669</w:t>
            </w:r>
          </w:p>
          <w:p w:rsidR="009034BF" w:rsidRPr="003F55F6" w:rsidRDefault="009034BF">
            <w:r>
              <w:t xml:space="preserve">ОГРН </w:t>
            </w:r>
            <w:r w:rsidRPr="00A54AD8">
              <w:t>1086100000392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614701001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347800, ОБЛРОСТОВСКАЯ, ГКАМЕНСК-ШАХТИНСКИЙ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347800, ОБЛ РОСТОВСКАЯ, Г КАМЕНСК-ШАХТИНСКИЙ, УЛ ГЕРОЕВ ПИОНЕРОВ, 69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79515115935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EA-103393</w:t>
            </w:r>
          </w:p>
          <w:p w:rsidR="009034BF" w:rsidRPr="003F55F6" w:rsidRDefault="009034BF">
            <w: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</w:t>
            </w:r>
          </w:p>
          <w:p w:rsidR="009034BF" w:rsidRPr="003F55F6" w:rsidRDefault="009034BF">
            <w:r>
              <w:t>ИНН 5405963859</w:t>
            </w:r>
          </w:p>
          <w:p w:rsidR="009034BF" w:rsidRPr="003F55F6" w:rsidRDefault="009034BF">
            <w:r>
              <w:t xml:space="preserve">ОГРН </w:t>
            </w:r>
            <w:r w:rsidRPr="00A54AD8">
              <w:t>1155476104354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540501001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630009, ОБЛНОВОСИБИРСКАЯ, ГНОВОСИБИРСК, ДОМ 18/1ЭТАЖ 01, ПОМЕЩЕНИЕ 12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630009 Новосибирская область, г. Новосибирск, ул. Добролюбова, д. 18/1, этаж 01, помещение 12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73832855488708</w:t>
            </w:r>
          </w:p>
          <w:p w:rsidR="009034BF" w:rsidRPr="003F55F6" w:rsidRDefault="009034B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EA-103393</w:t>
            </w:r>
          </w:p>
          <w:p w:rsidR="009034BF" w:rsidRPr="003F55F6" w:rsidRDefault="009034BF">
            <w: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</w:t>
            </w:r>
          </w:p>
          <w:p w:rsidR="009034BF" w:rsidRPr="003F55F6" w:rsidRDefault="009034BF">
            <w:r>
              <w:t>ИНН 5405963859</w:t>
            </w:r>
          </w:p>
          <w:p w:rsidR="009034BF" w:rsidRPr="003F55F6" w:rsidRDefault="009034BF">
            <w:r>
              <w:t xml:space="preserve">ОГРН </w:t>
            </w:r>
            <w:r w:rsidRPr="00A54AD8">
              <w:t>1155476104354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540501001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630009, ОБЛНОВОСИБИРСКАЯ, ГНОВОСИБИРСК, ДОМ 18/1ЭТАЖ 01, ПОМЕЩЕНИЕ 12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630009 Новосибирская область, г. Новосибирск, ул. Добролюбова, д. 18/1, этаж 01, помещение 12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73832855488708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EA-103393</w:t>
            </w:r>
          </w:p>
          <w:p w:rsidR="009034BF" w:rsidRPr="003F55F6" w:rsidRDefault="009034BF">
            <w:r>
              <w:t>АВТОНОМНАЯ НЕКОММЕРЧЕСКАЯ ОРГАНИЗАЦИЯ ДОПОЛНИТЕЛЬНОГО ПРОФЕССИОНАЛЬНОГО ОБРАЗОВАНИЯ "МЕЖДУНАРОДНЫЙ ИНСТИТУТ ПОВЫШЕНИЯ КВАЛИФИКАЦИИ И ПЕРЕПОДГОТОВКИ"</w:t>
            </w:r>
          </w:p>
          <w:p w:rsidR="009034BF" w:rsidRPr="003F55F6" w:rsidRDefault="009034BF">
            <w:r>
              <w:t>ИНН 5405963859</w:t>
            </w:r>
          </w:p>
          <w:p w:rsidR="009034BF" w:rsidRPr="003F55F6" w:rsidRDefault="009034BF">
            <w:r>
              <w:t xml:space="preserve">ОГРН </w:t>
            </w:r>
            <w:r w:rsidRPr="00A54AD8">
              <w:t>1155476104354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540501001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630009, ОБЛНОВОСИБИРСКАЯ, ГНОВОСИБИРСК, ДОМ 18/1ЭТАЖ 01, ПОМЕЩЕНИЕ 12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630009 Новосибирская область, г. Новосибирск, ул. Добролюбова, д. 18/1, этаж 01, помещение 12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73832855488708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EA-103723</w:t>
            </w:r>
          </w:p>
          <w:p w:rsidR="009034BF" w:rsidRPr="003F55F6" w:rsidRDefault="009034BF">
            <w:r>
              <w:t>НЕКОММЕРЧЕСКОЕ ПАРТНЕРСТВО УЧЕБНО-МЕТОДИЧЕСКИЙ ЦЕНТР "СЛАВЯНСКИЙ"</w:t>
            </w:r>
          </w:p>
          <w:p w:rsidR="009034BF" w:rsidRPr="003F55F6" w:rsidRDefault="009034BF">
            <w:r>
              <w:t>ИНН 2349022183</w:t>
            </w:r>
          </w:p>
          <w:p w:rsidR="009034BF" w:rsidRPr="003F55F6" w:rsidRDefault="009034BF">
            <w:r>
              <w:t xml:space="preserve">ОГРН </w:t>
            </w:r>
            <w:r w:rsidRPr="00A54AD8">
              <w:t>1022304649014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234901001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353560, КРАЙ. КРАСНОДАРСКИЙ, Р-Н. СЛАВЯНСКИЙ, Г. СЛАВЯНСК-НА-КУБАНИ, 326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353560, КРАЙ КРАСНОДАРСКИЙ, Г СЛАВЯНСК-НА-КУБАНИ, УЛ ПОБЕДЫ, 326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79184543969</w:t>
            </w:r>
          </w:p>
          <w:p w:rsidR="009034BF" w:rsidRPr="003F55F6" w:rsidRDefault="009034B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EA-103723</w:t>
            </w:r>
          </w:p>
          <w:p w:rsidR="009034BF" w:rsidRPr="003F55F6" w:rsidRDefault="009034BF">
            <w:r>
              <w:t>НЕКОММЕРЧЕСКОЕ ПАРТНЕРСТВО УЧЕБНО-МЕТОДИЧЕСКИЙ ЦЕНТР "СЛАВЯНСКИЙ"</w:t>
            </w:r>
          </w:p>
          <w:p w:rsidR="009034BF" w:rsidRPr="003F55F6" w:rsidRDefault="009034BF">
            <w:r>
              <w:t>ИНН 2349022183</w:t>
            </w:r>
          </w:p>
          <w:p w:rsidR="009034BF" w:rsidRPr="003F55F6" w:rsidRDefault="009034BF">
            <w:r>
              <w:t xml:space="preserve">ОГРН </w:t>
            </w:r>
            <w:r w:rsidRPr="00A54AD8">
              <w:t>1022304649014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234901001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353560, КРАЙ. КРАСНОДАРСКИЙ, Р-Н. СЛАВЯНСКИЙ, Г. СЛАВЯНСК-НА-КУБАНИ, 326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353560, КРАЙ КРАСНОДАРСКИЙ, Г СЛАВЯНСК-НА-КУБАНИ, УЛ ПОБЕДЫ, 326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79184543969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EA-103723</w:t>
            </w:r>
          </w:p>
          <w:p w:rsidR="009034BF" w:rsidRPr="003F55F6" w:rsidRDefault="009034BF">
            <w:r>
              <w:t>НЕКОММЕРЧЕСКОЕ ПАРТНЕРСТВО УЧЕБНО-МЕТОДИЧЕСКИЙ ЦЕНТР "СЛАВЯНСКИЙ"</w:t>
            </w:r>
          </w:p>
          <w:p w:rsidR="009034BF" w:rsidRPr="003F55F6" w:rsidRDefault="009034BF">
            <w:r>
              <w:t>ИНН 2349022183</w:t>
            </w:r>
          </w:p>
          <w:p w:rsidR="009034BF" w:rsidRPr="003F55F6" w:rsidRDefault="009034BF">
            <w:r>
              <w:t xml:space="preserve">ОГРН </w:t>
            </w:r>
            <w:r w:rsidRPr="00A54AD8">
              <w:t>1022304649014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234901001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353560, КРАЙ. КРАСНОДАРСКИЙ, Р-Н. СЛАВЯНСКИЙ, Г. СЛАВЯНСК-НА-КУБАНИ, 326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353560, КРАЙ КРАСНОДАРСКИЙ, Г СЛАВЯНСК-НА-КУБАНИ, УЛ ПОБЕДЫ, 326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79184543969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EA-104124</w:t>
            </w:r>
          </w:p>
          <w:p w:rsidR="009034BF" w:rsidRPr="003F55F6" w:rsidRDefault="009034BF">
            <w:r>
              <w:t>ОБЩЕСТВО С ОГРАНИЧЕННОЙ ОТВЕТСТВЕННОСТЬЮ "УЧЕБНЫЙ ЦЕНТР ПРОФСЕРВИС"</w:t>
            </w:r>
          </w:p>
          <w:p w:rsidR="009034BF" w:rsidRPr="003F55F6" w:rsidRDefault="009034BF">
            <w:r>
              <w:t>ИНН 2312219218</w:t>
            </w:r>
          </w:p>
          <w:p w:rsidR="009034BF" w:rsidRPr="003F55F6" w:rsidRDefault="009034BF">
            <w:r>
              <w:t xml:space="preserve">ОГРН </w:t>
            </w:r>
            <w:r w:rsidRPr="00A54AD8">
              <w:t>1142312010488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231201001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350001, КРАЙКРАСНОДАРСКИЙ, ГКРАСНОДАР, 8/1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3885140, Республика Адыгея, Тахтамукайский р-н, пгт Яблоновский, Шоссейная ул, д 63 корп.8, кв.52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79181591870</w:t>
            </w:r>
          </w:p>
          <w:p w:rsidR="009034BF" w:rsidRPr="003F55F6" w:rsidRDefault="009034B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EA-104124</w:t>
            </w:r>
          </w:p>
          <w:p w:rsidR="009034BF" w:rsidRPr="003F55F6" w:rsidRDefault="009034BF">
            <w:r>
              <w:t>ОБЩЕСТВО С ОГРАНИЧЕННОЙ ОТВЕТСТВЕННОСТЬЮ "УЧЕБНЫЙ ЦЕНТР ПРОФСЕРВИС"</w:t>
            </w:r>
          </w:p>
          <w:p w:rsidR="009034BF" w:rsidRPr="003F55F6" w:rsidRDefault="009034BF">
            <w:r>
              <w:t>ИНН 2312219218</w:t>
            </w:r>
          </w:p>
          <w:p w:rsidR="009034BF" w:rsidRPr="003F55F6" w:rsidRDefault="009034BF">
            <w:r>
              <w:t xml:space="preserve">ОГРН </w:t>
            </w:r>
            <w:r w:rsidRPr="00A54AD8">
              <w:t>1142312010488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231201001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350001, КРАЙКРАСНОДАРСКИЙ, ГКРАСНОДАР, 8/1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3885140, Республика Адыгея, Тахтамукайский р-н, пгт Яблоновский, Шоссейная ул, д 63 корп.8, кв.52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79181591870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EA-104124</w:t>
            </w:r>
          </w:p>
          <w:p w:rsidR="009034BF" w:rsidRPr="003F55F6" w:rsidRDefault="009034BF">
            <w:r>
              <w:t>ОБЩЕСТВО С ОГРАНИЧЕННОЙ ОТВЕТСТВЕННОСТЬЮ "УЧЕБНЫЙ ЦЕНТР ПРОФСЕРВИС"</w:t>
            </w:r>
          </w:p>
          <w:p w:rsidR="009034BF" w:rsidRPr="003F55F6" w:rsidRDefault="009034BF">
            <w:r>
              <w:t>ИНН 2312219218</w:t>
            </w:r>
          </w:p>
          <w:p w:rsidR="009034BF" w:rsidRPr="003F55F6" w:rsidRDefault="009034BF">
            <w:r>
              <w:t xml:space="preserve">ОГРН </w:t>
            </w:r>
            <w:r w:rsidRPr="00A54AD8">
              <w:t>1142312010488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231201001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350001, КРАЙКРАСНОДАРСКИЙ, ГКРАСНОДАР, 8/1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3885140, Республика Адыгея, Тахтамукайский р-н, пгт Яблоновский, Шоссейная ул, д 63 корп.8, кв.52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>
              <w:rPr>
                <w:lang w:val="en-US"/>
              </w:rPr>
              <w:t>79181591870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EA-104209</w:t>
            </w:r>
          </w:p>
          <w:p w:rsidR="009034BF" w:rsidRPr="003F55F6" w:rsidRDefault="009034BF">
            <w:r>
              <w:t>ОБЩЕСТВО С ОГРАНИЧЕННОЙ ОТВЕТСТВЕННОСТЬЮ "ТРОЛЛЕЙБУСНЫЙ УЧЕБНЫЙ КОМБИНАТ"</w:t>
            </w:r>
          </w:p>
          <w:p w:rsidR="009034BF" w:rsidRPr="003F55F6" w:rsidRDefault="009034BF">
            <w:r>
              <w:t>ИНН 4345285315</w:t>
            </w:r>
          </w:p>
          <w:p w:rsidR="009034BF" w:rsidRPr="003F55F6" w:rsidRDefault="009034BF">
            <w:r>
              <w:t xml:space="preserve">ОГРН </w:t>
            </w:r>
            <w:r w:rsidRPr="00A54AD8">
              <w:t>1104345016082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434501001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610014, ОБЛКИРОВСКАЯ, ГКИРОВ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610035, Кировская обл., г.Киров, ул. Щорса, 95 офис 211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 w:rsidRPr="00A54AD8">
              <w:t>78332220665</w:t>
            </w:r>
          </w:p>
          <w:p w:rsidR="009034BF" w:rsidRPr="003F55F6" w:rsidRDefault="009034BF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EA-104209</w:t>
            </w:r>
          </w:p>
          <w:p w:rsidR="009034BF" w:rsidRPr="003F55F6" w:rsidRDefault="009034BF">
            <w:r>
              <w:t>ОБЩЕСТВО С ОГРАНИЧЕННОЙ ОТВЕТСТВЕННОСТЬЮ "ТРОЛЛЕЙБУСНЫЙ УЧЕБНЫЙ КОМБИНАТ"</w:t>
            </w:r>
          </w:p>
          <w:p w:rsidR="009034BF" w:rsidRPr="003F55F6" w:rsidRDefault="009034BF">
            <w:r>
              <w:t>ИНН 4345285315</w:t>
            </w:r>
          </w:p>
          <w:p w:rsidR="009034BF" w:rsidRPr="003F55F6" w:rsidRDefault="009034BF">
            <w:r>
              <w:t xml:space="preserve">ОГРН </w:t>
            </w:r>
            <w:r w:rsidRPr="00A54AD8">
              <w:t>1104345016082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434501001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r w:rsidRPr="003F55F6">
              <w:t>610014, ОБЛКИРОВСКАЯ, ГКИРОВ</w:t>
            </w:r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610035, Кировская обл., г.Киров, ул. Щорса, 95 офис 211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 w:rsidRPr="00A54AD8">
              <w:t>78332220665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  <w:tr w:rsidR="009034BF" w:rsidRPr="003F55F6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EA-104209</w:t>
            </w:r>
          </w:p>
          <w:p w:rsidR="009034BF" w:rsidRPr="003F55F6" w:rsidRDefault="009034BF">
            <w:r>
              <w:t>ОБЩЕСТВО С ОГРАНИЧЕННОЙ ОТВЕТСТВЕННОСТЬЮ "ТРОЛЛЕЙБУСНЫЙ УЧЕБНЫЙ КОМБИНАТ"</w:t>
            </w:r>
          </w:p>
          <w:p w:rsidR="009034BF" w:rsidRPr="003F55F6" w:rsidRDefault="009034BF">
            <w:r>
              <w:t>ИНН 4345285315</w:t>
            </w:r>
          </w:p>
          <w:p w:rsidR="009034BF" w:rsidRPr="003F55F6" w:rsidRDefault="009034BF">
            <w:r>
              <w:t xml:space="preserve">ОГРН </w:t>
            </w:r>
            <w:r w:rsidRPr="00A54AD8">
              <w:t>1104345016082</w:t>
            </w:r>
          </w:p>
          <w:p w:rsidR="009034BF" w:rsidRPr="003F55F6" w:rsidRDefault="009034BF">
            <w:r w:rsidRPr="003F55F6">
              <w:t xml:space="preserve">КПП </w:t>
            </w:r>
            <w:r w:rsidRPr="00A54AD8">
              <w:t>434501001</w:t>
            </w:r>
          </w:p>
          <w:p w:rsidR="009034BF" w:rsidRPr="003F55F6" w:rsidRDefault="009034BF">
            <w:r w:rsidRPr="003F55F6">
              <w:t>Место нахождения(жительства)</w:t>
            </w:r>
          </w:p>
          <w:p w:rsidR="009034BF" w:rsidRPr="003F55F6" w:rsidRDefault="009034BF">
            <w:bookmarkStart w:id="0" w:name="__DdeLink__366_22120086831"/>
            <w:r w:rsidRPr="003F55F6">
              <w:t>610014, ОБЛКИРОВСКАЯ, ГКИРОВ</w:t>
            </w:r>
            <w:bookmarkEnd w:id="0"/>
          </w:p>
          <w:p w:rsidR="009034BF" w:rsidRPr="003F55F6" w:rsidRDefault="009034BF">
            <w:r w:rsidRPr="003F55F6">
              <w:t>Почтовый адрес</w:t>
            </w:r>
          </w:p>
          <w:p w:rsidR="009034BF" w:rsidRPr="003F55F6" w:rsidRDefault="009034BF">
            <w:r w:rsidRPr="003F55F6">
              <w:t>610035, Кировская обл., г.Киров, ул. Щорса, 95 офис 211</w:t>
            </w:r>
          </w:p>
          <w:p w:rsidR="009034BF" w:rsidRPr="003F55F6" w:rsidRDefault="009034BF">
            <w:r w:rsidRPr="003F55F6">
              <w:rPr>
                <w:sz w:val="16"/>
                <w:szCs w:val="16"/>
              </w:rPr>
              <w:t xml:space="preserve">Контактное лицо </w:t>
            </w:r>
          </w:p>
          <w:p w:rsidR="009034BF" w:rsidRPr="003F55F6" w:rsidRDefault="009034BF">
            <w:r>
              <w:t xml:space="preserve">Телефон </w:t>
            </w:r>
            <w:r w:rsidRPr="00A54AD8">
              <w:t>78332220665</w:t>
            </w:r>
          </w:p>
          <w:p w:rsidR="009034BF" w:rsidRPr="003F55F6" w:rsidRDefault="009034BF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034BF" w:rsidRDefault="009034BF">
            <w:pPr>
              <w:pStyle w:val="a3"/>
            </w:pPr>
          </w:p>
          <w:p w:rsidR="009034BF" w:rsidRPr="003F55F6" w:rsidRDefault="009034BF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034BF" w:rsidRPr="003F55F6" w:rsidRDefault="009034BF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034BF" w:rsidRPr="003F55F6" w:rsidRDefault="009034BF">
            <w:r>
              <w:t>Соответствует требованиям</w:t>
            </w:r>
          </w:p>
        </w:tc>
      </w:tr>
    </w:tbl>
    <w:p w:rsidR="009034BF" w:rsidRDefault="009034BF">
      <w:pPr>
        <w:ind w:right="142"/>
        <w:jc w:val="both"/>
      </w:pPr>
    </w:p>
    <w:p w:rsidR="009034BF" w:rsidRDefault="009034BF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A54AD8">
        <w:t>Обучение по курсу "Охрана труда" для руководителей и специалистов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НЕКОММЕРЧЕСКОЕ ПАРТНЕРСТВО УЧЕБНО-МЕТОДИЧЕСКИЙ ЦЕНТР "СЛАВЯНСКИЙ", предложение о цене контракта 65 250,00 руб.</w:t>
      </w:r>
    </w:p>
    <w:p w:rsidR="009034BF" w:rsidRDefault="009034B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C06782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9034BF" w:rsidRDefault="009034BF">
      <w:pPr>
        <w:jc w:val="both"/>
        <w:rPr>
          <w:b/>
          <w:bCs/>
        </w:rPr>
      </w:pPr>
    </w:p>
    <w:p w:rsidR="009034BF" w:rsidRDefault="009034BF">
      <w:pPr>
        <w:jc w:val="both"/>
        <w:rPr>
          <w:b/>
          <w:bCs/>
        </w:rPr>
      </w:pPr>
    </w:p>
    <w:p w:rsidR="009034BF" w:rsidRDefault="009034BF">
      <w:pPr>
        <w:jc w:val="both"/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9034BF" w:rsidRPr="003F55F6">
        <w:tc>
          <w:tcPr>
            <w:tcW w:w="5847" w:type="dxa"/>
            <w:vAlign w:val="bottom"/>
          </w:tcPr>
          <w:p w:rsidR="009034BF" w:rsidRPr="003F55F6" w:rsidRDefault="009034B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Просоленко Юрий Александрович</w:t>
            </w:r>
          </w:p>
        </w:tc>
      </w:tr>
      <w:tr w:rsidR="009034BF" w:rsidRPr="003F55F6">
        <w:tc>
          <w:tcPr>
            <w:tcW w:w="5847" w:type="dxa"/>
            <w:vAlign w:val="bottom"/>
          </w:tcPr>
          <w:p w:rsidR="009034BF" w:rsidRPr="003F55F6" w:rsidRDefault="009034B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Дехтерев Юрий Сергеевич</w:t>
            </w:r>
          </w:p>
        </w:tc>
      </w:tr>
      <w:tr w:rsidR="009034BF" w:rsidRPr="003F55F6">
        <w:tc>
          <w:tcPr>
            <w:tcW w:w="5847" w:type="dxa"/>
            <w:vAlign w:val="bottom"/>
          </w:tcPr>
          <w:p w:rsidR="009034BF" w:rsidRPr="003F55F6" w:rsidRDefault="009034B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9034BF" w:rsidRPr="003F55F6" w:rsidRDefault="009034BF">
            <w:pPr>
              <w:pStyle w:val="a3"/>
            </w:pPr>
            <w:r w:rsidRPr="003F55F6">
              <w:rPr>
                <w:lang w:val="en-US"/>
              </w:rPr>
              <w:t>Владыкина Лидия Валерьевна</w:t>
            </w:r>
          </w:p>
        </w:tc>
      </w:tr>
    </w:tbl>
    <w:p w:rsidR="009034BF" w:rsidRDefault="009034BF"/>
    <w:sectPr w:rsidR="009034BF" w:rsidSect="00A55B3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5B34"/>
    <w:rsid w:val="003F55F6"/>
    <w:rsid w:val="009034BF"/>
    <w:rsid w:val="00964BAF"/>
    <w:rsid w:val="00A54AD8"/>
    <w:rsid w:val="00A55B34"/>
    <w:rsid w:val="00C06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34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A55B3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55B3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7B0E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A55B34"/>
  </w:style>
  <w:style w:type="paragraph" w:styleId="Caption">
    <w:name w:val="caption"/>
    <w:basedOn w:val="Normal"/>
    <w:uiPriority w:val="99"/>
    <w:qFormat/>
    <w:rsid w:val="00A55B3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55B3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55B3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17B0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55B3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55B3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55B3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55B3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55B3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55B3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55B3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55B3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55B3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55B3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7B0E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7B0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B0E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A55B34"/>
  </w:style>
  <w:style w:type="paragraph" w:customStyle="1" w:styleId="a4">
    <w:name w:val="Заголовок таблицы"/>
    <w:basedOn w:val="a3"/>
    <w:uiPriority w:val="99"/>
    <w:rsid w:val="00A55B34"/>
  </w:style>
  <w:style w:type="paragraph" w:customStyle="1" w:styleId="DocumentMap">
    <w:name w:val="DocumentMap"/>
    <w:uiPriority w:val="99"/>
    <w:rsid w:val="00A55B34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A55B34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A55B34"/>
  </w:style>
  <w:style w:type="character" w:styleId="Hyperlink">
    <w:name w:val="Hyperlink"/>
    <w:basedOn w:val="DefaultParagraphFont"/>
    <w:uiPriority w:val="99"/>
    <w:rsid w:val="00A54A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6</Pages>
  <Words>2496</Words>
  <Characters>14231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2021-07-15T07:36:00Z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