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2F" w:rsidRDefault="00AD392F">
      <w:pPr>
        <w:ind w:firstLine="680"/>
        <w:jc w:val="center"/>
      </w:pPr>
      <w:r>
        <w:rPr>
          <w:b/>
          <w:bCs/>
        </w:rPr>
        <w:t xml:space="preserve">ПРОТОКОЛ </w:t>
      </w:r>
      <w:r w:rsidRPr="00C13959">
        <w:rPr>
          <w:b/>
          <w:bCs/>
        </w:rPr>
        <w:t>0318300120821000114</w:t>
      </w:r>
    </w:p>
    <w:p w:rsidR="00AD392F" w:rsidRDefault="00AD392F">
      <w:pPr>
        <w:ind w:firstLine="567"/>
        <w:jc w:val="center"/>
      </w:pPr>
      <w:r>
        <w:rPr>
          <w:b/>
          <w:bCs/>
        </w:rPr>
        <w:t xml:space="preserve">РАССМОТРЕНИЯ ЗАЯВКИ ЕДИНСТВЕННОГО УЧАСТНИКА </w:t>
      </w:r>
    </w:p>
    <w:p w:rsidR="00AD392F" w:rsidRDefault="00AD392F">
      <w:pPr>
        <w:ind w:firstLine="567"/>
        <w:jc w:val="center"/>
      </w:pPr>
      <w:r>
        <w:rPr>
          <w:b/>
          <w:bCs/>
        </w:rPr>
        <w:t>АУКЦИОНА В ЭЛЕКТРОННОЙ ФОРМЕ</w:t>
      </w:r>
    </w:p>
    <w:p w:rsidR="00AD392F" w:rsidRPr="00C13959" w:rsidRDefault="00AD392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D392F" w:rsidRPr="0035738A">
        <w:tc>
          <w:tcPr>
            <w:tcW w:w="4961" w:type="dxa"/>
          </w:tcPr>
          <w:p w:rsidR="00AD392F" w:rsidRPr="0035738A" w:rsidRDefault="00AD392F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D392F" w:rsidRPr="0035738A" w:rsidRDefault="00AD392F">
            <w:pPr>
              <w:ind w:firstLine="567"/>
              <w:jc w:val="right"/>
            </w:pPr>
            <w:r>
              <w:rPr>
                <w:lang w:val="en-US"/>
              </w:rPr>
              <w:t>22.07.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D392F" w:rsidRDefault="00AD392F">
      <w:pPr>
        <w:overflowPunct w:val="0"/>
      </w:pPr>
    </w:p>
    <w:p w:rsidR="00AD392F" w:rsidRDefault="00AD392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Дезинфицирующие средства </w:t>
      </w:r>
    </w:p>
    <w:p w:rsidR="00AD392F" w:rsidRDefault="00AD392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213234901331923490100100560012020244</w:t>
      </w:r>
    </w:p>
    <w:p w:rsidR="00AD392F" w:rsidRDefault="00AD392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532 854,20 руб.</w:t>
      </w:r>
    </w:p>
    <w:p w:rsidR="00AD392F" w:rsidRDefault="00AD392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13959">
        <w:rPr>
          <w:b/>
          <w:bCs/>
        </w:rPr>
        <w:t xml:space="preserve">: </w:t>
      </w:r>
      <w:r w:rsidRPr="00C1395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1395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D392F" w:rsidRPr="0035738A">
        <w:trPr>
          <w:jc w:val="right"/>
        </w:trPr>
        <w:tc>
          <w:tcPr>
            <w:tcW w:w="9915" w:type="dxa"/>
          </w:tcPr>
          <w:p w:rsidR="00AD392F" w:rsidRPr="0035738A" w:rsidRDefault="00AD392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13959">
              <w:rPr>
                <w:b/>
                <w:bCs/>
              </w:rPr>
              <w:t xml:space="preserve">Источник финансирования: </w:t>
            </w:r>
            <w:r w:rsidRPr="00C13959">
              <w:t>Внебюджетные фонды (ОМС), краевой бюджет, платные услуги</w:t>
            </w:r>
          </w:p>
          <w:p w:rsidR="00AD392F" w:rsidRPr="0035738A" w:rsidRDefault="00AD392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1395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13959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AD392F" w:rsidRPr="0035738A" w:rsidRDefault="00AD392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13959">
              <w:t>Не требуется</w:t>
            </w:r>
          </w:p>
          <w:p w:rsidR="00AD392F" w:rsidRPr="0035738A" w:rsidRDefault="00AD392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1395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D392F" w:rsidRDefault="00AD392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13959">
        <w:t>12.07.21 14:42:23 (</w:t>
      </w:r>
      <w:r>
        <w:rPr>
          <w:lang w:val="en-US"/>
        </w:rPr>
        <w:t>MSK</w:t>
      </w:r>
      <w:r w:rsidRPr="00C13959">
        <w:t>+00:00)</w:t>
      </w:r>
    </w:p>
    <w:p w:rsidR="00AD392F" w:rsidRDefault="00AD392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13959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D392F" w:rsidRPr="0035738A">
        <w:tc>
          <w:tcPr>
            <w:tcW w:w="3307" w:type="dxa"/>
          </w:tcPr>
          <w:p w:rsidR="00AD392F" w:rsidRPr="0035738A" w:rsidRDefault="00AD392F">
            <w:r w:rsidRPr="0035738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D392F" w:rsidRPr="0035738A" w:rsidRDefault="00AD392F">
            <w:r w:rsidRPr="0035738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D392F" w:rsidRPr="0035738A" w:rsidRDefault="00AD392F">
            <w:pPr>
              <w:rPr>
                <w:lang w:val="en-US"/>
              </w:rPr>
            </w:pPr>
            <w:r w:rsidRPr="0035738A">
              <w:rPr>
                <w:lang w:val="en-US"/>
              </w:rPr>
              <w:t>Главный врач</w:t>
            </w:r>
          </w:p>
        </w:tc>
      </w:tr>
      <w:tr w:rsidR="00AD392F" w:rsidRPr="0035738A">
        <w:tc>
          <w:tcPr>
            <w:tcW w:w="3307" w:type="dxa"/>
          </w:tcPr>
          <w:p w:rsidR="00AD392F" w:rsidRPr="0035738A" w:rsidRDefault="00AD392F">
            <w:r w:rsidRPr="0035738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D392F" w:rsidRPr="0035738A" w:rsidRDefault="00AD392F">
            <w:r w:rsidRPr="0035738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D392F" w:rsidRPr="0035738A" w:rsidRDefault="00AD392F">
            <w:pPr>
              <w:rPr>
                <w:lang w:val="en-US"/>
              </w:rPr>
            </w:pPr>
            <w:r w:rsidRPr="0035738A">
              <w:rPr>
                <w:lang w:val="en-US"/>
              </w:rPr>
              <w:t>Начальник отдела закупок</w:t>
            </w:r>
          </w:p>
        </w:tc>
      </w:tr>
      <w:tr w:rsidR="00AD392F" w:rsidRPr="0035738A">
        <w:tc>
          <w:tcPr>
            <w:tcW w:w="3307" w:type="dxa"/>
          </w:tcPr>
          <w:p w:rsidR="00AD392F" w:rsidRPr="0035738A" w:rsidRDefault="00AD392F">
            <w:r w:rsidRPr="0035738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D392F" w:rsidRPr="0035738A" w:rsidRDefault="00AD392F">
            <w:r w:rsidRPr="0035738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D392F" w:rsidRPr="0035738A" w:rsidRDefault="00AD392F">
            <w:pPr>
              <w:rPr>
                <w:lang w:val="en-US"/>
              </w:rPr>
            </w:pPr>
            <w:r w:rsidRPr="0035738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D392F" w:rsidRDefault="00AD392F">
      <w:pPr>
        <w:jc w:val="both"/>
      </w:pPr>
      <w:r>
        <w:tab/>
        <w:t>Кворум имеется. Комиссия правомочна.</w:t>
      </w:r>
    </w:p>
    <w:p w:rsidR="00AD392F" w:rsidRDefault="00AD392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C13959">
        <w:t>22.07.</w:t>
      </w:r>
      <w:r>
        <w:t>20</w:t>
      </w:r>
      <w:r w:rsidRPr="00C13959">
        <w:t xml:space="preserve">21 </w:t>
      </w:r>
      <w:r>
        <w:t>09</w:t>
      </w:r>
      <w:r w:rsidRPr="00C13959">
        <w:t>:</w:t>
      </w:r>
      <w:r>
        <w:t>00</w:t>
      </w:r>
      <w:r w:rsidRPr="00C13959">
        <w:t xml:space="preserve"> (</w:t>
      </w:r>
      <w:r>
        <w:rPr>
          <w:lang w:val="en-US"/>
        </w:rPr>
        <w:t>MSK</w:t>
      </w:r>
      <w:r w:rsidRPr="00C1395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D392F" w:rsidRDefault="00AD392F"/>
    <w:p w:rsidR="00AD392F" w:rsidRDefault="00AD392F">
      <w:pPr>
        <w:ind w:firstLine="680"/>
        <w:jc w:val="both"/>
      </w:pPr>
      <w:r>
        <w:t xml:space="preserve">Рассмотрев вторую часть заявки единственного участника аукциона в электронной форме, признанную участником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заявку единственного участника аукциона на соответствие требованиям, установленным документацией аукциона в электронной форме, путем прямого голосования приняли следующее решение: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AD392F" w:rsidRPr="0035738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pPr>
              <w:overflowPunct w:val="0"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392F" w:rsidRPr="0035738A" w:rsidRDefault="00AD392F">
            <w:r>
              <w:rPr>
                <w:b/>
                <w:bCs/>
              </w:rPr>
              <w:t>Решение  члена комиссии</w:t>
            </w:r>
          </w:p>
        </w:tc>
      </w:tr>
      <w:tr w:rsidR="00AD392F" w:rsidRPr="0035738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r>
              <w:t>EA-105623</w:t>
            </w:r>
          </w:p>
          <w:p w:rsidR="00AD392F" w:rsidRPr="0035738A" w:rsidRDefault="00AD392F">
            <w:r>
              <w:t>ОБЩЕСТВО С ОГРАНИЧЕННОЙ ОТВЕТСТВЕННОСТЬЮ "ВИВАЛЬДИ-К"</w:t>
            </w:r>
          </w:p>
          <w:p w:rsidR="00AD392F" w:rsidRPr="0035738A" w:rsidRDefault="00AD392F">
            <w:r>
              <w:t>ИНН 2311177300</w:t>
            </w:r>
          </w:p>
          <w:p w:rsidR="00AD392F" w:rsidRPr="0035738A" w:rsidRDefault="00AD392F">
            <w:r>
              <w:t xml:space="preserve">ОГРН </w:t>
            </w:r>
            <w:r w:rsidRPr="00C13959">
              <w:t>1142311012480</w:t>
            </w:r>
          </w:p>
          <w:p w:rsidR="00AD392F" w:rsidRPr="0035738A" w:rsidRDefault="00AD392F">
            <w:r w:rsidRPr="0035738A">
              <w:t xml:space="preserve">КПП </w:t>
            </w:r>
            <w:r w:rsidRPr="00C13959">
              <w:t>231101001</w:t>
            </w:r>
          </w:p>
          <w:p w:rsidR="00AD392F" w:rsidRPr="0035738A" w:rsidRDefault="00AD392F">
            <w:r w:rsidRPr="0035738A">
              <w:t>Место нахождения(жительства)</w:t>
            </w:r>
          </w:p>
          <w:p w:rsidR="00AD392F" w:rsidRPr="0035738A" w:rsidRDefault="00AD392F">
            <w:r w:rsidRPr="0035738A">
              <w:t>350029, КРАЙКРАСНОДАРСКИЙ, ГКРАСНОДАР, КВАРТИРА 24</w:t>
            </w:r>
          </w:p>
          <w:p w:rsidR="00AD392F" w:rsidRPr="0035738A" w:rsidRDefault="00AD392F">
            <w:r w:rsidRPr="0035738A">
              <w:t>Почтовый адрес</w:t>
            </w:r>
          </w:p>
          <w:p w:rsidR="00AD392F" w:rsidRPr="0035738A" w:rsidRDefault="00AD392F">
            <w:r w:rsidRPr="0035738A">
              <w:t>350029, КРАЙ КРАСНОДАРСКИЙ, Г КРАСНОДАР, УЛ ЧЕРКАССКАЯ, ДОМ 77, КВАРТИРА 24</w:t>
            </w:r>
          </w:p>
          <w:p w:rsidR="00AD392F" w:rsidRPr="0035738A" w:rsidRDefault="00AD392F">
            <w:r w:rsidRPr="0035738A">
              <w:rPr>
                <w:sz w:val="16"/>
                <w:szCs w:val="16"/>
              </w:rPr>
              <w:t xml:space="preserve">Контактное лицо </w:t>
            </w:r>
          </w:p>
          <w:p w:rsidR="00AD392F" w:rsidRPr="0035738A" w:rsidRDefault="00AD392F">
            <w:r>
              <w:t xml:space="preserve">Телефон </w:t>
            </w:r>
            <w:r>
              <w:rPr>
                <w:lang w:val="en-US"/>
              </w:rPr>
              <w:t>79184404099</w:t>
            </w:r>
          </w:p>
          <w:p w:rsidR="00AD392F" w:rsidRPr="0035738A" w:rsidRDefault="00AD392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D392F" w:rsidRDefault="00AD392F">
            <w:pPr>
              <w:pStyle w:val="a3"/>
            </w:pPr>
          </w:p>
          <w:p w:rsidR="00AD392F" w:rsidRPr="0035738A" w:rsidRDefault="00AD392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392F" w:rsidRPr="0035738A" w:rsidRDefault="00AD392F">
            <w:r>
              <w:t>Соответствует требованиям</w:t>
            </w:r>
          </w:p>
        </w:tc>
      </w:tr>
      <w:tr w:rsidR="00AD392F" w:rsidRPr="0035738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r>
              <w:t>EA-105623</w:t>
            </w:r>
          </w:p>
          <w:p w:rsidR="00AD392F" w:rsidRPr="0035738A" w:rsidRDefault="00AD392F">
            <w:r>
              <w:t>ОБЩЕСТВО С ОГРАНИЧЕННОЙ ОТВЕТСТВЕННОСТЬЮ "ВИВАЛЬДИ-К"</w:t>
            </w:r>
          </w:p>
          <w:p w:rsidR="00AD392F" w:rsidRPr="0035738A" w:rsidRDefault="00AD392F">
            <w:r>
              <w:t>ИНН 2311177300</w:t>
            </w:r>
          </w:p>
          <w:p w:rsidR="00AD392F" w:rsidRPr="0035738A" w:rsidRDefault="00AD392F">
            <w:r>
              <w:t xml:space="preserve">ОГРН </w:t>
            </w:r>
            <w:r w:rsidRPr="00C13959">
              <w:t>1142311012480</w:t>
            </w:r>
          </w:p>
          <w:p w:rsidR="00AD392F" w:rsidRPr="0035738A" w:rsidRDefault="00AD392F">
            <w:r w:rsidRPr="0035738A">
              <w:t xml:space="preserve">КПП </w:t>
            </w:r>
            <w:r w:rsidRPr="00C13959">
              <w:t>231101001</w:t>
            </w:r>
          </w:p>
          <w:p w:rsidR="00AD392F" w:rsidRPr="0035738A" w:rsidRDefault="00AD392F">
            <w:r w:rsidRPr="0035738A">
              <w:t>Место нахождения(жительства)</w:t>
            </w:r>
          </w:p>
          <w:p w:rsidR="00AD392F" w:rsidRPr="0035738A" w:rsidRDefault="00AD392F">
            <w:r w:rsidRPr="0035738A">
              <w:t>350029, КРАЙКРАСНОДАРСКИЙ, ГКРАСНОДАР, КВАРТИРА 24</w:t>
            </w:r>
          </w:p>
          <w:p w:rsidR="00AD392F" w:rsidRPr="0035738A" w:rsidRDefault="00AD392F">
            <w:r w:rsidRPr="0035738A">
              <w:t>Почтовый адрес</w:t>
            </w:r>
          </w:p>
          <w:p w:rsidR="00AD392F" w:rsidRPr="0035738A" w:rsidRDefault="00AD392F">
            <w:r w:rsidRPr="0035738A">
              <w:t>350029, КРАЙ КРАСНОДАРСКИЙ, Г КРАСНОДАР, УЛ ЧЕРКАССКАЯ, ДОМ 77, КВАРТИРА 24</w:t>
            </w:r>
          </w:p>
          <w:p w:rsidR="00AD392F" w:rsidRPr="0035738A" w:rsidRDefault="00AD392F">
            <w:r w:rsidRPr="0035738A">
              <w:rPr>
                <w:sz w:val="16"/>
                <w:szCs w:val="16"/>
              </w:rPr>
              <w:t xml:space="preserve">Контактное лицо </w:t>
            </w:r>
          </w:p>
          <w:p w:rsidR="00AD392F" w:rsidRPr="0035738A" w:rsidRDefault="00AD392F">
            <w:r>
              <w:t xml:space="preserve">Телефон </w:t>
            </w:r>
            <w:r>
              <w:rPr>
                <w:lang w:val="en-US"/>
              </w:rPr>
              <w:t>79184404099</w:t>
            </w:r>
          </w:p>
          <w:p w:rsidR="00AD392F" w:rsidRPr="0035738A" w:rsidRDefault="00AD392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D392F" w:rsidRDefault="00AD392F">
            <w:pPr>
              <w:pStyle w:val="a3"/>
            </w:pPr>
          </w:p>
          <w:p w:rsidR="00AD392F" w:rsidRPr="0035738A" w:rsidRDefault="00AD392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392F" w:rsidRPr="0035738A" w:rsidRDefault="00AD392F">
            <w:r>
              <w:t>Соответствует требованиям</w:t>
            </w:r>
          </w:p>
        </w:tc>
      </w:tr>
      <w:tr w:rsidR="00AD392F" w:rsidRPr="0035738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r>
              <w:t>EA-105623</w:t>
            </w:r>
          </w:p>
          <w:p w:rsidR="00AD392F" w:rsidRPr="0035738A" w:rsidRDefault="00AD392F">
            <w:r>
              <w:t>ОБЩЕСТВО С ОГРАНИЧЕННОЙ ОТВЕТСТВЕННОСТЬЮ "ВИВАЛЬДИ-К"</w:t>
            </w:r>
          </w:p>
          <w:p w:rsidR="00AD392F" w:rsidRPr="0035738A" w:rsidRDefault="00AD392F">
            <w:r>
              <w:t>ИНН 2311177300</w:t>
            </w:r>
          </w:p>
          <w:p w:rsidR="00AD392F" w:rsidRPr="0035738A" w:rsidRDefault="00AD392F">
            <w:r>
              <w:t xml:space="preserve">ОГРН </w:t>
            </w:r>
            <w:r w:rsidRPr="00C13959">
              <w:t>1142311012480</w:t>
            </w:r>
          </w:p>
          <w:p w:rsidR="00AD392F" w:rsidRPr="0035738A" w:rsidRDefault="00AD392F">
            <w:r w:rsidRPr="0035738A">
              <w:t xml:space="preserve">КПП </w:t>
            </w:r>
            <w:r w:rsidRPr="00C13959">
              <w:t>231101001</w:t>
            </w:r>
          </w:p>
          <w:p w:rsidR="00AD392F" w:rsidRPr="0035738A" w:rsidRDefault="00AD392F">
            <w:r w:rsidRPr="0035738A">
              <w:t>Место нахождения(жительства)</w:t>
            </w:r>
          </w:p>
          <w:p w:rsidR="00AD392F" w:rsidRPr="0035738A" w:rsidRDefault="00AD392F">
            <w:bookmarkStart w:id="0" w:name="__DdeLink__366_22120086831"/>
            <w:r w:rsidRPr="0035738A">
              <w:t>350029, КРАЙКРАСНОДАРСКИЙ, ГКРАСНОДАР, КВАРТИРА 24</w:t>
            </w:r>
            <w:bookmarkEnd w:id="0"/>
          </w:p>
          <w:p w:rsidR="00AD392F" w:rsidRPr="0035738A" w:rsidRDefault="00AD392F">
            <w:r w:rsidRPr="0035738A">
              <w:t>Почтовый адрес</w:t>
            </w:r>
          </w:p>
          <w:p w:rsidR="00AD392F" w:rsidRPr="0035738A" w:rsidRDefault="00AD392F">
            <w:r w:rsidRPr="0035738A">
              <w:t>350029, КРАЙ КРАСНОДАРСКИЙ, Г КРАСНОДАР, УЛ ЧЕРКАССКАЯ, ДОМ 77, КВАРТИРА 24</w:t>
            </w:r>
          </w:p>
          <w:p w:rsidR="00AD392F" w:rsidRPr="0035738A" w:rsidRDefault="00AD392F">
            <w:r w:rsidRPr="0035738A">
              <w:rPr>
                <w:sz w:val="16"/>
                <w:szCs w:val="16"/>
              </w:rPr>
              <w:t xml:space="preserve">Контактное лицо </w:t>
            </w:r>
          </w:p>
          <w:p w:rsidR="00AD392F" w:rsidRPr="0035738A" w:rsidRDefault="00AD392F">
            <w:r>
              <w:t xml:space="preserve">Телефон </w:t>
            </w:r>
            <w:r>
              <w:rPr>
                <w:lang w:val="en-US"/>
              </w:rPr>
              <w:t>79184404099</w:t>
            </w:r>
          </w:p>
          <w:p w:rsidR="00AD392F" w:rsidRPr="0035738A" w:rsidRDefault="00AD392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D392F" w:rsidRDefault="00AD392F">
            <w:pPr>
              <w:pStyle w:val="a3"/>
            </w:pPr>
          </w:p>
          <w:p w:rsidR="00AD392F" w:rsidRPr="0035738A" w:rsidRDefault="00AD392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D392F" w:rsidRPr="0035738A" w:rsidRDefault="00AD392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D392F" w:rsidRPr="0035738A" w:rsidRDefault="00AD392F">
            <w:r>
              <w:t>Соответствует требованиям</w:t>
            </w:r>
          </w:p>
        </w:tc>
      </w:tr>
    </w:tbl>
    <w:p w:rsidR="00AD392F" w:rsidRDefault="00AD392F">
      <w:pPr>
        <w:ind w:right="142"/>
        <w:jc w:val="both"/>
      </w:pPr>
    </w:p>
    <w:p w:rsidR="00AD392F" w:rsidRDefault="00AD392F">
      <w:pPr>
        <w:jc w:val="both"/>
      </w:pPr>
      <w:r>
        <w:tab/>
        <w:t>На основании части 3.1 статьи 71 Федерального закона № 44-ФЗ контракт по закупке «</w:t>
      </w:r>
      <w:r w:rsidRPr="00C13959">
        <w:t>Дезинфицирующие средства</w:t>
      </w:r>
      <w:r>
        <w:t>»заключается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"ВИВАЛЬДИ-К", предложившим цену контракта 532 854,20 руб.</w:t>
      </w:r>
    </w:p>
    <w:p w:rsidR="00AD392F" w:rsidRDefault="00AD392F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AD392F" w:rsidRDefault="00AD392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заявки единственного участника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C411F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D392F" w:rsidRDefault="00AD392F">
      <w:pPr>
        <w:jc w:val="both"/>
        <w:rPr>
          <w:b/>
          <w:bCs/>
        </w:rPr>
      </w:pPr>
    </w:p>
    <w:p w:rsidR="00AD392F" w:rsidRDefault="00AD392F">
      <w:pPr>
        <w:jc w:val="both"/>
        <w:rPr>
          <w:b/>
          <w:bCs/>
        </w:rPr>
      </w:pPr>
    </w:p>
    <w:p w:rsidR="00AD392F" w:rsidRDefault="00AD392F">
      <w:pPr>
        <w:jc w:val="both"/>
        <w:rPr>
          <w:b/>
          <w:bCs/>
        </w:rPr>
      </w:pPr>
    </w:p>
    <w:p w:rsidR="00AD392F" w:rsidRDefault="00AD392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D392F" w:rsidRPr="0035738A">
        <w:tc>
          <w:tcPr>
            <w:tcW w:w="5847" w:type="dxa"/>
            <w:vAlign w:val="bottom"/>
          </w:tcPr>
          <w:p w:rsidR="00AD392F" w:rsidRPr="0035738A" w:rsidRDefault="00AD392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D392F" w:rsidRPr="0035738A" w:rsidRDefault="00AD392F">
            <w:pPr>
              <w:pStyle w:val="a3"/>
            </w:pPr>
            <w:r w:rsidRPr="0035738A">
              <w:rPr>
                <w:lang w:val="en-US"/>
              </w:rPr>
              <w:t>Просоленко Юрий Александрович</w:t>
            </w:r>
          </w:p>
        </w:tc>
      </w:tr>
      <w:tr w:rsidR="00AD392F" w:rsidRPr="0035738A">
        <w:tc>
          <w:tcPr>
            <w:tcW w:w="5847" w:type="dxa"/>
            <w:vAlign w:val="bottom"/>
          </w:tcPr>
          <w:p w:rsidR="00AD392F" w:rsidRPr="0035738A" w:rsidRDefault="00AD392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D392F" w:rsidRPr="0035738A" w:rsidRDefault="00AD392F">
            <w:pPr>
              <w:pStyle w:val="a3"/>
            </w:pPr>
            <w:r w:rsidRPr="0035738A">
              <w:rPr>
                <w:lang w:val="en-US"/>
              </w:rPr>
              <w:t>Дехтерев Юрий Сергеевич</w:t>
            </w:r>
          </w:p>
        </w:tc>
      </w:tr>
      <w:tr w:rsidR="00AD392F" w:rsidRPr="0035738A">
        <w:tc>
          <w:tcPr>
            <w:tcW w:w="5847" w:type="dxa"/>
            <w:vAlign w:val="bottom"/>
          </w:tcPr>
          <w:p w:rsidR="00AD392F" w:rsidRPr="0035738A" w:rsidRDefault="00AD392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D392F" w:rsidRPr="0035738A" w:rsidRDefault="00AD392F">
            <w:pPr>
              <w:pStyle w:val="a3"/>
            </w:pPr>
            <w:r w:rsidRPr="0035738A">
              <w:rPr>
                <w:lang w:val="en-US"/>
              </w:rPr>
              <w:t>Владыкина Лидия Валерьевна</w:t>
            </w:r>
          </w:p>
        </w:tc>
      </w:tr>
    </w:tbl>
    <w:p w:rsidR="00AD392F" w:rsidRDefault="00AD392F"/>
    <w:sectPr w:rsidR="00AD392F" w:rsidSect="00FD198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98A"/>
    <w:rsid w:val="0022512E"/>
    <w:rsid w:val="0035738A"/>
    <w:rsid w:val="00AD392F"/>
    <w:rsid w:val="00C13959"/>
    <w:rsid w:val="00C411F0"/>
    <w:rsid w:val="00FD1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98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FD198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D198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5C72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D198A"/>
  </w:style>
  <w:style w:type="paragraph" w:styleId="Caption">
    <w:name w:val="caption"/>
    <w:basedOn w:val="Normal"/>
    <w:uiPriority w:val="99"/>
    <w:qFormat/>
    <w:rsid w:val="00FD198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D198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D198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B5C7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D198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D198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D198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D198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D198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D198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D198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D198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D198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D198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5C72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5C7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C72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FD198A"/>
  </w:style>
  <w:style w:type="paragraph" w:customStyle="1" w:styleId="a4">
    <w:name w:val="Заголовок таблицы"/>
    <w:basedOn w:val="a3"/>
    <w:uiPriority w:val="99"/>
    <w:rsid w:val="00FD198A"/>
  </w:style>
  <w:style w:type="paragraph" w:customStyle="1" w:styleId="DocumentMap">
    <w:name w:val="DocumentMap"/>
    <w:uiPriority w:val="99"/>
    <w:rsid w:val="00FD198A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139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2</Pages>
  <Words>826</Words>
  <Characters>4710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48</cp:revision>
  <cp:lastPrinted>2021-07-22T07:16:00Z</cp:lastPrinted>
  <dcterms:created xsi:type="dcterms:W3CDTF">2019-09-11T09:00:00Z</dcterms:created>
  <dcterms:modified xsi:type="dcterms:W3CDTF">2021-07-22T07:16:00Z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