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C13" w:rsidRDefault="00AA1C13">
      <w:pPr>
        <w:ind w:firstLine="680"/>
        <w:jc w:val="center"/>
      </w:pPr>
      <w:r>
        <w:rPr>
          <w:b/>
          <w:bCs/>
        </w:rPr>
        <w:t xml:space="preserve">ПРОТОКОЛ </w:t>
      </w:r>
      <w:r w:rsidRPr="00B609F3">
        <w:rPr>
          <w:b/>
          <w:bCs/>
        </w:rPr>
        <w:t>0318300120821000115</w:t>
      </w:r>
    </w:p>
    <w:p w:rsidR="00AA1C13" w:rsidRDefault="00AA1C13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A1C13" w:rsidRPr="00B609F3" w:rsidRDefault="00AA1C13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A1C13" w:rsidRPr="00403647">
        <w:tc>
          <w:tcPr>
            <w:tcW w:w="4961" w:type="dxa"/>
          </w:tcPr>
          <w:p w:rsidR="00AA1C13" w:rsidRPr="00403647" w:rsidRDefault="00AA1C13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A1C13" w:rsidRPr="00403647" w:rsidRDefault="00AA1C13">
            <w:pPr>
              <w:ind w:firstLine="567"/>
              <w:jc w:val="right"/>
            </w:pPr>
            <w:r>
              <w:rPr>
                <w:lang w:val="en-US"/>
              </w:rPr>
              <w:t>26.07.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A1C13" w:rsidRDefault="00AA1C13">
      <w:pPr>
        <w:overflowPunct/>
      </w:pPr>
    </w:p>
    <w:p w:rsidR="00AA1C13" w:rsidRDefault="00AA1C1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B609F3">
        <w:t xml:space="preserve">: Поставка моторного масла, технических жидкостей и фильтров </w:t>
      </w:r>
    </w:p>
    <w:p w:rsidR="00AA1C13" w:rsidRDefault="00AA1C1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213234901331923490100101530010000244</w:t>
      </w:r>
    </w:p>
    <w:p w:rsidR="00AA1C13" w:rsidRDefault="00AA1C1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298 916,76 руб.</w:t>
      </w:r>
    </w:p>
    <w:p w:rsidR="00AA1C13" w:rsidRDefault="00AA1C13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B609F3">
        <w:rPr>
          <w:b/>
          <w:bCs/>
        </w:rPr>
        <w:t xml:space="preserve">: </w:t>
      </w:r>
      <w:r w:rsidRPr="00B609F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B609F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A1C13" w:rsidRPr="00403647">
        <w:trPr>
          <w:jc w:val="right"/>
        </w:trPr>
        <w:tc>
          <w:tcPr>
            <w:tcW w:w="9915" w:type="dxa"/>
          </w:tcPr>
          <w:p w:rsidR="00AA1C13" w:rsidRPr="00403647" w:rsidRDefault="00AA1C1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B609F3">
              <w:rPr>
                <w:b/>
                <w:bCs/>
              </w:rPr>
              <w:t xml:space="preserve">Источник финансирования: </w:t>
            </w:r>
            <w:r w:rsidRPr="00B609F3">
              <w:t>Внебюджетные фонды (ОМС) 2021 г.</w:t>
            </w:r>
          </w:p>
          <w:p w:rsidR="00AA1C13" w:rsidRPr="00403647" w:rsidRDefault="00AA1C1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B609F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B609F3">
              <w:t>353560, Россия, Краснодарский край, г. Славянск-на-Кубани, ул. Батарейная, 377 транспортом поставщика. Поставщик производит первую поставку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сентября 2021 г..</w:t>
            </w:r>
          </w:p>
          <w:p w:rsidR="00AA1C13" w:rsidRPr="00403647" w:rsidRDefault="00AA1C1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B609F3">
              <w:t>Не требуется</w:t>
            </w:r>
          </w:p>
          <w:p w:rsidR="00AA1C13" w:rsidRPr="00B609F3" w:rsidRDefault="00AA1C1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B609F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A1C13" w:rsidRDefault="00AA1C1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B609F3">
        <w:t>12.07.21 16:25:23 (</w:t>
      </w:r>
      <w:r>
        <w:rPr>
          <w:lang w:val="en-US"/>
        </w:rPr>
        <w:t>MSK</w:t>
      </w:r>
      <w:r w:rsidRPr="00B609F3">
        <w:t>+00:00)</w:t>
      </w:r>
    </w:p>
    <w:p w:rsidR="00AA1C13" w:rsidRDefault="00AA1C1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B609F3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A1C13" w:rsidRPr="00403647">
        <w:tc>
          <w:tcPr>
            <w:tcW w:w="3307" w:type="dxa"/>
          </w:tcPr>
          <w:p w:rsidR="00AA1C13" w:rsidRPr="00403647" w:rsidRDefault="00AA1C13">
            <w:r w:rsidRPr="0040364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A1C13" w:rsidRPr="00403647" w:rsidRDefault="00AA1C13">
            <w:r w:rsidRPr="0040364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A1C13" w:rsidRPr="00403647" w:rsidRDefault="00AA1C13">
            <w:pPr>
              <w:rPr>
                <w:lang w:val="en-US"/>
              </w:rPr>
            </w:pPr>
            <w:r w:rsidRPr="00403647">
              <w:rPr>
                <w:lang w:val="en-US"/>
              </w:rPr>
              <w:t>Главный врач</w:t>
            </w:r>
          </w:p>
        </w:tc>
      </w:tr>
      <w:tr w:rsidR="00AA1C13" w:rsidRPr="00403647">
        <w:tc>
          <w:tcPr>
            <w:tcW w:w="3307" w:type="dxa"/>
          </w:tcPr>
          <w:p w:rsidR="00AA1C13" w:rsidRPr="00403647" w:rsidRDefault="00AA1C13">
            <w:r w:rsidRPr="0040364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A1C13" w:rsidRPr="00403647" w:rsidRDefault="00AA1C13">
            <w:r w:rsidRPr="0040364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A1C13" w:rsidRPr="00403647" w:rsidRDefault="00AA1C13">
            <w:pPr>
              <w:rPr>
                <w:lang w:val="en-US"/>
              </w:rPr>
            </w:pPr>
            <w:r w:rsidRPr="00403647">
              <w:rPr>
                <w:lang w:val="en-US"/>
              </w:rPr>
              <w:t>Начальник отдела закупок</w:t>
            </w:r>
          </w:p>
        </w:tc>
      </w:tr>
      <w:tr w:rsidR="00AA1C13" w:rsidRPr="00403647">
        <w:tc>
          <w:tcPr>
            <w:tcW w:w="3307" w:type="dxa"/>
          </w:tcPr>
          <w:p w:rsidR="00AA1C13" w:rsidRPr="00403647" w:rsidRDefault="00AA1C13">
            <w:r w:rsidRPr="0040364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A1C13" w:rsidRPr="00403647" w:rsidRDefault="00AA1C13">
            <w:r w:rsidRPr="0040364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A1C13" w:rsidRPr="00403647" w:rsidRDefault="00AA1C13">
            <w:pPr>
              <w:rPr>
                <w:lang w:val="en-US"/>
              </w:rPr>
            </w:pPr>
            <w:r w:rsidRPr="0040364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A1C13" w:rsidRDefault="00AA1C13">
      <w:pPr>
        <w:jc w:val="both"/>
      </w:pPr>
      <w:r>
        <w:tab/>
        <w:t>Кворум имеется. Комиссия правомочна.</w:t>
      </w:r>
    </w:p>
    <w:p w:rsidR="00AA1C13" w:rsidRDefault="00AA1C13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B609F3">
        <w:t>26.07.21 08:32:55 (</w:t>
      </w:r>
      <w:r>
        <w:rPr>
          <w:lang w:val="en-US"/>
        </w:rPr>
        <w:t>MSK</w:t>
      </w:r>
      <w:r w:rsidRPr="00B609F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A1C13" w:rsidRPr="00B609F3" w:rsidRDefault="00AA1C13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AA1C13" w:rsidRPr="00403647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rPr>
                <w:b/>
                <w:bCs/>
              </w:rPr>
            </w:pPr>
            <w:r w:rsidRPr="00403647">
              <w:rPr>
                <w:b/>
                <w:bCs/>
              </w:rPr>
              <w:t xml:space="preserve">№ </w:t>
            </w:r>
          </w:p>
          <w:p w:rsidR="00AA1C13" w:rsidRPr="00403647" w:rsidRDefault="00AA1C13">
            <w:pPr>
              <w:rPr>
                <w:b/>
                <w:bCs/>
              </w:rPr>
            </w:pPr>
            <w:r w:rsidRPr="00403647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b/>
                <w:bCs/>
              </w:rPr>
            </w:pPr>
            <w:r w:rsidRPr="00403647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b/>
                <w:bCs/>
              </w:rPr>
            </w:pPr>
            <w:r w:rsidRPr="00403647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A1C13" w:rsidRPr="0040364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lang w:val="en-US"/>
              </w:rPr>
            </w:pPr>
            <w:r w:rsidRPr="00403647">
              <w:rPr>
                <w:lang w:val="en-US"/>
              </w:rPr>
              <w:t>245 097,56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lang w:val="en-US"/>
              </w:rPr>
            </w:pPr>
            <w:r w:rsidRPr="00403647">
              <w:rPr>
                <w:lang w:val="en-US"/>
              </w:rPr>
              <w:t>22.07.21 11:45:06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1C13" w:rsidRPr="00B609F3" w:rsidRDefault="00AA1C13">
            <w:pPr>
              <w:pStyle w:val="a3"/>
            </w:pPr>
            <w:r w:rsidRPr="00B609F3">
              <w:t>ОБЩЕСТВО С ОГРАНИЧЕННОЙ ОТВЕТСТВЕННОСТЬЮ "МАСЛА И СМАЗКИ"</w:t>
            </w:r>
          </w:p>
        </w:tc>
      </w:tr>
      <w:tr w:rsidR="00AA1C13" w:rsidRPr="0040364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lang w:val="en-US"/>
              </w:rPr>
            </w:pPr>
            <w:r w:rsidRPr="00403647">
              <w:rPr>
                <w:lang w:val="en-US"/>
              </w:rPr>
              <w:t>246 592,14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lang w:val="en-US"/>
              </w:rPr>
            </w:pPr>
            <w:r w:rsidRPr="00403647">
              <w:rPr>
                <w:lang w:val="en-US"/>
              </w:rPr>
              <w:t>22.07.21 11:44:40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1C13" w:rsidRPr="00B609F3" w:rsidRDefault="00AA1C13">
            <w:pPr>
              <w:pStyle w:val="a3"/>
            </w:pPr>
            <w:r w:rsidRPr="00B609F3">
              <w:t>ОБЩЕСТВО С ОГРАНИЧЕННОЙ ОТВЕТСТВЕННОСТЬЮ "ЦЕНТР 77"</w:t>
            </w:r>
          </w:p>
        </w:tc>
      </w:tr>
      <w:tr w:rsidR="00AA1C13" w:rsidRPr="0040364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lang w:val="en-US"/>
              </w:rPr>
            </w:pPr>
            <w:r w:rsidRPr="00403647">
              <w:rPr>
                <w:lang w:val="en-US"/>
              </w:rPr>
              <w:t>272 000,00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lang w:val="en-US"/>
              </w:rPr>
            </w:pPr>
            <w:r w:rsidRPr="00403647">
              <w:rPr>
                <w:lang w:val="en-US"/>
              </w:rPr>
              <w:t>22.07.21 11:16:52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1C13" w:rsidRPr="00B609F3" w:rsidRDefault="00AA1C13">
            <w:pPr>
              <w:pStyle w:val="a3"/>
            </w:pPr>
            <w:r w:rsidRPr="00B609F3">
              <w:t>ОБЩЕСТВО С ОГРАНИЧЕННОЙ ОТВЕТСТВЕННОСТЬЮ "РЕСУРС М"</w:t>
            </w:r>
          </w:p>
        </w:tc>
      </w:tr>
      <w:tr w:rsidR="00AA1C13" w:rsidRPr="0040364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lang w:val="en-US"/>
              </w:rPr>
            </w:pPr>
            <w:r w:rsidRPr="00403647">
              <w:rPr>
                <w:lang w:val="en-US"/>
              </w:rPr>
              <w:t>291 504,79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A1C13" w:rsidRPr="00403647" w:rsidRDefault="00AA1C13">
            <w:pPr>
              <w:pStyle w:val="a3"/>
              <w:rPr>
                <w:lang w:val="en-US"/>
              </w:rPr>
            </w:pPr>
            <w:r w:rsidRPr="00403647">
              <w:rPr>
                <w:lang w:val="en-US"/>
              </w:rPr>
              <w:t>22.07.21 11:12:57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1C13" w:rsidRPr="00B609F3" w:rsidRDefault="00AA1C13">
            <w:pPr>
              <w:pStyle w:val="a3"/>
            </w:pPr>
            <w:r w:rsidRPr="00B609F3">
              <w:t>ОБЩЕСТВО С ОГРАНИЧЕННОЙ ОТВЕТСТВЕННОСТЬЮ  ТТК "РИВЬЕРА"</w:t>
            </w:r>
          </w:p>
        </w:tc>
      </w:tr>
    </w:tbl>
    <w:p w:rsidR="00AA1C13" w:rsidRDefault="00AA1C13">
      <w:pPr>
        <w:jc w:val="both"/>
      </w:pPr>
    </w:p>
    <w:p w:rsidR="00AA1C13" w:rsidRDefault="00AA1C13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AA1C13" w:rsidRPr="00403647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rPr>
                <w:b/>
                <w:bCs/>
              </w:rPr>
              <w:t>Решение  члена комиссии</w:t>
            </w:r>
          </w:p>
        </w:tc>
      </w:tr>
      <w:tr w:rsidR="00AA1C13" w:rsidRPr="0040364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EA-105457</w:t>
            </w:r>
          </w:p>
          <w:p w:rsidR="00AA1C13" w:rsidRPr="00403647" w:rsidRDefault="00AA1C13">
            <w:r>
              <w:t>ОБЩЕСТВО С ОГРАНИЧЕННОЙ ОТВЕТСТВЕННОСТЬЮ "МАСЛА И СМАЗКИ"</w:t>
            </w:r>
          </w:p>
          <w:p w:rsidR="00AA1C13" w:rsidRPr="00403647" w:rsidRDefault="00AA1C13">
            <w:r>
              <w:t>ИНН 2312188320</w:t>
            </w:r>
          </w:p>
          <w:p w:rsidR="00AA1C13" w:rsidRPr="00403647" w:rsidRDefault="00AA1C13">
            <w:r>
              <w:t xml:space="preserve">ОГРН </w:t>
            </w:r>
            <w:r w:rsidRPr="00B609F3">
              <w:t>1122312000370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231201001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350912, КРАЙКРАСНОДАРСКИЙ, ГКРАСНОДАР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350912, Российская Федерация,  Краснодарский край,  г. Краснодар,  ул. им.Евдокии Бершанской, д.345/11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79184308474</w:t>
            </w:r>
          </w:p>
          <w:p w:rsidR="00AA1C13" w:rsidRPr="00403647" w:rsidRDefault="00AA1C1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EA-105457</w:t>
            </w:r>
          </w:p>
          <w:p w:rsidR="00AA1C13" w:rsidRPr="00403647" w:rsidRDefault="00AA1C13">
            <w:r>
              <w:t>ОБЩЕСТВО С ОГРАНИЧЕННОЙ ОТВЕТСТВЕННОСТЬЮ "МАСЛА И СМАЗКИ"</w:t>
            </w:r>
          </w:p>
          <w:p w:rsidR="00AA1C13" w:rsidRPr="00403647" w:rsidRDefault="00AA1C13">
            <w:r>
              <w:t>ИНН 2312188320</w:t>
            </w:r>
          </w:p>
          <w:p w:rsidR="00AA1C13" w:rsidRPr="00403647" w:rsidRDefault="00AA1C13">
            <w:r>
              <w:t xml:space="preserve">ОГРН </w:t>
            </w:r>
            <w:r w:rsidRPr="00B609F3">
              <w:t>1122312000370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231201001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350912, КРАЙКРАСНОДАРСКИЙ, ГКРАСНОДАР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350912, Российская Федерация,  Краснодарский край,  г. Краснодар,  ул. им.Евдокии Бершанской, д.345/11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79184308474</w:t>
            </w:r>
          </w:p>
          <w:p w:rsidR="00AA1C13" w:rsidRPr="00403647" w:rsidRDefault="00AA1C1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EA-105457</w:t>
            </w:r>
          </w:p>
          <w:p w:rsidR="00AA1C13" w:rsidRPr="00403647" w:rsidRDefault="00AA1C13">
            <w:r>
              <w:t>ОБЩЕСТВО С ОГРАНИЧЕННОЙ ОТВЕТСТВЕННОСТЬЮ "МАСЛА И СМАЗКИ"</w:t>
            </w:r>
          </w:p>
          <w:p w:rsidR="00AA1C13" w:rsidRPr="00403647" w:rsidRDefault="00AA1C13">
            <w:r>
              <w:t>ИНН 2312188320</w:t>
            </w:r>
          </w:p>
          <w:p w:rsidR="00AA1C13" w:rsidRPr="00403647" w:rsidRDefault="00AA1C13">
            <w:r>
              <w:t xml:space="preserve">ОГРН </w:t>
            </w:r>
            <w:r w:rsidRPr="00B609F3">
              <w:t>1122312000370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231201001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350912, КРАЙКРАСНОДАРСКИЙ, ГКРАСНОДАР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350912, Российская Федерация,  Краснодарский край,  г. Краснодар,  ул. им.Евдокии Бершанской, д.345/11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79184308474</w:t>
            </w:r>
          </w:p>
          <w:p w:rsidR="00AA1C13" w:rsidRPr="00403647" w:rsidRDefault="00AA1C1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EA-105607</w:t>
            </w:r>
          </w:p>
          <w:p w:rsidR="00AA1C13" w:rsidRPr="00403647" w:rsidRDefault="00AA1C13">
            <w:r>
              <w:t>ОБЩЕСТВО С ОГРАНИЧЕННОЙ ОТВЕТСТВЕННОСТЬЮ "ЦЕНТР 77"</w:t>
            </w:r>
          </w:p>
          <w:p w:rsidR="00AA1C13" w:rsidRPr="00403647" w:rsidRDefault="00AA1C13">
            <w:r>
              <w:t>ИНН 9729303850</w:t>
            </w:r>
          </w:p>
          <w:p w:rsidR="00AA1C13" w:rsidRPr="00403647" w:rsidRDefault="00AA1C13">
            <w:r>
              <w:t xml:space="preserve">ОГРН </w:t>
            </w:r>
            <w:r w:rsidRPr="00B609F3">
              <w:t>1217700008921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772901001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119526, Г.МОСКВА, Д. 97К. 3, ЭТАЖ 2 КОМ. 1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119526, Г. МОСКВА, ПР-КТ ВЕРНАДСКОГО, Д. 97, К. 3, ЭТАЖ 2 КОМ. 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79031511505</w:t>
            </w:r>
          </w:p>
          <w:p w:rsidR="00AA1C13" w:rsidRPr="00403647" w:rsidRDefault="00AA1C1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EA-105607</w:t>
            </w:r>
          </w:p>
          <w:p w:rsidR="00AA1C13" w:rsidRPr="00403647" w:rsidRDefault="00AA1C13">
            <w:r>
              <w:t>ОБЩЕСТВО С ОГРАНИЧЕННОЙ ОТВЕТСТВЕННОСТЬЮ "ЦЕНТР 77"</w:t>
            </w:r>
          </w:p>
          <w:p w:rsidR="00AA1C13" w:rsidRPr="00403647" w:rsidRDefault="00AA1C13">
            <w:r>
              <w:t>ИНН 9729303850</w:t>
            </w:r>
          </w:p>
          <w:p w:rsidR="00AA1C13" w:rsidRPr="00403647" w:rsidRDefault="00AA1C13">
            <w:r>
              <w:t xml:space="preserve">ОГРН </w:t>
            </w:r>
            <w:r w:rsidRPr="00B609F3">
              <w:t>1217700008921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772901001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119526, Г.МОСКВА, Д. 97К. 3, ЭТАЖ 2 КОМ. 1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119526, Г. МОСКВА, ПР-КТ ВЕРНАДСКОГО, Д. 97, К. 3, ЭТАЖ 2 КОМ. 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79031511505</w:t>
            </w:r>
          </w:p>
          <w:p w:rsidR="00AA1C13" w:rsidRPr="00403647" w:rsidRDefault="00AA1C1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EA-105607</w:t>
            </w:r>
          </w:p>
          <w:p w:rsidR="00AA1C13" w:rsidRPr="00403647" w:rsidRDefault="00AA1C13">
            <w:r>
              <w:t>ОБЩЕСТВО С ОГРАНИЧЕННОЙ ОТВЕТСТВЕННОСТЬЮ "ЦЕНТР 77"</w:t>
            </w:r>
          </w:p>
          <w:p w:rsidR="00AA1C13" w:rsidRPr="00403647" w:rsidRDefault="00AA1C13">
            <w:r>
              <w:t>ИНН 9729303850</w:t>
            </w:r>
          </w:p>
          <w:p w:rsidR="00AA1C13" w:rsidRPr="00403647" w:rsidRDefault="00AA1C13">
            <w:r>
              <w:t xml:space="preserve">ОГРН </w:t>
            </w:r>
            <w:r w:rsidRPr="00B609F3">
              <w:t>1217700008921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772901001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119526, Г.МОСКВА, Д. 97К. 3, ЭТАЖ 2 КОМ. 1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119526, Г. МОСКВА, ПР-КТ ВЕРНАДСКОГО, Д. 97, К. 3, ЭТАЖ 2 КОМ. 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79031511505</w:t>
            </w:r>
          </w:p>
          <w:p w:rsidR="00AA1C13" w:rsidRPr="00403647" w:rsidRDefault="00AA1C1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EA-105528</w:t>
            </w:r>
          </w:p>
          <w:p w:rsidR="00AA1C13" w:rsidRPr="00403647" w:rsidRDefault="00AA1C13">
            <w:r>
              <w:t>ОБЩЕСТВО С ОГРАНИЧЕННОЙ ОТВЕТСТВЕННОСТЬЮ "РЕСУРС М"</w:t>
            </w:r>
          </w:p>
          <w:p w:rsidR="00AA1C13" w:rsidRPr="00403647" w:rsidRDefault="00AA1C13">
            <w:r>
              <w:t>ИНН 6318062056</w:t>
            </w:r>
          </w:p>
          <w:p w:rsidR="00AA1C13" w:rsidRPr="00403647" w:rsidRDefault="00AA1C13">
            <w:r>
              <w:t xml:space="preserve">ОГРН </w:t>
            </w:r>
            <w:r w:rsidRPr="00B609F3">
              <w:t>1216300005954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631801001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443022, ОБЛ.САМАРСКАЯ, Г.Самара, ПОМЕЩ. 29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443022, ОБЛ. САМАРСКАЯ, Г. Самара, Ш. ЗАВОДСКОЕ, Д. 1, ПОМЕЩ. 29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79967330907</w:t>
            </w:r>
          </w:p>
          <w:p w:rsidR="00AA1C13" w:rsidRPr="00403647" w:rsidRDefault="00AA1C1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EA-105528</w:t>
            </w:r>
          </w:p>
          <w:p w:rsidR="00AA1C13" w:rsidRPr="00403647" w:rsidRDefault="00AA1C13">
            <w:r>
              <w:t>ОБЩЕСТВО С ОГРАНИЧЕННОЙ ОТВЕТСТВЕННОСТЬЮ "РЕСУРС М"</w:t>
            </w:r>
          </w:p>
          <w:p w:rsidR="00AA1C13" w:rsidRPr="00403647" w:rsidRDefault="00AA1C13">
            <w:r>
              <w:t>ИНН 6318062056</w:t>
            </w:r>
          </w:p>
          <w:p w:rsidR="00AA1C13" w:rsidRPr="00403647" w:rsidRDefault="00AA1C13">
            <w:r>
              <w:t xml:space="preserve">ОГРН </w:t>
            </w:r>
            <w:r w:rsidRPr="00B609F3">
              <w:t>1216300005954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631801001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443022, ОБЛ.САМАРСКАЯ, Г.Самара, ПОМЕЩ. 29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443022, ОБЛ. САМАРСКАЯ, Г. Самара, Ш. ЗАВОДСКОЕ, Д. 1, ПОМЕЩ. 29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79967330907</w:t>
            </w:r>
          </w:p>
          <w:p w:rsidR="00AA1C13" w:rsidRPr="00403647" w:rsidRDefault="00AA1C1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EA-105528</w:t>
            </w:r>
          </w:p>
          <w:p w:rsidR="00AA1C13" w:rsidRPr="00403647" w:rsidRDefault="00AA1C13">
            <w:r>
              <w:t>ОБЩЕСТВО С ОГРАНИЧЕННОЙ ОТВЕТСТВЕННОСТЬЮ "РЕСУРС М"</w:t>
            </w:r>
          </w:p>
          <w:p w:rsidR="00AA1C13" w:rsidRPr="00403647" w:rsidRDefault="00AA1C13">
            <w:r>
              <w:t>ИНН 6318062056</w:t>
            </w:r>
          </w:p>
          <w:p w:rsidR="00AA1C13" w:rsidRPr="00403647" w:rsidRDefault="00AA1C13">
            <w:r>
              <w:t xml:space="preserve">ОГРН </w:t>
            </w:r>
            <w:r w:rsidRPr="00B609F3">
              <w:t>1216300005954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631801001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443022, ОБЛ.САМАРСКАЯ, Г.Самара, ПОМЕЩ. 29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443022, ОБЛ. САМАРСКАЯ, Г. Самара, Ш. ЗАВОДСКОЕ, Д. 1, ПОМЕЩ. 29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79967330907</w:t>
            </w:r>
          </w:p>
          <w:p w:rsidR="00AA1C13" w:rsidRPr="00403647" w:rsidRDefault="00AA1C1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EA-105509</w:t>
            </w:r>
          </w:p>
          <w:p w:rsidR="00AA1C13" w:rsidRPr="00403647" w:rsidRDefault="00AA1C13">
            <w:r>
              <w:t>ОБЩЕСТВО С ОГРАНИЧЕННОЙ ОТВЕТСТВЕННОСТЬЮ  ТТК "РИВЬЕРА"</w:t>
            </w:r>
          </w:p>
          <w:p w:rsidR="00AA1C13" w:rsidRPr="00403647" w:rsidRDefault="00AA1C13">
            <w:r>
              <w:t>ИНН 2312123548</w:t>
            </w:r>
          </w:p>
          <w:p w:rsidR="00AA1C13" w:rsidRPr="00403647" w:rsidRDefault="00AA1C13">
            <w:r>
              <w:t xml:space="preserve">ОГРН </w:t>
            </w:r>
            <w:r w:rsidRPr="00B609F3">
              <w:t>1062312000960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230901001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Россия, 350011, КРАЙКРАСНОДАРСКИЙ, ГКРАСНОДАР, ДОМ 131/1ЛИТЕР З, ПОМЕЩЕНИЕ 34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350011, г. Краснодар, ул. Обрывная, 131/1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79628647570</w:t>
            </w:r>
          </w:p>
          <w:p w:rsidR="00AA1C13" w:rsidRPr="00403647" w:rsidRDefault="00AA1C1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EA-105509</w:t>
            </w:r>
          </w:p>
          <w:p w:rsidR="00AA1C13" w:rsidRPr="00403647" w:rsidRDefault="00AA1C13">
            <w:r>
              <w:t>ОБЩЕСТВО С ОГРАНИЧЕННОЙ ОТВЕТСТВЕННОСТЬЮ  ТТК "РИВЬЕРА"</w:t>
            </w:r>
          </w:p>
          <w:p w:rsidR="00AA1C13" w:rsidRPr="00403647" w:rsidRDefault="00AA1C13">
            <w:r>
              <w:t>ИНН 2312123548</w:t>
            </w:r>
          </w:p>
          <w:p w:rsidR="00AA1C13" w:rsidRPr="00403647" w:rsidRDefault="00AA1C13">
            <w:r>
              <w:t xml:space="preserve">ОГРН </w:t>
            </w:r>
            <w:r w:rsidRPr="00B609F3">
              <w:t>1062312000960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230901001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r w:rsidRPr="00403647">
              <w:t>Россия, 350011, КРАЙКРАСНОДАРСКИЙ, ГКРАСНОДАР, ДОМ 131/1ЛИТЕР З, ПОМЕЩЕНИЕ 34</w:t>
            </w:r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350011, г. Краснодар, ул. Обрывная, 131/1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79628647570</w:t>
            </w:r>
          </w:p>
          <w:p w:rsidR="00AA1C13" w:rsidRPr="00403647" w:rsidRDefault="00AA1C1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  <w:tr w:rsidR="00AA1C13" w:rsidRPr="0040364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EA-105509</w:t>
            </w:r>
          </w:p>
          <w:p w:rsidR="00AA1C13" w:rsidRPr="00403647" w:rsidRDefault="00AA1C13">
            <w:r>
              <w:t>ОБЩЕСТВО С ОГРАНИЧЕННОЙ ОТВЕТСТВЕННОСТЬЮ  ТТК "РИВЬЕРА"</w:t>
            </w:r>
          </w:p>
          <w:p w:rsidR="00AA1C13" w:rsidRPr="00403647" w:rsidRDefault="00AA1C13">
            <w:r>
              <w:t>ИНН 2312123548</w:t>
            </w:r>
          </w:p>
          <w:p w:rsidR="00AA1C13" w:rsidRPr="00403647" w:rsidRDefault="00AA1C13">
            <w:r>
              <w:t xml:space="preserve">ОГРН </w:t>
            </w:r>
            <w:r w:rsidRPr="00B609F3">
              <w:t>1062312000960</w:t>
            </w:r>
          </w:p>
          <w:p w:rsidR="00AA1C13" w:rsidRPr="00403647" w:rsidRDefault="00AA1C13">
            <w:r w:rsidRPr="00403647">
              <w:t xml:space="preserve">КПП </w:t>
            </w:r>
            <w:r w:rsidRPr="00B609F3">
              <w:t>230901001</w:t>
            </w:r>
          </w:p>
          <w:p w:rsidR="00AA1C13" w:rsidRPr="00403647" w:rsidRDefault="00AA1C13">
            <w:r w:rsidRPr="00403647">
              <w:t>Место нахождения(жительства)</w:t>
            </w:r>
          </w:p>
          <w:p w:rsidR="00AA1C13" w:rsidRPr="00403647" w:rsidRDefault="00AA1C13">
            <w:bookmarkStart w:id="0" w:name="__DdeLink__366_22120086831"/>
            <w:r w:rsidRPr="00403647">
              <w:t>Россия, 350011, КРАЙКРАСНОДАРСКИЙ, ГКРАСНОДАР, ДОМ 131/1ЛИТЕР З, ПОМЕЩЕНИЕ 34</w:t>
            </w:r>
            <w:bookmarkEnd w:id="0"/>
          </w:p>
          <w:p w:rsidR="00AA1C13" w:rsidRPr="00403647" w:rsidRDefault="00AA1C13">
            <w:r w:rsidRPr="00403647">
              <w:t>Почтовый адрес</w:t>
            </w:r>
          </w:p>
          <w:p w:rsidR="00AA1C13" w:rsidRPr="00403647" w:rsidRDefault="00AA1C13">
            <w:r w:rsidRPr="00403647">
              <w:t>350011, г. Краснодар, ул. Обрывная, 131/1</w:t>
            </w:r>
          </w:p>
          <w:p w:rsidR="00AA1C13" w:rsidRPr="00403647" w:rsidRDefault="00AA1C13">
            <w:r w:rsidRPr="00403647">
              <w:rPr>
                <w:sz w:val="16"/>
                <w:szCs w:val="16"/>
              </w:rPr>
              <w:t xml:space="preserve">Контактное лицо </w:t>
            </w:r>
          </w:p>
          <w:p w:rsidR="00AA1C13" w:rsidRPr="00403647" w:rsidRDefault="00AA1C13">
            <w:r>
              <w:t xml:space="preserve">Телефон </w:t>
            </w:r>
            <w:r>
              <w:rPr>
                <w:lang w:val="en-US"/>
              </w:rPr>
              <w:t>79628647570</w:t>
            </w:r>
          </w:p>
          <w:p w:rsidR="00AA1C13" w:rsidRPr="00403647" w:rsidRDefault="00AA1C1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A1C13" w:rsidRDefault="00AA1C13">
            <w:pPr>
              <w:pStyle w:val="a3"/>
            </w:pPr>
          </w:p>
          <w:p w:rsidR="00AA1C13" w:rsidRPr="00403647" w:rsidRDefault="00AA1C1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A1C13" w:rsidRPr="00403647" w:rsidRDefault="00AA1C1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A1C13" w:rsidRPr="00403647" w:rsidRDefault="00AA1C13">
            <w:r>
              <w:t>Соответствует требованиям</w:t>
            </w:r>
          </w:p>
        </w:tc>
      </w:tr>
    </w:tbl>
    <w:p w:rsidR="00AA1C13" w:rsidRDefault="00AA1C13">
      <w:pPr>
        <w:ind w:right="142"/>
        <w:jc w:val="both"/>
      </w:pPr>
    </w:p>
    <w:p w:rsidR="00AA1C13" w:rsidRDefault="00AA1C13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B609F3">
        <w:t>Поставка моторного масла, технических жидкостей и фильтров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"МАСЛА И СМАЗКИ", предложение о цене контракта 245 097,56 руб.</w:t>
      </w:r>
    </w:p>
    <w:p w:rsidR="00AA1C13" w:rsidRDefault="00AA1C1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D3F2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A1C13" w:rsidRDefault="00AA1C13">
      <w:pPr>
        <w:jc w:val="both"/>
        <w:rPr>
          <w:b/>
          <w:bCs/>
        </w:rPr>
      </w:pPr>
    </w:p>
    <w:p w:rsidR="00AA1C13" w:rsidRDefault="00AA1C13">
      <w:pPr>
        <w:jc w:val="both"/>
        <w:rPr>
          <w:b/>
          <w:bCs/>
        </w:rPr>
      </w:pPr>
    </w:p>
    <w:p w:rsidR="00AA1C13" w:rsidRDefault="00AA1C13">
      <w:pPr>
        <w:jc w:val="both"/>
        <w:rPr>
          <w:b/>
          <w:bCs/>
        </w:rPr>
      </w:pPr>
    </w:p>
    <w:p w:rsidR="00AA1C13" w:rsidRDefault="00AA1C1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A1C13" w:rsidRPr="00403647">
        <w:tc>
          <w:tcPr>
            <w:tcW w:w="5847" w:type="dxa"/>
            <w:vAlign w:val="bottom"/>
          </w:tcPr>
          <w:p w:rsidR="00AA1C13" w:rsidRPr="00403647" w:rsidRDefault="00AA1C13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Просоленко Юрий Александрович</w:t>
            </w:r>
          </w:p>
        </w:tc>
      </w:tr>
      <w:tr w:rsidR="00AA1C13" w:rsidRPr="00403647">
        <w:tc>
          <w:tcPr>
            <w:tcW w:w="5847" w:type="dxa"/>
            <w:vAlign w:val="bottom"/>
          </w:tcPr>
          <w:p w:rsidR="00AA1C13" w:rsidRPr="00403647" w:rsidRDefault="00AA1C1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Дехтерев Юрий Сергеевич</w:t>
            </w:r>
          </w:p>
        </w:tc>
      </w:tr>
      <w:tr w:rsidR="00AA1C13" w:rsidRPr="00403647">
        <w:tc>
          <w:tcPr>
            <w:tcW w:w="5847" w:type="dxa"/>
            <w:vAlign w:val="bottom"/>
          </w:tcPr>
          <w:p w:rsidR="00AA1C13" w:rsidRPr="00403647" w:rsidRDefault="00AA1C13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A1C13" w:rsidRPr="00403647" w:rsidRDefault="00AA1C13">
            <w:pPr>
              <w:pStyle w:val="a3"/>
            </w:pPr>
            <w:r w:rsidRPr="00403647">
              <w:rPr>
                <w:lang w:val="en-US"/>
              </w:rPr>
              <w:t>Владыкина Лидия Валерьевна</w:t>
            </w:r>
          </w:p>
        </w:tc>
      </w:tr>
    </w:tbl>
    <w:p w:rsidR="00AA1C13" w:rsidRDefault="00AA1C13"/>
    <w:sectPr w:rsidR="00AA1C13" w:rsidSect="00A4450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50A"/>
    <w:rsid w:val="00171862"/>
    <w:rsid w:val="00403647"/>
    <w:rsid w:val="008D3F2F"/>
    <w:rsid w:val="00A4450A"/>
    <w:rsid w:val="00AA1C13"/>
    <w:rsid w:val="00B60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50A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A4450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4450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43B42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A4450A"/>
  </w:style>
  <w:style w:type="paragraph" w:styleId="Caption">
    <w:name w:val="caption"/>
    <w:basedOn w:val="Normal"/>
    <w:uiPriority w:val="99"/>
    <w:qFormat/>
    <w:rsid w:val="00A4450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4450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4450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43B4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4450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4450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4450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4450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4450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4450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4450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4450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4450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4450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3B42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3B4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B4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A4450A"/>
  </w:style>
  <w:style w:type="paragraph" w:customStyle="1" w:styleId="a4">
    <w:name w:val="Заголовок таблицы"/>
    <w:basedOn w:val="a3"/>
    <w:uiPriority w:val="99"/>
    <w:rsid w:val="00A4450A"/>
  </w:style>
  <w:style w:type="paragraph" w:customStyle="1" w:styleId="DocumentMap">
    <w:name w:val="DocumentMap"/>
    <w:uiPriority w:val="99"/>
    <w:rsid w:val="00A4450A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A4450A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A4450A"/>
  </w:style>
  <w:style w:type="character" w:styleId="Hyperlink">
    <w:name w:val="Hyperlink"/>
    <w:basedOn w:val="DefaultParagraphFont"/>
    <w:uiPriority w:val="99"/>
    <w:rsid w:val="00B609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4</Pages>
  <Words>1614</Words>
  <Characters>9202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2021-07-26T05:34:00Z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