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406" w:rsidRDefault="00C63406">
      <w:pPr>
        <w:ind w:firstLine="680"/>
        <w:jc w:val="center"/>
      </w:pPr>
      <w:r>
        <w:rPr>
          <w:b/>
          <w:bCs/>
        </w:rPr>
        <w:t xml:space="preserve">ПРОТОКОЛ </w:t>
      </w:r>
      <w:r w:rsidRPr="00F37FBD">
        <w:rPr>
          <w:b/>
          <w:bCs/>
        </w:rPr>
        <w:t>0318300120821000116</w:t>
      </w:r>
    </w:p>
    <w:p w:rsidR="00C63406" w:rsidRDefault="00C63406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C63406" w:rsidRPr="00F37FBD" w:rsidRDefault="00C63406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C63406" w:rsidRPr="00623607">
        <w:tc>
          <w:tcPr>
            <w:tcW w:w="4961" w:type="dxa"/>
          </w:tcPr>
          <w:p w:rsidR="00C63406" w:rsidRPr="00623607" w:rsidRDefault="00C63406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C63406" w:rsidRPr="00623607" w:rsidRDefault="00C63406">
            <w:pPr>
              <w:ind w:firstLine="567"/>
              <w:jc w:val="right"/>
            </w:pPr>
            <w:r>
              <w:rPr>
                <w:lang w:val="en-US"/>
              </w:rPr>
              <w:t>30.07.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C63406" w:rsidRDefault="00C63406">
      <w:pPr>
        <w:overflowPunct/>
      </w:pPr>
    </w:p>
    <w:p w:rsidR="00C63406" w:rsidRDefault="00C6340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Хозяйственные товары </w:t>
      </w:r>
    </w:p>
    <w:p w:rsidR="00C63406" w:rsidRDefault="00C6340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213234901331923490100101560010000244</w:t>
      </w:r>
    </w:p>
    <w:p w:rsidR="00C63406" w:rsidRDefault="00C6340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229 151,11 руб.</w:t>
      </w:r>
    </w:p>
    <w:p w:rsidR="00C63406" w:rsidRDefault="00C63406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F37FBD">
        <w:rPr>
          <w:b/>
          <w:bCs/>
        </w:rPr>
        <w:t xml:space="preserve">: </w:t>
      </w:r>
      <w:r w:rsidRPr="00F37FBD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F37FBD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C63406" w:rsidRPr="00623607">
        <w:trPr>
          <w:jc w:val="right"/>
        </w:trPr>
        <w:tc>
          <w:tcPr>
            <w:tcW w:w="9915" w:type="dxa"/>
          </w:tcPr>
          <w:p w:rsidR="00C63406" w:rsidRPr="00623607" w:rsidRDefault="00C6340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F37FBD">
              <w:rPr>
                <w:b/>
                <w:bCs/>
              </w:rPr>
              <w:t xml:space="preserve">Источник финансирования: </w:t>
            </w:r>
            <w:r w:rsidRPr="00F37FBD">
              <w:t>Внебюджетные фонды (ОМС), краевой бюджет, платные услуги</w:t>
            </w:r>
          </w:p>
          <w:p w:rsidR="00C63406" w:rsidRPr="00623607" w:rsidRDefault="00C6340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F37FBD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F37FBD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1/2 от объемов, указанных в спецификации, в течении 10 от даты заключения контракта последующие поставки производятся ежемесячно равными партиями при отсутствии заявок, последняя поставка не позднее 15 сентября 2021 г..</w:t>
            </w:r>
          </w:p>
          <w:p w:rsidR="00C63406" w:rsidRPr="00623607" w:rsidRDefault="00C6340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F37FBD">
              <w:t>Не требуется</w:t>
            </w:r>
          </w:p>
          <w:p w:rsidR="00C63406" w:rsidRPr="00F37FBD" w:rsidRDefault="00C6340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F37FBD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C63406" w:rsidRDefault="00C63406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F37FBD">
        <w:t>19.07.21 13:58:04 (</w:t>
      </w:r>
      <w:r>
        <w:rPr>
          <w:lang w:val="en-US"/>
        </w:rPr>
        <w:t>MSK</w:t>
      </w:r>
      <w:r w:rsidRPr="00F37FBD">
        <w:t>+00:00)</w:t>
      </w:r>
    </w:p>
    <w:p w:rsidR="00C63406" w:rsidRDefault="00C63406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F37FBD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C63406" w:rsidRPr="00623607">
        <w:tc>
          <w:tcPr>
            <w:tcW w:w="3307" w:type="dxa"/>
          </w:tcPr>
          <w:p w:rsidR="00C63406" w:rsidRPr="00623607" w:rsidRDefault="00C63406">
            <w:r w:rsidRPr="00623607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C63406" w:rsidRPr="00623607" w:rsidRDefault="00C63406">
            <w:r w:rsidRPr="00623607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C63406" w:rsidRPr="00623607" w:rsidRDefault="00C63406">
            <w:pPr>
              <w:rPr>
                <w:lang w:val="en-US"/>
              </w:rPr>
            </w:pPr>
            <w:r w:rsidRPr="00623607">
              <w:rPr>
                <w:lang w:val="en-US"/>
              </w:rPr>
              <w:t>Главный врач</w:t>
            </w:r>
          </w:p>
        </w:tc>
      </w:tr>
      <w:tr w:rsidR="00C63406" w:rsidRPr="00623607">
        <w:tc>
          <w:tcPr>
            <w:tcW w:w="3307" w:type="dxa"/>
          </w:tcPr>
          <w:p w:rsidR="00C63406" w:rsidRPr="00623607" w:rsidRDefault="00C63406">
            <w:r w:rsidRPr="0062360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63406" w:rsidRPr="00623607" w:rsidRDefault="00C63406">
            <w:r w:rsidRPr="00623607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C63406" w:rsidRPr="00623607" w:rsidRDefault="00C63406">
            <w:pPr>
              <w:rPr>
                <w:lang w:val="en-US"/>
              </w:rPr>
            </w:pPr>
            <w:r w:rsidRPr="00623607">
              <w:rPr>
                <w:lang w:val="en-US"/>
              </w:rPr>
              <w:t>Начальник отдела закупок</w:t>
            </w:r>
          </w:p>
        </w:tc>
      </w:tr>
      <w:tr w:rsidR="00C63406" w:rsidRPr="00623607">
        <w:tc>
          <w:tcPr>
            <w:tcW w:w="3307" w:type="dxa"/>
          </w:tcPr>
          <w:p w:rsidR="00C63406" w:rsidRPr="00623607" w:rsidRDefault="00C63406">
            <w:r w:rsidRPr="00623607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C63406" w:rsidRPr="00623607" w:rsidRDefault="00C63406">
            <w:r w:rsidRPr="00623607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C63406" w:rsidRPr="00623607" w:rsidRDefault="00C63406">
            <w:pPr>
              <w:rPr>
                <w:lang w:val="en-US"/>
              </w:rPr>
            </w:pPr>
            <w:r w:rsidRPr="00623607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C63406" w:rsidRDefault="00C63406">
      <w:pPr>
        <w:jc w:val="both"/>
      </w:pPr>
      <w:r>
        <w:tab/>
        <w:t>Кворум имеется. Комиссия правомочна.</w:t>
      </w:r>
    </w:p>
    <w:p w:rsidR="00C63406" w:rsidRDefault="00C63406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F37FBD">
        <w:t>30.07.</w:t>
      </w:r>
      <w:r>
        <w:t>20</w:t>
      </w:r>
      <w:r w:rsidRPr="00F37FBD">
        <w:t xml:space="preserve">21 </w:t>
      </w:r>
      <w:r>
        <w:t>08:00</w:t>
      </w:r>
      <w:r w:rsidRPr="00F37FBD">
        <w:t xml:space="preserve"> (</w:t>
      </w:r>
      <w:r>
        <w:rPr>
          <w:lang w:val="en-US"/>
        </w:rPr>
        <w:t>MSK</w:t>
      </w:r>
      <w:r w:rsidRPr="00F37FBD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C63406" w:rsidRPr="00F37FBD" w:rsidRDefault="00C63406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C63406" w:rsidRPr="00623607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63406" w:rsidRPr="00623607" w:rsidRDefault="00C63406">
            <w:pPr>
              <w:rPr>
                <w:b/>
                <w:bCs/>
              </w:rPr>
            </w:pPr>
            <w:r w:rsidRPr="00623607">
              <w:rPr>
                <w:b/>
                <w:bCs/>
              </w:rPr>
              <w:t xml:space="preserve">№ </w:t>
            </w:r>
          </w:p>
          <w:p w:rsidR="00C63406" w:rsidRPr="00623607" w:rsidRDefault="00C63406">
            <w:pPr>
              <w:rPr>
                <w:b/>
                <w:bCs/>
              </w:rPr>
            </w:pPr>
            <w:r w:rsidRPr="00623607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63406" w:rsidRPr="00623607" w:rsidRDefault="00C63406">
            <w:pPr>
              <w:pStyle w:val="a3"/>
              <w:rPr>
                <w:b/>
                <w:bCs/>
              </w:rPr>
            </w:pPr>
            <w:r w:rsidRPr="00623607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63406" w:rsidRPr="00623607" w:rsidRDefault="00C63406">
            <w:pPr>
              <w:pStyle w:val="a3"/>
              <w:rPr>
                <w:b/>
                <w:bCs/>
              </w:rPr>
            </w:pPr>
            <w:r w:rsidRPr="00623607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63406" w:rsidRPr="00623607" w:rsidRDefault="00C63406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406" w:rsidRPr="00623607" w:rsidRDefault="00C63406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C63406" w:rsidRPr="0062360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63406" w:rsidRPr="00623607" w:rsidRDefault="00C63406">
            <w:pPr>
              <w:pStyle w:val="a3"/>
            </w:pPr>
            <w:r w:rsidRPr="00623607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63406" w:rsidRPr="00623607" w:rsidRDefault="00C63406">
            <w:pPr>
              <w:pStyle w:val="a3"/>
              <w:rPr>
                <w:lang w:val="en-US"/>
              </w:rPr>
            </w:pPr>
            <w:r w:rsidRPr="00623607">
              <w:rPr>
                <w:lang w:val="en-US"/>
              </w:rPr>
              <w:t>120 304,19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63406" w:rsidRPr="00623607" w:rsidRDefault="00C63406">
            <w:pPr>
              <w:pStyle w:val="a3"/>
            </w:pPr>
            <w:r w:rsidRPr="0062360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63406" w:rsidRPr="00623607" w:rsidRDefault="00C63406">
            <w:pPr>
              <w:pStyle w:val="a3"/>
              <w:rPr>
                <w:lang w:val="en-US"/>
              </w:rPr>
            </w:pPr>
            <w:r w:rsidRPr="00623607">
              <w:rPr>
                <w:lang w:val="en-US"/>
              </w:rPr>
              <w:t>29.07.21 13:22:45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406" w:rsidRPr="00F37FBD" w:rsidRDefault="00C63406">
            <w:pPr>
              <w:pStyle w:val="a3"/>
            </w:pPr>
            <w:r>
              <w:t xml:space="preserve">Индивидуальный предприниматель </w:t>
            </w:r>
            <w:r w:rsidRPr="00F37FBD">
              <w:t>КОВАЛЬ АЛЕКСАНДР ИВАНОВИЧ</w:t>
            </w:r>
          </w:p>
        </w:tc>
      </w:tr>
      <w:tr w:rsidR="00C63406" w:rsidRPr="0062360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63406" w:rsidRPr="00623607" w:rsidRDefault="00C63406">
            <w:pPr>
              <w:pStyle w:val="a3"/>
            </w:pPr>
            <w:r w:rsidRPr="00623607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63406" w:rsidRPr="00623607" w:rsidRDefault="00C63406">
            <w:pPr>
              <w:pStyle w:val="a3"/>
              <w:rPr>
                <w:lang w:val="en-US"/>
              </w:rPr>
            </w:pPr>
            <w:r w:rsidRPr="00623607">
              <w:rPr>
                <w:lang w:val="en-US"/>
              </w:rPr>
              <w:t>121 449,95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63406" w:rsidRPr="00623607" w:rsidRDefault="00C63406">
            <w:pPr>
              <w:pStyle w:val="a3"/>
            </w:pPr>
            <w:r w:rsidRPr="0062360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63406" w:rsidRPr="00623607" w:rsidRDefault="00C63406">
            <w:pPr>
              <w:pStyle w:val="a3"/>
              <w:rPr>
                <w:lang w:val="en-US"/>
              </w:rPr>
            </w:pPr>
            <w:r w:rsidRPr="00623607">
              <w:rPr>
                <w:lang w:val="en-US"/>
              </w:rPr>
              <w:t>29.07.21 13:22:00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406" w:rsidRPr="00F37FBD" w:rsidRDefault="00C63406">
            <w:pPr>
              <w:pStyle w:val="a3"/>
            </w:pPr>
            <w:r w:rsidRPr="00F37FBD">
              <w:t>ОБЩЕСТВО С ОГРАНИЧЕННОЙ ОТВЕТСТВЕННОСТЬЮ "ЦЕНТР КРАСОК"</w:t>
            </w:r>
          </w:p>
        </w:tc>
      </w:tr>
      <w:tr w:rsidR="00C63406" w:rsidRPr="0062360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63406" w:rsidRPr="00623607" w:rsidRDefault="00C63406">
            <w:pPr>
              <w:pStyle w:val="a3"/>
            </w:pPr>
            <w:r w:rsidRPr="00623607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63406" w:rsidRPr="00623607" w:rsidRDefault="00C63406">
            <w:pPr>
              <w:pStyle w:val="a3"/>
              <w:rPr>
                <w:lang w:val="en-US"/>
              </w:rPr>
            </w:pPr>
            <w:r w:rsidRPr="00623607">
              <w:rPr>
                <w:lang w:val="en-US"/>
              </w:rPr>
              <w:t>146 656,67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63406" w:rsidRPr="00623607" w:rsidRDefault="00C63406">
            <w:pPr>
              <w:pStyle w:val="a3"/>
            </w:pPr>
            <w:r w:rsidRPr="0062360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63406" w:rsidRPr="00623607" w:rsidRDefault="00C63406">
            <w:pPr>
              <w:pStyle w:val="a3"/>
              <w:rPr>
                <w:lang w:val="en-US"/>
              </w:rPr>
            </w:pPr>
            <w:r w:rsidRPr="00623607">
              <w:rPr>
                <w:lang w:val="en-US"/>
              </w:rPr>
              <w:t>29.07.21 12:15:56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406" w:rsidRPr="00F37FBD" w:rsidRDefault="00C63406">
            <w:pPr>
              <w:pStyle w:val="a3"/>
            </w:pPr>
            <w:r>
              <w:t xml:space="preserve">Индивидуальный предприниматель </w:t>
            </w:r>
            <w:r w:rsidRPr="00F37FBD">
              <w:t>АЙТОВ ДИОНИС ФОТИЧ</w:t>
            </w:r>
          </w:p>
        </w:tc>
      </w:tr>
    </w:tbl>
    <w:p w:rsidR="00C63406" w:rsidRDefault="00C63406">
      <w:pPr>
        <w:jc w:val="both"/>
      </w:pPr>
    </w:p>
    <w:p w:rsidR="00C63406" w:rsidRDefault="00C63406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3027"/>
        <w:gridCol w:w="2537"/>
        <w:gridCol w:w="2550"/>
        <w:gridCol w:w="1811"/>
      </w:tblGrid>
      <w:tr w:rsidR="00C63406" w:rsidRPr="00623607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63406" w:rsidRPr="00623607" w:rsidRDefault="00C63406">
            <w:r>
              <w:rPr>
                <w:b/>
                <w:bCs/>
              </w:rPr>
              <w:t>Решение  члена комиссии</w:t>
            </w:r>
          </w:p>
        </w:tc>
      </w:tr>
      <w:tr w:rsidR="00C63406" w:rsidRPr="00623607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r>
              <w:t>EA-106761</w:t>
            </w:r>
          </w:p>
          <w:p w:rsidR="00C63406" w:rsidRPr="00623607" w:rsidRDefault="00C63406">
            <w:r>
              <w:t>Индивидуальный предприниматель КОВАЛЬ АЛЕКСАНДР ИВАНОВИЧ</w:t>
            </w:r>
          </w:p>
          <w:p w:rsidR="00C63406" w:rsidRPr="00623607" w:rsidRDefault="00C63406">
            <w:r>
              <w:t>ИНН 234803176388</w:t>
            </w:r>
          </w:p>
          <w:p w:rsidR="00C63406" w:rsidRPr="00623607" w:rsidRDefault="00C63406">
            <w:r>
              <w:t xml:space="preserve">ОГРН </w:t>
            </w:r>
            <w:r w:rsidRPr="00F37FBD">
              <w:t>318237500226850</w:t>
            </w:r>
          </w:p>
          <w:p w:rsidR="00C63406" w:rsidRPr="00623607" w:rsidRDefault="00C63406">
            <w:r w:rsidRPr="00623607">
              <w:t xml:space="preserve">КПП </w:t>
            </w:r>
          </w:p>
          <w:p w:rsidR="00C63406" w:rsidRPr="00623607" w:rsidRDefault="00C63406">
            <w:r w:rsidRPr="00623607">
              <w:t>Место нахождения(жительства)</w:t>
            </w:r>
          </w:p>
          <w:p w:rsidR="00C63406" w:rsidRPr="00623607" w:rsidRDefault="00C63406">
            <w:r w:rsidRPr="00623607">
              <w:t>КРАЙКРАСНОДАРСКИЙ, Р-НСЕВЕРСКИЙ, СТ-ЦАСЕВЕРСКАЯ</w:t>
            </w:r>
          </w:p>
          <w:p w:rsidR="00C63406" w:rsidRPr="00623607" w:rsidRDefault="00C63406">
            <w:r w:rsidRPr="00623607">
              <w:t>Почтовый адрес</w:t>
            </w:r>
          </w:p>
          <w:p w:rsidR="00C63406" w:rsidRPr="00623607" w:rsidRDefault="00C63406">
            <w:r w:rsidRPr="00623607">
              <w:t>КРАЙ КРАСНОДАРСКИЙ23, Р-Н СЕВЕРСКИЙ, СТ-ЦА СЕВЕРСКАЯ, УЛ.ЕСЕНИНА,16/2</w:t>
            </w:r>
          </w:p>
          <w:p w:rsidR="00C63406" w:rsidRPr="00623607" w:rsidRDefault="00C63406">
            <w:r w:rsidRPr="00623607">
              <w:rPr>
                <w:sz w:val="16"/>
                <w:szCs w:val="16"/>
              </w:rPr>
              <w:t xml:space="preserve">Контактное лицо </w:t>
            </w:r>
          </w:p>
          <w:p w:rsidR="00C63406" w:rsidRPr="00623607" w:rsidRDefault="00C63406">
            <w:r>
              <w:t xml:space="preserve">Телефон </w:t>
            </w:r>
            <w:r>
              <w:rPr>
                <w:lang w:val="en-US"/>
              </w:rPr>
              <w:t>79184750675</w:t>
            </w:r>
          </w:p>
          <w:p w:rsidR="00C63406" w:rsidRPr="00623607" w:rsidRDefault="00C63406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63406" w:rsidRDefault="00C63406">
            <w:pPr>
              <w:pStyle w:val="a3"/>
            </w:pPr>
          </w:p>
          <w:p w:rsidR="00C63406" w:rsidRPr="00623607" w:rsidRDefault="00C6340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63406" w:rsidRPr="00623607" w:rsidRDefault="00C63406">
            <w:r>
              <w:t>Соответствует требованиям</w:t>
            </w:r>
          </w:p>
        </w:tc>
      </w:tr>
      <w:tr w:rsidR="00C63406" w:rsidRPr="0062360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r>
              <w:t>EA-106761</w:t>
            </w:r>
          </w:p>
          <w:p w:rsidR="00C63406" w:rsidRPr="00623607" w:rsidRDefault="00C63406">
            <w:r>
              <w:t>КОВАЛЬ АЛЕКСАНДР ИВАНОВИЧ</w:t>
            </w:r>
          </w:p>
          <w:p w:rsidR="00C63406" w:rsidRPr="00623607" w:rsidRDefault="00C63406">
            <w:r>
              <w:t>ИНН 234803176388</w:t>
            </w:r>
          </w:p>
          <w:p w:rsidR="00C63406" w:rsidRPr="00623607" w:rsidRDefault="00C63406">
            <w:r>
              <w:t xml:space="preserve">ОГРН </w:t>
            </w:r>
            <w:r w:rsidRPr="00F37FBD">
              <w:t>318237500226850</w:t>
            </w:r>
          </w:p>
          <w:p w:rsidR="00C63406" w:rsidRPr="00623607" w:rsidRDefault="00C63406">
            <w:r w:rsidRPr="00623607">
              <w:t xml:space="preserve">КПП </w:t>
            </w:r>
          </w:p>
          <w:p w:rsidR="00C63406" w:rsidRPr="00623607" w:rsidRDefault="00C63406">
            <w:r w:rsidRPr="00623607">
              <w:t>Место нахождения(жительства)</w:t>
            </w:r>
          </w:p>
          <w:p w:rsidR="00C63406" w:rsidRPr="00623607" w:rsidRDefault="00C63406">
            <w:r w:rsidRPr="00623607">
              <w:t>КРАЙКРАСНОДАРСКИЙ, Р-НСЕВЕРСКИЙ, СТ-ЦАСЕВЕРСКАЯ</w:t>
            </w:r>
          </w:p>
          <w:p w:rsidR="00C63406" w:rsidRPr="00623607" w:rsidRDefault="00C63406">
            <w:r w:rsidRPr="00623607">
              <w:t>Почтовый адрес</w:t>
            </w:r>
          </w:p>
          <w:p w:rsidR="00C63406" w:rsidRPr="00623607" w:rsidRDefault="00C63406">
            <w:r w:rsidRPr="00623607">
              <w:t>КРАЙ КРАСНОДАРСКИЙ23, Р-Н СЕВЕРСКИЙ, СТ-ЦА СЕВЕРСКАЯ, УЛ.ЕСЕНИНА,16/2</w:t>
            </w:r>
          </w:p>
          <w:p w:rsidR="00C63406" w:rsidRPr="00623607" w:rsidRDefault="00C63406">
            <w:r w:rsidRPr="00623607">
              <w:rPr>
                <w:sz w:val="16"/>
                <w:szCs w:val="16"/>
              </w:rPr>
              <w:t xml:space="preserve">Контактное лицо </w:t>
            </w:r>
          </w:p>
          <w:p w:rsidR="00C63406" w:rsidRPr="00623607" w:rsidRDefault="00C63406">
            <w:r>
              <w:t xml:space="preserve">Телефон </w:t>
            </w:r>
            <w:r>
              <w:rPr>
                <w:lang w:val="en-US"/>
              </w:rPr>
              <w:t>79184750675</w:t>
            </w:r>
          </w:p>
          <w:p w:rsidR="00C63406" w:rsidRPr="00623607" w:rsidRDefault="00C63406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63406" w:rsidRDefault="00C63406">
            <w:pPr>
              <w:pStyle w:val="a3"/>
            </w:pPr>
          </w:p>
          <w:p w:rsidR="00C63406" w:rsidRPr="00623607" w:rsidRDefault="00C6340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63406" w:rsidRPr="00623607" w:rsidRDefault="00C63406">
            <w:r>
              <w:t>Соответствует требованиям</w:t>
            </w:r>
          </w:p>
        </w:tc>
      </w:tr>
      <w:tr w:rsidR="00C63406" w:rsidRPr="0062360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r>
              <w:t>EA-106761</w:t>
            </w:r>
          </w:p>
          <w:p w:rsidR="00C63406" w:rsidRPr="00623607" w:rsidRDefault="00C63406">
            <w:r>
              <w:t>КОВАЛЬ АЛЕКСАНДР ИВАНОВИЧ</w:t>
            </w:r>
          </w:p>
          <w:p w:rsidR="00C63406" w:rsidRPr="00623607" w:rsidRDefault="00C63406">
            <w:r>
              <w:t>ИНН 234803176388</w:t>
            </w:r>
          </w:p>
          <w:p w:rsidR="00C63406" w:rsidRPr="00623607" w:rsidRDefault="00C63406">
            <w:r>
              <w:t xml:space="preserve">ОГРН </w:t>
            </w:r>
            <w:r w:rsidRPr="00F37FBD">
              <w:t>318237500226850</w:t>
            </w:r>
          </w:p>
          <w:p w:rsidR="00C63406" w:rsidRPr="00623607" w:rsidRDefault="00C63406">
            <w:r w:rsidRPr="00623607">
              <w:t xml:space="preserve">КПП </w:t>
            </w:r>
          </w:p>
          <w:p w:rsidR="00C63406" w:rsidRPr="00623607" w:rsidRDefault="00C63406">
            <w:r w:rsidRPr="00623607">
              <w:t>Место нахождения(жительства)</w:t>
            </w:r>
          </w:p>
          <w:p w:rsidR="00C63406" w:rsidRPr="00623607" w:rsidRDefault="00C63406">
            <w:r w:rsidRPr="00623607">
              <w:t>КРАЙКРАСНОДАРСКИЙ, Р-НСЕВЕРСКИЙ, СТ-ЦАСЕВЕРСКАЯ</w:t>
            </w:r>
          </w:p>
          <w:p w:rsidR="00C63406" w:rsidRPr="00623607" w:rsidRDefault="00C63406">
            <w:r w:rsidRPr="00623607">
              <w:t>Почтовый адрес</w:t>
            </w:r>
          </w:p>
          <w:p w:rsidR="00C63406" w:rsidRPr="00623607" w:rsidRDefault="00C63406">
            <w:r w:rsidRPr="00623607">
              <w:t>КРАЙ КРАСНОДАРСКИЙ23, Р-Н СЕВЕРСКИЙ, СТ-ЦА СЕВЕРСКАЯ, УЛ.ЕСЕНИНА,16/2</w:t>
            </w:r>
          </w:p>
          <w:p w:rsidR="00C63406" w:rsidRPr="00623607" w:rsidRDefault="00C63406">
            <w:r w:rsidRPr="00623607">
              <w:rPr>
                <w:sz w:val="16"/>
                <w:szCs w:val="16"/>
              </w:rPr>
              <w:t xml:space="preserve">Контактное лицо </w:t>
            </w:r>
          </w:p>
          <w:p w:rsidR="00C63406" w:rsidRPr="00623607" w:rsidRDefault="00C63406">
            <w:r>
              <w:t xml:space="preserve">Телефон </w:t>
            </w:r>
            <w:r>
              <w:rPr>
                <w:lang w:val="en-US"/>
              </w:rPr>
              <w:t>79184750675</w:t>
            </w:r>
          </w:p>
          <w:p w:rsidR="00C63406" w:rsidRPr="00623607" w:rsidRDefault="00C63406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63406" w:rsidRDefault="00C63406">
            <w:pPr>
              <w:pStyle w:val="a3"/>
            </w:pPr>
          </w:p>
          <w:p w:rsidR="00C63406" w:rsidRPr="00623607" w:rsidRDefault="00C6340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63406" w:rsidRPr="00623607" w:rsidRDefault="00C63406">
            <w:r>
              <w:t>Соответствует требованиям</w:t>
            </w:r>
          </w:p>
        </w:tc>
      </w:tr>
      <w:tr w:rsidR="00C63406" w:rsidRPr="00623607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r>
              <w:t>EA-106240</w:t>
            </w:r>
          </w:p>
          <w:p w:rsidR="00C63406" w:rsidRPr="00623607" w:rsidRDefault="00C63406">
            <w:r>
              <w:t>ОБЩЕСТВО С ОГРАНИЧЕННОЙ ОТВЕТСТВЕННОСТЬЮ "ЦЕНТР КРАСОК"</w:t>
            </w:r>
          </w:p>
          <w:p w:rsidR="00C63406" w:rsidRPr="00623607" w:rsidRDefault="00C63406">
            <w:r>
              <w:t>ИНН 2312144467</w:t>
            </w:r>
          </w:p>
          <w:p w:rsidR="00C63406" w:rsidRPr="00623607" w:rsidRDefault="00C63406">
            <w:r>
              <w:t xml:space="preserve">ОГРН </w:t>
            </w:r>
            <w:r w:rsidRPr="00F37FBD">
              <w:t>1072312014180</w:t>
            </w:r>
          </w:p>
          <w:p w:rsidR="00C63406" w:rsidRPr="00623607" w:rsidRDefault="00C63406">
            <w:r w:rsidRPr="00623607">
              <w:t xml:space="preserve">КПП </w:t>
            </w:r>
            <w:r w:rsidRPr="00F37FBD">
              <w:t>231201001</w:t>
            </w:r>
          </w:p>
          <w:p w:rsidR="00C63406" w:rsidRPr="00623607" w:rsidRDefault="00C63406">
            <w:r w:rsidRPr="00623607">
              <w:t>Место нахождения(жительства)</w:t>
            </w:r>
          </w:p>
          <w:p w:rsidR="00C63406" w:rsidRPr="00623607" w:rsidRDefault="00C63406">
            <w:r w:rsidRPr="00623607">
              <w:t>350011, КРАЙКРАСНОДАРСКИЙ, Г.Краснодар</w:t>
            </w:r>
          </w:p>
          <w:p w:rsidR="00C63406" w:rsidRPr="00623607" w:rsidRDefault="00C63406">
            <w:r w:rsidRPr="00623607">
              <w:t>Почтовый адрес</w:t>
            </w:r>
          </w:p>
          <w:p w:rsidR="00C63406" w:rsidRPr="00623607" w:rsidRDefault="00C63406">
            <w:r w:rsidRPr="00623607">
              <w:t>г. Краснодар, ул. Стасова/Сормовская, 178-180/1</w:t>
            </w:r>
          </w:p>
          <w:p w:rsidR="00C63406" w:rsidRPr="00623607" w:rsidRDefault="00C63406">
            <w:r w:rsidRPr="00623607">
              <w:rPr>
                <w:sz w:val="16"/>
                <w:szCs w:val="16"/>
              </w:rPr>
              <w:t xml:space="preserve">Контактное лицо </w:t>
            </w:r>
          </w:p>
          <w:p w:rsidR="00C63406" w:rsidRPr="00623607" w:rsidRDefault="00C63406">
            <w:r>
              <w:t xml:space="preserve">Телефон </w:t>
            </w:r>
            <w:r w:rsidRPr="00F37FBD">
              <w:t>79384086026</w:t>
            </w:r>
          </w:p>
          <w:p w:rsidR="00C63406" w:rsidRPr="00623607" w:rsidRDefault="00C63406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63406" w:rsidRDefault="00C63406">
            <w:pPr>
              <w:pStyle w:val="a3"/>
            </w:pPr>
          </w:p>
          <w:p w:rsidR="00C63406" w:rsidRPr="00623607" w:rsidRDefault="00C6340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63406" w:rsidRPr="00623607" w:rsidRDefault="00C63406">
            <w:r>
              <w:t>Соответствует требованиям</w:t>
            </w:r>
          </w:p>
        </w:tc>
      </w:tr>
      <w:tr w:rsidR="00C63406" w:rsidRPr="0062360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r>
              <w:t>EA-106240</w:t>
            </w:r>
          </w:p>
          <w:p w:rsidR="00C63406" w:rsidRPr="00623607" w:rsidRDefault="00C63406">
            <w:r>
              <w:t>ОБЩЕСТВО С ОГРАНИЧЕННОЙ ОТВЕТСТВЕННОСТЬЮ "ЦЕНТР КРАСОК"</w:t>
            </w:r>
          </w:p>
          <w:p w:rsidR="00C63406" w:rsidRPr="00623607" w:rsidRDefault="00C63406">
            <w:r>
              <w:t>ИНН 2312144467</w:t>
            </w:r>
          </w:p>
          <w:p w:rsidR="00C63406" w:rsidRPr="00623607" w:rsidRDefault="00C63406">
            <w:r>
              <w:t xml:space="preserve">ОГРН </w:t>
            </w:r>
            <w:r w:rsidRPr="00F37FBD">
              <w:t>1072312014180</w:t>
            </w:r>
          </w:p>
          <w:p w:rsidR="00C63406" w:rsidRPr="00623607" w:rsidRDefault="00C63406">
            <w:r w:rsidRPr="00623607">
              <w:t xml:space="preserve">КПП </w:t>
            </w:r>
            <w:r w:rsidRPr="00F37FBD">
              <w:t>231201001</w:t>
            </w:r>
          </w:p>
          <w:p w:rsidR="00C63406" w:rsidRPr="00623607" w:rsidRDefault="00C63406">
            <w:r w:rsidRPr="00623607">
              <w:t>Место нахождения(жительства)</w:t>
            </w:r>
          </w:p>
          <w:p w:rsidR="00C63406" w:rsidRPr="00623607" w:rsidRDefault="00C63406">
            <w:r w:rsidRPr="00623607">
              <w:t>350011, КРАЙКРАСНОДАРСКИЙ, Г.Краснодар</w:t>
            </w:r>
          </w:p>
          <w:p w:rsidR="00C63406" w:rsidRPr="00623607" w:rsidRDefault="00C63406">
            <w:r w:rsidRPr="00623607">
              <w:t>Почтовый адрес</w:t>
            </w:r>
          </w:p>
          <w:p w:rsidR="00C63406" w:rsidRPr="00623607" w:rsidRDefault="00C63406">
            <w:r w:rsidRPr="00623607">
              <w:t>г. Краснодар, ул. Стасова/Сормовская, 178-180/1</w:t>
            </w:r>
          </w:p>
          <w:p w:rsidR="00C63406" w:rsidRPr="00623607" w:rsidRDefault="00C63406">
            <w:r w:rsidRPr="00623607">
              <w:rPr>
                <w:sz w:val="16"/>
                <w:szCs w:val="16"/>
              </w:rPr>
              <w:t xml:space="preserve">Контактное лицо </w:t>
            </w:r>
          </w:p>
          <w:p w:rsidR="00C63406" w:rsidRPr="00623607" w:rsidRDefault="00C63406">
            <w:r>
              <w:t xml:space="preserve">Телефон </w:t>
            </w:r>
            <w:r w:rsidRPr="00F37FBD">
              <w:t>79384086026</w:t>
            </w:r>
          </w:p>
          <w:p w:rsidR="00C63406" w:rsidRPr="00623607" w:rsidRDefault="00C63406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63406" w:rsidRDefault="00C63406">
            <w:pPr>
              <w:pStyle w:val="a3"/>
            </w:pPr>
          </w:p>
          <w:p w:rsidR="00C63406" w:rsidRPr="00623607" w:rsidRDefault="00C6340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63406" w:rsidRPr="00623607" w:rsidRDefault="00C63406">
            <w:r>
              <w:t>Соответствует требованиям</w:t>
            </w:r>
          </w:p>
        </w:tc>
      </w:tr>
      <w:tr w:rsidR="00C63406" w:rsidRPr="0062360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r>
              <w:t>EA-106240</w:t>
            </w:r>
          </w:p>
          <w:p w:rsidR="00C63406" w:rsidRPr="00623607" w:rsidRDefault="00C63406">
            <w:r>
              <w:t>ОБЩЕСТВО С ОГРАНИЧЕННОЙ ОТВЕТСТВЕННОСТЬЮ "ЦЕНТР КРАСОК"</w:t>
            </w:r>
          </w:p>
          <w:p w:rsidR="00C63406" w:rsidRPr="00623607" w:rsidRDefault="00C63406">
            <w:r>
              <w:t>ИНН 2312144467</w:t>
            </w:r>
          </w:p>
          <w:p w:rsidR="00C63406" w:rsidRPr="00623607" w:rsidRDefault="00C63406">
            <w:r>
              <w:t xml:space="preserve">ОГРН </w:t>
            </w:r>
            <w:r w:rsidRPr="00F37FBD">
              <w:t>1072312014180</w:t>
            </w:r>
          </w:p>
          <w:p w:rsidR="00C63406" w:rsidRPr="00623607" w:rsidRDefault="00C63406">
            <w:r w:rsidRPr="00623607">
              <w:t xml:space="preserve">КПП </w:t>
            </w:r>
            <w:r w:rsidRPr="00F37FBD">
              <w:t>231201001</w:t>
            </w:r>
          </w:p>
          <w:p w:rsidR="00C63406" w:rsidRPr="00623607" w:rsidRDefault="00C63406">
            <w:r w:rsidRPr="00623607">
              <w:t>Место нахождения(жительства)</w:t>
            </w:r>
          </w:p>
          <w:p w:rsidR="00C63406" w:rsidRPr="00623607" w:rsidRDefault="00C63406">
            <w:r w:rsidRPr="00623607">
              <w:t>350011, КРАЙКРАСНОДАРСКИЙ, Г.Краснодар</w:t>
            </w:r>
          </w:p>
          <w:p w:rsidR="00C63406" w:rsidRPr="00623607" w:rsidRDefault="00C63406">
            <w:r w:rsidRPr="00623607">
              <w:t>Почтовый адрес</w:t>
            </w:r>
          </w:p>
          <w:p w:rsidR="00C63406" w:rsidRPr="00623607" w:rsidRDefault="00C63406">
            <w:r w:rsidRPr="00623607">
              <w:t>г. Краснодар, ул. Стасова/Сормовская, 178-180/1</w:t>
            </w:r>
          </w:p>
          <w:p w:rsidR="00C63406" w:rsidRPr="00623607" w:rsidRDefault="00C63406">
            <w:r w:rsidRPr="00623607">
              <w:rPr>
                <w:sz w:val="16"/>
                <w:szCs w:val="16"/>
              </w:rPr>
              <w:t xml:space="preserve">Контактное лицо </w:t>
            </w:r>
          </w:p>
          <w:p w:rsidR="00C63406" w:rsidRPr="00623607" w:rsidRDefault="00C63406">
            <w:r>
              <w:t xml:space="preserve">Телефон </w:t>
            </w:r>
            <w:r w:rsidRPr="00F37FBD">
              <w:t>79384086026</w:t>
            </w:r>
          </w:p>
          <w:p w:rsidR="00C63406" w:rsidRPr="00623607" w:rsidRDefault="00C63406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63406" w:rsidRDefault="00C63406">
            <w:pPr>
              <w:pStyle w:val="a3"/>
            </w:pPr>
          </w:p>
          <w:p w:rsidR="00C63406" w:rsidRPr="00623607" w:rsidRDefault="00C6340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63406" w:rsidRPr="00623607" w:rsidRDefault="00C63406">
            <w:r>
              <w:t>Соответствует требованиям</w:t>
            </w:r>
          </w:p>
        </w:tc>
      </w:tr>
      <w:tr w:rsidR="00C63406" w:rsidRPr="00623607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r>
              <w:t>EA-105917</w:t>
            </w:r>
          </w:p>
          <w:p w:rsidR="00C63406" w:rsidRPr="00623607" w:rsidRDefault="00C63406">
            <w:r>
              <w:t>Индивидуальный предприниматель АЙТОВ ДИОНИС ФОТИЧ</w:t>
            </w:r>
          </w:p>
          <w:p w:rsidR="00C63406" w:rsidRPr="00623607" w:rsidRDefault="00C63406">
            <w:r>
              <w:t>ИНН 261800241219</w:t>
            </w:r>
          </w:p>
          <w:p w:rsidR="00C63406" w:rsidRPr="00623607" w:rsidRDefault="00C63406">
            <w:r>
              <w:t xml:space="preserve">ОГРН </w:t>
            </w:r>
            <w:r w:rsidRPr="00F37FBD">
              <w:t>304261817400082</w:t>
            </w:r>
          </w:p>
          <w:p w:rsidR="00C63406" w:rsidRPr="00623607" w:rsidRDefault="00C63406">
            <w:r w:rsidRPr="00623607">
              <w:t xml:space="preserve">КПП </w:t>
            </w:r>
          </w:p>
          <w:p w:rsidR="00C63406" w:rsidRPr="00623607" w:rsidRDefault="00C63406">
            <w:r w:rsidRPr="00623607">
              <w:t>Место нахождения(жительства)</w:t>
            </w:r>
          </w:p>
          <w:p w:rsidR="00C63406" w:rsidRPr="00623607" w:rsidRDefault="00C63406">
            <w:r w:rsidRPr="00623607">
              <w:t>КРАЙСТАВРОПОЛЬСКИЙ, Р-НПРЕДГОРНЫЙ, СТ-ЦАЕССЕНТУКСКАЯ</w:t>
            </w:r>
          </w:p>
          <w:p w:rsidR="00C63406" w:rsidRPr="00623607" w:rsidRDefault="00C63406">
            <w:r w:rsidRPr="00623607">
              <w:t>Почтовый адрес</w:t>
            </w:r>
          </w:p>
          <w:p w:rsidR="00C63406" w:rsidRPr="00623607" w:rsidRDefault="00C63406">
            <w:r w:rsidRPr="00623607">
              <w:t>КРАЙ СТАВРОПОЛЬСКИЙ, Р-Н ПРЕДГОРНЫЙ, СТ-ЦА ЕССЕНТУКСКАЯ,</w:t>
            </w:r>
          </w:p>
          <w:p w:rsidR="00C63406" w:rsidRPr="00623607" w:rsidRDefault="00C63406">
            <w:r w:rsidRPr="00623607">
              <w:rPr>
                <w:sz w:val="16"/>
                <w:szCs w:val="16"/>
              </w:rPr>
              <w:t xml:space="preserve">Контактное лицо </w:t>
            </w:r>
          </w:p>
          <w:p w:rsidR="00C63406" w:rsidRPr="00623607" w:rsidRDefault="00C63406">
            <w:r>
              <w:t xml:space="preserve">Телефон </w:t>
            </w:r>
            <w:r>
              <w:rPr>
                <w:lang w:val="en-US"/>
              </w:rPr>
              <w:t>79283653434</w:t>
            </w:r>
          </w:p>
          <w:p w:rsidR="00C63406" w:rsidRPr="00623607" w:rsidRDefault="00C63406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63406" w:rsidRDefault="00C63406">
            <w:pPr>
              <w:pStyle w:val="a3"/>
            </w:pPr>
          </w:p>
          <w:p w:rsidR="00C63406" w:rsidRPr="00623607" w:rsidRDefault="00C6340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63406" w:rsidRPr="00623607" w:rsidRDefault="00C63406">
            <w:r>
              <w:t>Соответствует требованиям</w:t>
            </w:r>
          </w:p>
        </w:tc>
      </w:tr>
      <w:tr w:rsidR="00C63406" w:rsidRPr="0062360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r>
              <w:t>EA-105917</w:t>
            </w:r>
          </w:p>
          <w:p w:rsidR="00C63406" w:rsidRPr="00623607" w:rsidRDefault="00C63406">
            <w:r>
              <w:t>АЙТОВ ДИОНИС ФОТИЧ</w:t>
            </w:r>
          </w:p>
          <w:p w:rsidR="00C63406" w:rsidRPr="00623607" w:rsidRDefault="00C63406">
            <w:r>
              <w:t>ИНН 261800241219</w:t>
            </w:r>
          </w:p>
          <w:p w:rsidR="00C63406" w:rsidRPr="00623607" w:rsidRDefault="00C63406">
            <w:r>
              <w:t xml:space="preserve">ОГРН </w:t>
            </w:r>
            <w:r w:rsidRPr="00F37FBD">
              <w:t>304261817400082</w:t>
            </w:r>
          </w:p>
          <w:p w:rsidR="00C63406" w:rsidRPr="00623607" w:rsidRDefault="00C63406">
            <w:r w:rsidRPr="00623607">
              <w:t xml:space="preserve">КПП </w:t>
            </w:r>
          </w:p>
          <w:p w:rsidR="00C63406" w:rsidRPr="00623607" w:rsidRDefault="00C63406">
            <w:r w:rsidRPr="00623607">
              <w:t>Место нахождения(жительства)</w:t>
            </w:r>
          </w:p>
          <w:p w:rsidR="00C63406" w:rsidRPr="00623607" w:rsidRDefault="00C63406">
            <w:r w:rsidRPr="00623607">
              <w:t>КРАЙСТАВРОПОЛЬСКИЙ, Р-НПРЕДГОРНЫЙ, СТ-ЦАЕССЕНТУКСКАЯ</w:t>
            </w:r>
          </w:p>
          <w:p w:rsidR="00C63406" w:rsidRPr="00623607" w:rsidRDefault="00C63406">
            <w:r w:rsidRPr="00623607">
              <w:t>Почтовый адрес</w:t>
            </w:r>
          </w:p>
          <w:p w:rsidR="00C63406" w:rsidRPr="00623607" w:rsidRDefault="00C63406">
            <w:r w:rsidRPr="00623607">
              <w:t>КРАЙ СТАВРОПОЛЬСКИЙ, Р-Н ПРЕДГОРНЫЙ, СТ-ЦА ЕССЕНТУКСКАЯ,</w:t>
            </w:r>
          </w:p>
          <w:p w:rsidR="00C63406" w:rsidRPr="00623607" w:rsidRDefault="00C63406">
            <w:r w:rsidRPr="00623607">
              <w:rPr>
                <w:sz w:val="16"/>
                <w:szCs w:val="16"/>
              </w:rPr>
              <w:t xml:space="preserve">Контактное лицо </w:t>
            </w:r>
          </w:p>
          <w:p w:rsidR="00C63406" w:rsidRPr="00623607" w:rsidRDefault="00C63406">
            <w:r>
              <w:t xml:space="preserve">Телефон </w:t>
            </w:r>
            <w:r>
              <w:rPr>
                <w:lang w:val="en-US"/>
              </w:rPr>
              <w:t>79283653434</w:t>
            </w:r>
          </w:p>
          <w:p w:rsidR="00C63406" w:rsidRPr="00623607" w:rsidRDefault="00C63406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63406" w:rsidRDefault="00C63406">
            <w:pPr>
              <w:pStyle w:val="a3"/>
            </w:pPr>
          </w:p>
          <w:p w:rsidR="00C63406" w:rsidRPr="00623607" w:rsidRDefault="00C6340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63406" w:rsidRPr="00623607" w:rsidRDefault="00C63406">
            <w:r>
              <w:t>Соответствует требованиям</w:t>
            </w:r>
          </w:p>
        </w:tc>
      </w:tr>
      <w:tr w:rsidR="00C63406" w:rsidRPr="0062360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r>
              <w:t>EA-105917</w:t>
            </w:r>
          </w:p>
          <w:p w:rsidR="00C63406" w:rsidRPr="00623607" w:rsidRDefault="00C63406">
            <w:r>
              <w:t>АЙТОВ ДИОНИС ФОТИЧ</w:t>
            </w:r>
          </w:p>
          <w:p w:rsidR="00C63406" w:rsidRPr="00623607" w:rsidRDefault="00C63406">
            <w:r>
              <w:t>ИНН 261800241219</w:t>
            </w:r>
          </w:p>
          <w:p w:rsidR="00C63406" w:rsidRPr="00623607" w:rsidRDefault="00C63406">
            <w:r>
              <w:t xml:space="preserve">ОГРН </w:t>
            </w:r>
            <w:r w:rsidRPr="00F37FBD">
              <w:t>304261817400082</w:t>
            </w:r>
          </w:p>
          <w:p w:rsidR="00C63406" w:rsidRPr="00623607" w:rsidRDefault="00C63406">
            <w:r w:rsidRPr="00623607">
              <w:t xml:space="preserve">КПП </w:t>
            </w:r>
          </w:p>
          <w:p w:rsidR="00C63406" w:rsidRPr="00623607" w:rsidRDefault="00C63406">
            <w:r w:rsidRPr="00623607">
              <w:t>Место нахождения(жительства)</w:t>
            </w:r>
          </w:p>
          <w:p w:rsidR="00C63406" w:rsidRPr="00623607" w:rsidRDefault="00C63406">
            <w:bookmarkStart w:id="0" w:name="__DdeLink__366_22120086831"/>
            <w:r w:rsidRPr="00623607">
              <w:t>КРАЙСТАВРОПОЛЬСКИЙ, Р-НПРЕДГОРНЫЙ, СТ-ЦАЕССЕНТУКСКАЯ</w:t>
            </w:r>
            <w:bookmarkEnd w:id="0"/>
          </w:p>
          <w:p w:rsidR="00C63406" w:rsidRPr="00623607" w:rsidRDefault="00C63406">
            <w:r w:rsidRPr="00623607">
              <w:t>Почтовый адрес</w:t>
            </w:r>
          </w:p>
          <w:p w:rsidR="00C63406" w:rsidRPr="00623607" w:rsidRDefault="00C63406">
            <w:r w:rsidRPr="00623607">
              <w:t>КРАЙ СТАВРОПОЛЬСКИЙ, Р-Н ПРЕДГОРНЫЙ, СТ-ЦА ЕССЕНТУКСКАЯ,</w:t>
            </w:r>
          </w:p>
          <w:p w:rsidR="00C63406" w:rsidRPr="00623607" w:rsidRDefault="00C63406">
            <w:r w:rsidRPr="00623607">
              <w:rPr>
                <w:sz w:val="16"/>
                <w:szCs w:val="16"/>
              </w:rPr>
              <w:t xml:space="preserve">Контактное лицо </w:t>
            </w:r>
          </w:p>
          <w:p w:rsidR="00C63406" w:rsidRPr="00623607" w:rsidRDefault="00C63406">
            <w:r>
              <w:t xml:space="preserve">Телефон </w:t>
            </w:r>
            <w:r>
              <w:rPr>
                <w:lang w:val="en-US"/>
              </w:rPr>
              <w:t>79283653434</w:t>
            </w:r>
          </w:p>
          <w:p w:rsidR="00C63406" w:rsidRPr="00623607" w:rsidRDefault="00C63406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63406" w:rsidRDefault="00C63406">
            <w:pPr>
              <w:pStyle w:val="a3"/>
            </w:pPr>
          </w:p>
          <w:p w:rsidR="00C63406" w:rsidRPr="00623607" w:rsidRDefault="00C6340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63406" w:rsidRPr="00623607" w:rsidRDefault="00C63406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63406" w:rsidRPr="00623607" w:rsidRDefault="00C63406">
            <w:r>
              <w:t>Соответствует требованиям</w:t>
            </w:r>
          </w:p>
        </w:tc>
      </w:tr>
    </w:tbl>
    <w:p w:rsidR="00C63406" w:rsidRDefault="00C63406">
      <w:pPr>
        <w:ind w:right="142"/>
        <w:jc w:val="both"/>
      </w:pPr>
    </w:p>
    <w:p w:rsidR="00C63406" w:rsidRDefault="00C63406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F37FBD">
        <w:t>Хозяйственные товары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Индивидуальный предприниматель КОВАЛЬ АЛЕКСАНДР ИВАНОВИЧ, предложение о цене контракта 120 304,19 руб.</w:t>
      </w:r>
    </w:p>
    <w:p w:rsidR="00C63406" w:rsidRDefault="00C63406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D15D57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C63406" w:rsidRDefault="00C63406">
      <w:pPr>
        <w:jc w:val="both"/>
        <w:rPr>
          <w:b/>
          <w:bCs/>
        </w:rPr>
      </w:pPr>
    </w:p>
    <w:p w:rsidR="00C63406" w:rsidRDefault="00C63406">
      <w:pPr>
        <w:jc w:val="both"/>
        <w:rPr>
          <w:b/>
          <w:bCs/>
        </w:rPr>
      </w:pPr>
    </w:p>
    <w:p w:rsidR="00C63406" w:rsidRDefault="00C63406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C63406" w:rsidRPr="00623607">
        <w:tc>
          <w:tcPr>
            <w:tcW w:w="5847" w:type="dxa"/>
            <w:vAlign w:val="bottom"/>
          </w:tcPr>
          <w:p w:rsidR="00C63406" w:rsidRPr="00623607" w:rsidRDefault="00C63406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C63406" w:rsidRPr="00623607" w:rsidRDefault="00C63406">
            <w:pPr>
              <w:pStyle w:val="a3"/>
            </w:pPr>
            <w:r w:rsidRPr="00623607">
              <w:rPr>
                <w:lang w:val="en-US"/>
              </w:rPr>
              <w:t>Просоленко Юрий Александрович</w:t>
            </w:r>
          </w:p>
        </w:tc>
      </w:tr>
      <w:tr w:rsidR="00C63406" w:rsidRPr="00623607">
        <w:tc>
          <w:tcPr>
            <w:tcW w:w="5847" w:type="dxa"/>
            <w:vAlign w:val="bottom"/>
          </w:tcPr>
          <w:p w:rsidR="00C63406" w:rsidRPr="00623607" w:rsidRDefault="00C63406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63406" w:rsidRPr="00623607" w:rsidRDefault="00C63406">
            <w:pPr>
              <w:pStyle w:val="a3"/>
            </w:pPr>
            <w:r w:rsidRPr="00623607">
              <w:rPr>
                <w:lang w:val="en-US"/>
              </w:rPr>
              <w:t>Дехтерев Юрий Сергеевич</w:t>
            </w:r>
          </w:p>
        </w:tc>
      </w:tr>
      <w:tr w:rsidR="00C63406" w:rsidRPr="00623607">
        <w:tc>
          <w:tcPr>
            <w:tcW w:w="5847" w:type="dxa"/>
            <w:vAlign w:val="bottom"/>
          </w:tcPr>
          <w:p w:rsidR="00C63406" w:rsidRPr="00623607" w:rsidRDefault="00C63406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C63406" w:rsidRPr="00623607" w:rsidRDefault="00C63406">
            <w:pPr>
              <w:pStyle w:val="a3"/>
            </w:pPr>
            <w:r w:rsidRPr="00623607">
              <w:rPr>
                <w:lang w:val="en-US"/>
              </w:rPr>
              <w:t>Владыкина Лидия Валерьевна</w:t>
            </w:r>
          </w:p>
        </w:tc>
      </w:tr>
    </w:tbl>
    <w:p w:rsidR="00C63406" w:rsidRDefault="00C63406"/>
    <w:sectPr w:rsidR="00C63406" w:rsidSect="002061A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61A9"/>
    <w:rsid w:val="002061A9"/>
    <w:rsid w:val="00406141"/>
    <w:rsid w:val="00623607"/>
    <w:rsid w:val="00C63406"/>
    <w:rsid w:val="00D15D57"/>
    <w:rsid w:val="00F37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61A9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2061A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2061A9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B197B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2061A9"/>
  </w:style>
  <w:style w:type="paragraph" w:styleId="Caption">
    <w:name w:val="caption"/>
    <w:basedOn w:val="Normal"/>
    <w:uiPriority w:val="99"/>
    <w:qFormat/>
    <w:rsid w:val="002061A9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2061A9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2061A9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BB197B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2061A9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2061A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2061A9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2061A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2061A9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2061A9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2061A9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2061A9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2061A9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2061A9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197B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197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97B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2061A9"/>
  </w:style>
  <w:style w:type="paragraph" w:customStyle="1" w:styleId="a4">
    <w:name w:val="Заголовок таблицы"/>
    <w:basedOn w:val="a3"/>
    <w:uiPriority w:val="99"/>
    <w:rsid w:val="002061A9"/>
  </w:style>
  <w:style w:type="paragraph" w:customStyle="1" w:styleId="DocumentMap">
    <w:name w:val="DocumentMap"/>
    <w:uiPriority w:val="99"/>
    <w:rsid w:val="002061A9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2061A9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2061A9"/>
  </w:style>
  <w:style w:type="character" w:styleId="Hyperlink">
    <w:name w:val="Hyperlink"/>
    <w:basedOn w:val="DefaultParagraphFont"/>
    <w:uiPriority w:val="99"/>
    <w:rsid w:val="00F37F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161</TotalTime>
  <Pages>3</Pages>
  <Words>1323</Words>
  <Characters>7547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55</cp:revision>
  <dcterms:created xsi:type="dcterms:W3CDTF">2019-09-11T09:00:00Z</dcterms:created>
  <dcterms:modified xsi:type="dcterms:W3CDTF">2021-07-30T08:21:00Z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