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6AE" w:rsidRDefault="00C776AE">
      <w:pPr>
        <w:ind w:firstLine="680"/>
        <w:jc w:val="center"/>
        <w:rPr>
          <w:b/>
          <w:bCs/>
        </w:rPr>
      </w:pPr>
    </w:p>
    <w:p w:rsidR="00C776AE" w:rsidRDefault="00C776AE">
      <w:pPr>
        <w:ind w:firstLine="680"/>
        <w:jc w:val="center"/>
        <w:rPr>
          <w:b/>
          <w:bCs/>
        </w:rPr>
      </w:pPr>
    </w:p>
    <w:p w:rsidR="00C776AE" w:rsidRDefault="00C776AE">
      <w:pPr>
        <w:ind w:firstLine="680"/>
        <w:jc w:val="center"/>
        <w:rPr>
          <w:b/>
          <w:bCs/>
        </w:rPr>
      </w:pPr>
    </w:p>
    <w:p w:rsidR="00C776AE" w:rsidRDefault="00C776AE">
      <w:pPr>
        <w:ind w:firstLine="680"/>
        <w:jc w:val="center"/>
      </w:pPr>
      <w:r>
        <w:rPr>
          <w:b/>
          <w:bCs/>
        </w:rPr>
        <w:t xml:space="preserve">ПРОТОКОЛ </w:t>
      </w:r>
      <w:r w:rsidRPr="007F7D7E">
        <w:rPr>
          <w:b/>
          <w:bCs/>
        </w:rPr>
        <w:t>0318300120821000119</w:t>
      </w:r>
    </w:p>
    <w:p w:rsidR="00C776AE" w:rsidRDefault="00C776AE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C776AE" w:rsidRPr="007F7D7E" w:rsidRDefault="00C776AE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776AE" w:rsidRPr="004A5C55">
        <w:tc>
          <w:tcPr>
            <w:tcW w:w="4961" w:type="dxa"/>
          </w:tcPr>
          <w:p w:rsidR="00C776AE" w:rsidRPr="004A5C55" w:rsidRDefault="00C776AE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776AE" w:rsidRPr="004A5C55" w:rsidRDefault="00C776AE">
            <w:pPr>
              <w:ind w:firstLine="567"/>
              <w:jc w:val="right"/>
            </w:pPr>
            <w:r>
              <w:rPr>
                <w:lang w:val="en-US"/>
              </w:rPr>
              <w:t>09.08.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776AE" w:rsidRDefault="00C776AE">
      <w:pPr>
        <w:overflowPunct/>
      </w:pPr>
    </w:p>
    <w:p w:rsidR="00C776AE" w:rsidRDefault="00C776A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</w:t>
      </w:r>
    </w:p>
    <w:p w:rsidR="00C776AE" w:rsidRDefault="00C776A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213234901331923490100101410013250244</w:t>
      </w:r>
    </w:p>
    <w:p w:rsidR="00C776AE" w:rsidRDefault="00C776A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25 766,70 руб.</w:t>
      </w:r>
    </w:p>
    <w:p w:rsidR="00C776AE" w:rsidRDefault="00C776AE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F7D7E">
        <w:rPr>
          <w:b/>
          <w:bCs/>
        </w:rPr>
        <w:t xml:space="preserve">: </w:t>
      </w:r>
      <w:r w:rsidRPr="007F7D7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F7D7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776AE" w:rsidRPr="004A5C55">
        <w:trPr>
          <w:jc w:val="right"/>
        </w:trPr>
        <w:tc>
          <w:tcPr>
            <w:tcW w:w="9915" w:type="dxa"/>
          </w:tcPr>
          <w:p w:rsidR="00C776AE" w:rsidRPr="004A5C55" w:rsidRDefault="00C776A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F7D7E">
              <w:rPr>
                <w:b/>
                <w:bCs/>
              </w:rPr>
              <w:t xml:space="preserve">Источник финансирования: </w:t>
            </w:r>
            <w:r w:rsidRPr="007F7D7E">
              <w:t>Внебюджетные фонды (ОМС) 2021 г.</w:t>
            </w:r>
          </w:p>
          <w:p w:rsidR="00C776AE" w:rsidRPr="004A5C55" w:rsidRDefault="00C776A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F7D7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F7D7E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C776AE" w:rsidRPr="004A5C55" w:rsidRDefault="00C776A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F7D7E">
              <w:t>Не требуется</w:t>
            </w:r>
          </w:p>
          <w:p w:rsidR="00C776AE" w:rsidRPr="007F7D7E" w:rsidRDefault="00C776A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F7D7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776AE" w:rsidRDefault="00C776AE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F7D7E">
        <w:t>23.07.21 13:32:48 (</w:t>
      </w:r>
      <w:r>
        <w:rPr>
          <w:lang w:val="en-US"/>
        </w:rPr>
        <w:t>MSK</w:t>
      </w:r>
      <w:r w:rsidRPr="007F7D7E">
        <w:t>+00:00)</w:t>
      </w:r>
    </w:p>
    <w:p w:rsidR="00C776AE" w:rsidRDefault="00C776AE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F7D7E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776AE" w:rsidRPr="004A5C55">
        <w:tc>
          <w:tcPr>
            <w:tcW w:w="3307" w:type="dxa"/>
          </w:tcPr>
          <w:p w:rsidR="00C776AE" w:rsidRPr="004A5C55" w:rsidRDefault="00C776AE">
            <w:r w:rsidRPr="004A5C5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776AE" w:rsidRPr="004A5C55" w:rsidRDefault="00C776AE">
            <w:r w:rsidRPr="004A5C5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776AE" w:rsidRPr="004A5C55" w:rsidRDefault="00C776AE">
            <w:pPr>
              <w:rPr>
                <w:lang w:val="en-US"/>
              </w:rPr>
            </w:pPr>
            <w:r w:rsidRPr="004A5C55">
              <w:rPr>
                <w:lang w:val="en-US"/>
              </w:rPr>
              <w:t>Главный врач</w:t>
            </w:r>
          </w:p>
        </w:tc>
      </w:tr>
      <w:tr w:rsidR="00C776AE" w:rsidRPr="004A5C55">
        <w:tc>
          <w:tcPr>
            <w:tcW w:w="3307" w:type="dxa"/>
          </w:tcPr>
          <w:p w:rsidR="00C776AE" w:rsidRPr="004A5C55" w:rsidRDefault="00C776AE">
            <w:r w:rsidRPr="004A5C5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776AE" w:rsidRPr="004A5C55" w:rsidRDefault="00C776AE">
            <w:r w:rsidRPr="004A5C5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776AE" w:rsidRPr="004A5C55" w:rsidRDefault="00C776AE">
            <w:pPr>
              <w:rPr>
                <w:lang w:val="en-US"/>
              </w:rPr>
            </w:pPr>
            <w:r w:rsidRPr="004A5C55">
              <w:rPr>
                <w:lang w:val="en-US"/>
              </w:rPr>
              <w:t>Начальник отдела закупок</w:t>
            </w:r>
          </w:p>
        </w:tc>
      </w:tr>
      <w:tr w:rsidR="00C776AE" w:rsidRPr="004A5C55">
        <w:tc>
          <w:tcPr>
            <w:tcW w:w="3307" w:type="dxa"/>
          </w:tcPr>
          <w:p w:rsidR="00C776AE" w:rsidRPr="004A5C55" w:rsidRDefault="00C776AE">
            <w:r w:rsidRPr="004A5C5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776AE" w:rsidRPr="004A5C55" w:rsidRDefault="00C776AE">
            <w:r w:rsidRPr="004A5C5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776AE" w:rsidRPr="004A5C55" w:rsidRDefault="00C776AE">
            <w:pPr>
              <w:rPr>
                <w:lang w:val="en-US"/>
              </w:rPr>
            </w:pPr>
            <w:r w:rsidRPr="004A5C5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776AE" w:rsidRDefault="00C776AE">
      <w:pPr>
        <w:jc w:val="both"/>
      </w:pPr>
      <w:r>
        <w:tab/>
        <w:t>Кворум имеется. Комиссия правомочна.</w:t>
      </w:r>
    </w:p>
    <w:p w:rsidR="00C776AE" w:rsidRDefault="00C776AE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F7D7E">
        <w:t>09.08.</w:t>
      </w:r>
      <w:r>
        <w:t>20</w:t>
      </w:r>
      <w:r w:rsidRPr="007F7D7E">
        <w:t xml:space="preserve">21 </w:t>
      </w:r>
      <w:r>
        <w:t>08</w:t>
      </w:r>
      <w:r w:rsidRPr="007F7D7E">
        <w:t>:</w:t>
      </w:r>
      <w:r>
        <w:t>00</w:t>
      </w:r>
      <w:r w:rsidRPr="007F7D7E">
        <w:t xml:space="preserve"> (</w:t>
      </w:r>
      <w:r>
        <w:rPr>
          <w:lang w:val="en-US"/>
        </w:rPr>
        <w:t>MSK</w:t>
      </w:r>
      <w:r w:rsidRPr="007F7D7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776AE" w:rsidRPr="007F7D7E" w:rsidRDefault="00C776AE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C776AE" w:rsidRPr="004A5C55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rPr>
                <w:b/>
                <w:bCs/>
              </w:rPr>
            </w:pPr>
            <w:r w:rsidRPr="004A5C55">
              <w:rPr>
                <w:b/>
                <w:bCs/>
              </w:rPr>
              <w:t xml:space="preserve">№ </w:t>
            </w:r>
          </w:p>
          <w:p w:rsidR="00C776AE" w:rsidRPr="004A5C55" w:rsidRDefault="00C776AE">
            <w:pPr>
              <w:rPr>
                <w:b/>
                <w:bCs/>
              </w:rPr>
            </w:pPr>
            <w:r w:rsidRPr="004A5C55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b/>
                <w:bCs/>
              </w:rPr>
            </w:pPr>
            <w:r w:rsidRPr="004A5C55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b/>
                <w:bCs/>
              </w:rPr>
            </w:pPr>
            <w:r w:rsidRPr="004A5C55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C776AE" w:rsidRPr="004A5C55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</w:pPr>
            <w:r w:rsidRPr="004A5C55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lang w:val="en-US"/>
              </w:rPr>
            </w:pPr>
            <w:r w:rsidRPr="004A5C55">
              <w:rPr>
                <w:lang w:val="en-US"/>
              </w:rPr>
              <w:t>22 803,53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</w:pPr>
            <w:r w:rsidRPr="004A5C55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lang w:val="en-US"/>
              </w:rPr>
            </w:pPr>
            <w:r w:rsidRPr="004A5C55">
              <w:rPr>
                <w:lang w:val="en-US"/>
              </w:rPr>
              <w:t>04.08.21 11:38:35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6AE" w:rsidRPr="007F7D7E" w:rsidRDefault="00C776AE">
            <w:pPr>
              <w:pStyle w:val="a3"/>
            </w:pPr>
            <w:r w:rsidRPr="007F7D7E">
              <w:t>ОБЩЕСТВО С ОГРАНИЧЕННОЙ ОТВЕТСТВЕННОСТЬЮ "МЕДИЦИНСКАЯ КОМПАНИЯ "НАДЕЖДА"</w:t>
            </w:r>
          </w:p>
        </w:tc>
      </w:tr>
      <w:tr w:rsidR="00C776AE" w:rsidRPr="004A5C55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</w:pPr>
            <w:r w:rsidRPr="004A5C55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lang w:val="en-US"/>
              </w:rPr>
            </w:pPr>
            <w:r w:rsidRPr="004A5C55">
              <w:rPr>
                <w:lang w:val="en-US"/>
              </w:rPr>
              <w:t>24 091,87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</w:pPr>
            <w:r w:rsidRPr="004A5C55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776AE" w:rsidRPr="004A5C55" w:rsidRDefault="00C776AE">
            <w:pPr>
              <w:pStyle w:val="a3"/>
              <w:rPr>
                <w:lang w:val="en-US"/>
              </w:rPr>
            </w:pPr>
            <w:r w:rsidRPr="004A5C55">
              <w:rPr>
                <w:lang w:val="en-US"/>
              </w:rPr>
              <w:t>04.08.21 11:37:16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6AE" w:rsidRPr="007F7D7E" w:rsidRDefault="00C776AE">
            <w:pPr>
              <w:pStyle w:val="a3"/>
            </w:pPr>
            <w:r w:rsidRPr="007F7D7E">
              <w:t>ОБЩЕСТВО С ОГРАНИЧЕННОЙ ОТВЕТСТВЕННОСТЬЮ "АЛЬЯНС МЕД"</w:t>
            </w:r>
          </w:p>
        </w:tc>
      </w:tr>
    </w:tbl>
    <w:p w:rsidR="00C776AE" w:rsidRDefault="00C776AE">
      <w:pPr>
        <w:jc w:val="both"/>
      </w:pPr>
    </w:p>
    <w:p w:rsidR="00C776AE" w:rsidRDefault="00C776AE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674"/>
        <w:gridCol w:w="2560"/>
        <w:gridCol w:w="1814"/>
      </w:tblGrid>
      <w:tr w:rsidR="00C776AE" w:rsidRPr="004A5C5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776AE" w:rsidRPr="004A5C55" w:rsidRDefault="00C776AE">
            <w:r>
              <w:rPr>
                <w:b/>
                <w:bCs/>
              </w:rPr>
              <w:t>Решение  члена комиссии</w:t>
            </w:r>
          </w:p>
        </w:tc>
      </w:tr>
      <w:tr w:rsidR="00C776AE" w:rsidRPr="004A5C55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EA-107359</w:t>
            </w:r>
          </w:p>
          <w:p w:rsidR="00C776AE" w:rsidRPr="004A5C55" w:rsidRDefault="00C776AE">
            <w:r>
              <w:t>ОБЩЕСТВО С ОГРАНИЧЕННОЙ ОТВЕТСТВЕННОСТЬЮ "МЕДИЦИНСКАЯ КОМПАНИЯ "НАДЕЖДА"</w:t>
            </w:r>
          </w:p>
          <w:p w:rsidR="00C776AE" w:rsidRPr="004A5C55" w:rsidRDefault="00C776AE">
            <w:r>
              <w:t>ИНН 6686034298</w:t>
            </w:r>
          </w:p>
          <w:p w:rsidR="00C776AE" w:rsidRPr="004A5C55" w:rsidRDefault="00C776AE">
            <w:r>
              <w:t xml:space="preserve">ОГРН </w:t>
            </w:r>
            <w:r w:rsidRPr="007F7D7E">
              <w:t>1136686030150</w:t>
            </w:r>
          </w:p>
          <w:p w:rsidR="00C776AE" w:rsidRPr="004A5C55" w:rsidRDefault="00C776AE">
            <w:r w:rsidRPr="004A5C55">
              <w:t xml:space="preserve">КПП </w:t>
            </w:r>
            <w:r w:rsidRPr="007F7D7E">
              <w:t>668601001</w:t>
            </w:r>
          </w:p>
          <w:p w:rsidR="00C776AE" w:rsidRPr="004A5C55" w:rsidRDefault="00C776AE">
            <w:r w:rsidRPr="004A5C55">
              <w:t>Место нахождения(жительства)</w:t>
            </w:r>
          </w:p>
          <w:p w:rsidR="00C776AE" w:rsidRPr="004A5C55" w:rsidRDefault="00C776AE">
            <w:r w:rsidRPr="004A5C55">
              <w:t>620088, ОБЛСВЕРДЛОВСКАЯ, ГЕКАТЕРИНБУРГ, 38</w:t>
            </w:r>
          </w:p>
          <w:p w:rsidR="00C776AE" w:rsidRPr="004A5C55" w:rsidRDefault="00C776AE">
            <w:r w:rsidRPr="004A5C55">
              <w:t>Почтовый адрес</w:t>
            </w:r>
          </w:p>
          <w:p w:rsidR="00C776AE" w:rsidRPr="004A5C55" w:rsidRDefault="00C776AE">
            <w:r w:rsidRPr="004A5C55">
              <w:t>620088, ОБЛ СВЕРДЛОВСКАЯ, Г ЕКАТЕРИНБУРГ, ПЕР ДРУЖБЫ, 4, 38</w:t>
            </w:r>
          </w:p>
          <w:p w:rsidR="00C776AE" w:rsidRPr="004A5C55" w:rsidRDefault="00C776AE">
            <w:r w:rsidRPr="004A5C55">
              <w:rPr>
                <w:sz w:val="16"/>
                <w:szCs w:val="16"/>
              </w:rPr>
              <w:t xml:space="preserve">Контактное лицо </w:t>
            </w:r>
          </w:p>
          <w:p w:rsidR="00C776AE" w:rsidRPr="004A5C55" w:rsidRDefault="00C776AE">
            <w:r>
              <w:t xml:space="preserve">Телефон </w:t>
            </w:r>
            <w:r>
              <w:rPr>
                <w:lang w:val="en-US"/>
              </w:rPr>
              <w:t>79505439802</w:t>
            </w:r>
          </w:p>
          <w:p w:rsidR="00C776AE" w:rsidRPr="004A5C55" w:rsidRDefault="00C776A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C776AE" w:rsidRDefault="00C776AE">
            <w:pPr>
              <w:pStyle w:val="a3"/>
            </w:pPr>
          </w:p>
          <w:p w:rsidR="00C776AE" w:rsidRPr="004A5C55" w:rsidRDefault="00C776AE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 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№ Наименование, предложенное участником в заявке. Регистрационное удостоверение /Наименование в регистрационном удостоверении, приложенным участником Комментарии / соответствие 1 Контур дыхательный аппарата искусственной вентиляции легких, одноразового использования № ФСЗ 2011/09053 от 21.12.2017 Изделия медицинские для дыхательной терапии. Дыхательный контур (вид 185610) Несоответствие наименования, предложенного участником в заявке с наименованием в регистрационном удостоверении 2 Мочеприемник со сливным краном без крепления к пациенту, стерильный № ФСЗ 2011/09742 от 25.05.2011 Мочеприёмники одноразовые стерильные и не стерильные Vogt Medical объёмом 100 мл, 200мл, 500мл, 750мл, 1000мл, 1500мл и 2000мл с устройством для прикроватного крепления или крепления на ноге пациента, с прямым или крестовым краном для слива содержимого или без него Несоответствие наименования, предложенного участником в заявке с наименованием в регистрационном удостоверении. А также предоставлено не действующее регистрационное удостоверение, бланк которого был перерегистрирован 14.10.2019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776AE" w:rsidRPr="004A5C55" w:rsidRDefault="00C776AE">
            <w:r>
              <w:t>Не соответствует требованиям</w:t>
            </w:r>
          </w:p>
        </w:tc>
      </w:tr>
      <w:tr w:rsidR="00C776AE" w:rsidRPr="004A5C55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EA-107359</w:t>
            </w:r>
          </w:p>
          <w:p w:rsidR="00C776AE" w:rsidRPr="004A5C55" w:rsidRDefault="00C776AE">
            <w:r>
              <w:t>ОБЩЕСТВО С ОГРАНИЧЕННОЙ ОТВЕТСТВЕННОСТЬЮ "МЕДИЦИНСКАЯ КОМПАНИЯ "НАДЕЖДА"</w:t>
            </w:r>
          </w:p>
          <w:p w:rsidR="00C776AE" w:rsidRPr="004A5C55" w:rsidRDefault="00C776AE">
            <w:r>
              <w:t>ИНН 6686034298</w:t>
            </w:r>
          </w:p>
          <w:p w:rsidR="00C776AE" w:rsidRPr="004A5C55" w:rsidRDefault="00C776AE">
            <w:r>
              <w:t xml:space="preserve">ОГРН </w:t>
            </w:r>
            <w:r w:rsidRPr="007F7D7E">
              <w:t>1136686030150</w:t>
            </w:r>
          </w:p>
          <w:p w:rsidR="00C776AE" w:rsidRPr="004A5C55" w:rsidRDefault="00C776AE">
            <w:r w:rsidRPr="004A5C55">
              <w:t xml:space="preserve">КПП </w:t>
            </w:r>
            <w:r w:rsidRPr="007F7D7E">
              <w:t>668601001</w:t>
            </w:r>
          </w:p>
          <w:p w:rsidR="00C776AE" w:rsidRPr="004A5C55" w:rsidRDefault="00C776AE">
            <w:r w:rsidRPr="004A5C55">
              <w:t>Место нахождения(жительства)</w:t>
            </w:r>
          </w:p>
          <w:p w:rsidR="00C776AE" w:rsidRPr="004A5C55" w:rsidRDefault="00C776AE">
            <w:r w:rsidRPr="004A5C55">
              <w:t>620088, ОБЛСВЕРДЛОВСКАЯ, ГЕКАТЕРИНБУРГ, 38</w:t>
            </w:r>
          </w:p>
          <w:p w:rsidR="00C776AE" w:rsidRPr="004A5C55" w:rsidRDefault="00C776AE">
            <w:r w:rsidRPr="004A5C55">
              <w:t>Почтовый адрес</w:t>
            </w:r>
          </w:p>
          <w:p w:rsidR="00C776AE" w:rsidRPr="004A5C55" w:rsidRDefault="00C776AE">
            <w:r w:rsidRPr="004A5C55">
              <w:t>620088, ОБЛ СВЕРДЛОВСКАЯ, Г ЕКАТЕРИНБУРГ, ПЕР ДРУЖБЫ, 4, 38</w:t>
            </w:r>
          </w:p>
          <w:p w:rsidR="00C776AE" w:rsidRPr="004A5C55" w:rsidRDefault="00C776AE">
            <w:r w:rsidRPr="004A5C55">
              <w:rPr>
                <w:sz w:val="16"/>
                <w:szCs w:val="16"/>
              </w:rPr>
              <w:t xml:space="preserve">Контактное лицо </w:t>
            </w:r>
          </w:p>
          <w:p w:rsidR="00C776AE" w:rsidRPr="004A5C55" w:rsidRDefault="00C776AE">
            <w:r>
              <w:t xml:space="preserve">Телефон </w:t>
            </w:r>
            <w:r>
              <w:rPr>
                <w:lang w:val="en-US"/>
              </w:rPr>
              <w:t>79505439802</w:t>
            </w:r>
          </w:p>
          <w:p w:rsidR="00C776AE" w:rsidRPr="004A5C55" w:rsidRDefault="00C776A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C776AE" w:rsidRDefault="00C776AE">
            <w:pPr>
              <w:pStyle w:val="a3"/>
            </w:pPr>
          </w:p>
          <w:p w:rsidR="00C776AE" w:rsidRPr="004A5C55" w:rsidRDefault="00C776AE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 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№ Наименование, предложенное участником в заявке. Регистрационное удостоверение /Наименование в регистрационном удостоверении, приложенным участником Комментарии / соответствие 1 Контур дыхательный аппарата искусственной вентиляции легких, одноразового использования № ФСЗ 2011/09053 от 21.12.2017 Изделия медицинские для дыхательной терапии. Дыхательный контур (вид 185610) Несоответствие наименования, предложенного участником в заявке с наименованием в регистрационном удостоверении 2 Мочеприемник со сливным краном без крепления к пациенту, стерильный № ФСЗ 2011/09742 от 25.05.2011 Мочеприёмники одноразовые стерильные и не стерильные Vogt Medical объёмом 100 мл, 200мл, 500мл, 750мл, 1000мл, 1500мл и 2000мл с устройством для прикроватного крепления или крепления на ноге пациента, с прямым или крестовым краном для слива содержимого или без него Несоответствие наименования, предложенного участником в заявке с наименованием в регистрационном удостоверении. А также предоставлено не действующее регистрационное удостоверение, бланк которого был перерегистрирован 14.10.2019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776AE" w:rsidRPr="004A5C55" w:rsidRDefault="00C776AE">
            <w:r>
              <w:t>Не соответствует требованиям</w:t>
            </w:r>
          </w:p>
        </w:tc>
      </w:tr>
      <w:tr w:rsidR="00C776AE" w:rsidRPr="004A5C55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EA-107359</w:t>
            </w:r>
          </w:p>
          <w:p w:rsidR="00C776AE" w:rsidRPr="004A5C55" w:rsidRDefault="00C776AE">
            <w:r>
              <w:t>ОБЩЕСТВО С ОГРАНИЧЕННОЙ ОТВЕТСТВЕННОСТЬЮ "МЕДИЦИНСКАЯ КОМПАНИЯ "НАДЕЖДА"</w:t>
            </w:r>
          </w:p>
          <w:p w:rsidR="00C776AE" w:rsidRPr="004A5C55" w:rsidRDefault="00C776AE">
            <w:r>
              <w:t>ИНН 6686034298</w:t>
            </w:r>
          </w:p>
          <w:p w:rsidR="00C776AE" w:rsidRPr="004A5C55" w:rsidRDefault="00C776AE">
            <w:r>
              <w:t xml:space="preserve">ОГРН </w:t>
            </w:r>
            <w:r w:rsidRPr="007F7D7E">
              <w:t>1136686030150</w:t>
            </w:r>
          </w:p>
          <w:p w:rsidR="00C776AE" w:rsidRPr="004A5C55" w:rsidRDefault="00C776AE">
            <w:r w:rsidRPr="004A5C55">
              <w:t xml:space="preserve">КПП </w:t>
            </w:r>
            <w:r w:rsidRPr="007F7D7E">
              <w:t>668601001</w:t>
            </w:r>
          </w:p>
          <w:p w:rsidR="00C776AE" w:rsidRPr="004A5C55" w:rsidRDefault="00C776AE">
            <w:r w:rsidRPr="004A5C55">
              <w:t>Место нахождения(жительства)</w:t>
            </w:r>
          </w:p>
          <w:p w:rsidR="00C776AE" w:rsidRPr="004A5C55" w:rsidRDefault="00C776AE">
            <w:r w:rsidRPr="004A5C55">
              <w:t>620088, ОБЛСВЕРДЛОВСКАЯ, ГЕКАТЕРИНБУРГ, 38</w:t>
            </w:r>
          </w:p>
          <w:p w:rsidR="00C776AE" w:rsidRPr="004A5C55" w:rsidRDefault="00C776AE">
            <w:r w:rsidRPr="004A5C55">
              <w:t>Почтовый адрес</w:t>
            </w:r>
          </w:p>
          <w:p w:rsidR="00C776AE" w:rsidRPr="004A5C55" w:rsidRDefault="00C776AE">
            <w:r w:rsidRPr="004A5C55">
              <w:t>620088, ОБЛ СВЕРДЛОВСКАЯ, Г ЕКАТЕРИНБУРГ, ПЕР ДРУЖБЫ, 4, 38</w:t>
            </w:r>
          </w:p>
          <w:p w:rsidR="00C776AE" w:rsidRPr="004A5C55" w:rsidRDefault="00C776AE">
            <w:r w:rsidRPr="004A5C55">
              <w:rPr>
                <w:sz w:val="16"/>
                <w:szCs w:val="16"/>
              </w:rPr>
              <w:t xml:space="preserve">Контактное лицо </w:t>
            </w:r>
          </w:p>
          <w:p w:rsidR="00C776AE" w:rsidRPr="004A5C55" w:rsidRDefault="00C776AE">
            <w:r>
              <w:t xml:space="preserve">Телефон </w:t>
            </w:r>
            <w:r>
              <w:rPr>
                <w:lang w:val="en-US"/>
              </w:rPr>
              <w:t>79505439802</w:t>
            </w:r>
          </w:p>
          <w:p w:rsidR="00C776AE" w:rsidRPr="004A5C55" w:rsidRDefault="00C776A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C776AE" w:rsidRDefault="00C776AE">
            <w:pPr>
              <w:pStyle w:val="a3"/>
            </w:pPr>
          </w:p>
          <w:p w:rsidR="00C776AE" w:rsidRPr="004A5C55" w:rsidRDefault="00C776AE">
            <w:pPr>
              <w:pStyle w:val="a3"/>
            </w:pPr>
            <w: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 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№ Наименование, предложенное участником в заявке. Регистрационное удостоверение /Наименование в регистрационном удостоверении, приложенным участником Комментарии / соответствие 1 Контур дыхательный аппарата искусственной вентиляции легких, одноразового использования № ФСЗ 2011/09053 от 21.12.2017 Изделия медицинские для дыхательной терапии. Дыхательный контур (вид 185610) Несоответствие наименования, предложенного участником в заявке с наименованием в регистрационном удостоверении 2 Мочеприемник со сливным краном без крепления к пациенту, стерильный № ФСЗ 2011/09742 от 25.05.2011 Мочеприёмники одноразовые стерильные и не стерильные Vogt Medical объёмом 100 мл, 200мл, 500мл, 750мл, 1000мл, 1500мл и 2000мл с устройством для прикроватного крепления или крепления на ноге пациента, с прямым или крестовым краном для слива содержимого или без него Несоответствие наименования, предложенного участником в заявке с наименованием в регистрационном удостоверении. А также предоставлено не действующее регистрационное удостоверение, бланк которого был перерегистрирован 14.10.2019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776AE" w:rsidRPr="004A5C55" w:rsidRDefault="00C776AE">
            <w:r>
              <w:t>Не соответствует требованиям</w:t>
            </w:r>
          </w:p>
        </w:tc>
      </w:tr>
      <w:tr w:rsidR="00C776AE" w:rsidRPr="004A5C55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EA-107341</w:t>
            </w:r>
          </w:p>
          <w:p w:rsidR="00C776AE" w:rsidRPr="004A5C55" w:rsidRDefault="00C776AE">
            <w:r>
              <w:t>ОБЩЕСТВО С ОГРАНИЧЕННОЙ ОТВЕТСТВЕННОСТЬЮ "АЛЬЯНС МЕД"</w:t>
            </w:r>
          </w:p>
          <w:p w:rsidR="00C776AE" w:rsidRPr="004A5C55" w:rsidRDefault="00C776AE">
            <w:r>
              <w:t>ИНН 2312261876</w:t>
            </w:r>
          </w:p>
          <w:p w:rsidR="00C776AE" w:rsidRPr="004A5C55" w:rsidRDefault="00C776AE">
            <w:r>
              <w:t xml:space="preserve">ОГРН </w:t>
            </w:r>
            <w:r w:rsidRPr="007F7D7E">
              <w:t>1172375046535</w:t>
            </w:r>
          </w:p>
          <w:p w:rsidR="00C776AE" w:rsidRPr="004A5C55" w:rsidRDefault="00C776AE">
            <w:r w:rsidRPr="004A5C55">
              <w:t xml:space="preserve">КПП </w:t>
            </w:r>
            <w:r w:rsidRPr="007F7D7E">
              <w:t>231101001</w:t>
            </w:r>
          </w:p>
          <w:p w:rsidR="00C776AE" w:rsidRPr="004A5C55" w:rsidRDefault="00C776AE">
            <w:r w:rsidRPr="004A5C55">
              <w:t>Место нахождения(жительства)</w:t>
            </w:r>
          </w:p>
          <w:p w:rsidR="00C776AE" w:rsidRPr="004A5C55" w:rsidRDefault="00C776AE">
            <w:r w:rsidRPr="004A5C55">
              <w:t>350900, КРАЙКРАСНОДАРСКИЙ, ГКРАСНОДАР, ОФИС 2</w:t>
            </w:r>
          </w:p>
          <w:p w:rsidR="00C776AE" w:rsidRPr="004A5C55" w:rsidRDefault="00C776AE">
            <w:r w:rsidRPr="004A5C55">
              <w:t>Почтовый адрес</w:t>
            </w:r>
          </w:p>
          <w:p w:rsidR="00C776AE" w:rsidRPr="004A5C55" w:rsidRDefault="00C776AE">
            <w:r w:rsidRPr="004A5C55">
              <w:t>350900, КРАЙ КРАСНОДАРСКИЙ, Г КРАСНОДАР, УЛ ИМ СОКОЛОВА М.Е., ДОМ 80, ОФИС 2</w:t>
            </w:r>
          </w:p>
          <w:p w:rsidR="00C776AE" w:rsidRPr="004A5C55" w:rsidRDefault="00C776AE">
            <w:r w:rsidRPr="004A5C55">
              <w:rPr>
                <w:sz w:val="16"/>
                <w:szCs w:val="16"/>
              </w:rPr>
              <w:t xml:space="preserve">Контактное лицо </w:t>
            </w:r>
          </w:p>
          <w:p w:rsidR="00C776AE" w:rsidRPr="004A5C55" w:rsidRDefault="00C776AE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C776AE" w:rsidRPr="004A5C55" w:rsidRDefault="00C776A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776AE" w:rsidRDefault="00C776AE">
            <w:pPr>
              <w:pStyle w:val="a3"/>
            </w:pPr>
          </w:p>
          <w:p w:rsidR="00C776AE" w:rsidRPr="004A5C55" w:rsidRDefault="00C776A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776AE" w:rsidRPr="004A5C55" w:rsidRDefault="00C776AE">
            <w:r>
              <w:t>Соответствует требованиям</w:t>
            </w:r>
          </w:p>
        </w:tc>
      </w:tr>
      <w:tr w:rsidR="00C776AE" w:rsidRPr="004A5C55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EA-107341</w:t>
            </w:r>
          </w:p>
          <w:p w:rsidR="00C776AE" w:rsidRPr="004A5C55" w:rsidRDefault="00C776AE">
            <w:r>
              <w:t>ОБЩЕСТВО С ОГРАНИЧЕННОЙ ОТВЕТСТВЕННОСТЬЮ "АЛЬЯНС МЕД"</w:t>
            </w:r>
          </w:p>
          <w:p w:rsidR="00C776AE" w:rsidRPr="004A5C55" w:rsidRDefault="00C776AE">
            <w:r>
              <w:t>ИНН 2312261876</w:t>
            </w:r>
          </w:p>
          <w:p w:rsidR="00C776AE" w:rsidRPr="004A5C55" w:rsidRDefault="00C776AE">
            <w:r>
              <w:t xml:space="preserve">ОГРН </w:t>
            </w:r>
            <w:r w:rsidRPr="007F7D7E">
              <w:t>1172375046535</w:t>
            </w:r>
          </w:p>
          <w:p w:rsidR="00C776AE" w:rsidRPr="004A5C55" w:rsidRDefault="00C776AE">
            <w:r w:rsidRPr="004A5C55">
              <w:t xml:space="preserve">КПП </w:t>
            </w:r>
            <w:r w:rsidRPr="007F7D7E">
              <w:t>231101001</w:t>
            </w:r>
          </w:p>
          <w:p w:rsidR="00C776AE" w:rsidRPr="004A5C55" w:rsidRDefault="00C776AE">
            <w:r w:rsidRPr="004A5C55">
              <w:t>Место нахождения(жительства)</w:t>
            </w:r>
          </w:p>
          <w:p w:rsidR="00C776AE" w:rsidRPr="004A5C55" w:rsidRDefault="00C776AE">
            <w:r w:rsidRPr="004A5C55">
              <w:t>350900, КРАЙКРАСНОДАРСКИЙ, ГКРАСНОДАР, ОФИС 2</w:t>
            </w:r>
          </w:p>
          <w:p w:rsidR="00C776AE" w:rsidRPr="004A5C55" w:rsidRDefault="00C776AE">
            <w:r w:rsidRPr="004A5C55">
              <w:t>Почтовый адрес</w:t>
            </w:r>
          </w:p>
          <w:p w:rsidR="00C776AE" w:rsidRPr="004A5C55" w:rsidRDefault="00C776AE">
            <w:r w:rsidRPr="004A5C55">
              <w:t>350900, КРАЙ КРАСНОДАРСКИЙ, Г КРАСНОДАР, УЛ ИМ СОКОЛОВА М.Е., ДОМ 80, ОФИС 2</w:t>
            </w:r>
          </w:p>
          <w:p w:rsidR="00C776AE" w:rsidRPr="004A5C55" w:rsidRDefault="00C776AE">
            <w:r w:rsidRPr="004A5C55">
              <w:rPr>
                <w:sz w:val="16"/>
                <w:szCs w:val="16"/>
              </w:rPr>
              <w:t xml:space="preserve">Контактное лицо </w:t>
            </w:r>
          </w:p>
          <w:p w:rsidR="00C776AE" w:rsidRPr="004A5C55" w:rsidRDefault="00C776AE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C776AE" w:rsidRPr="004A5C55" w:rsidRDefault="00C776A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776AE" w:rsidRDefault="00C776AE">
            <w:pPr>
              <w:pStyle w:val="a3"/>
            </w:pPr>
          </w:p>
          <w:p w:rsidR="00C776AE" w:rsidRPr="004A5C55" w:rsidRDefault="00C776A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776AE" w:rsidRPr="004A5C55" w:rsidRDefault="00C776AE">
            <w:r>
              <w:t>Соответствует требованиям</w:t>
            </w:r>
          </w:p>
        </w:tc>
      </w:tr>
      <w:tr w:rsidR="00C776AE" w:rsidRPr="004A5C55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EA-107341</w:t>
            </w:r>
          </w:p>
          <w:p w:rsidR="00C776AE" w:rsidRPr="004A5C55" w:rsidRDefault="00C776AE">
            <w:r>
              <w:t>ОБЩЕСТВО С ОГРАНИЧЕННОЙ ОТВЕТСТВЕННОСТЬЮ "АЛЬЯНС МЕД"</w:t>
            </w:r>
          </w:p>
          <w:p w:rsidR="00C776AE" w:rsidRPr="004A5C55" w:rsidRDefault="00C776AE">
            <w:r>
              <w:t>ИНН 2312261876</w:t>
            </w:r>
          </w:p>
          <w:p w:rsidR="00C776AE" w:rsidRPr="004A5C55" w:rsidRDefault="00C776AE">
            <w:r>
              <w:t xml:space="preserve">ОГРН </w:t>
            </w:r>
            <w:r w:rsidRPr="007F7D7E">
              <w:t>1172375046535</w:t>
            </w:r>
          </w:p>
          <w:p w:rsidR="00C776AE" w:rsidRPr="004A5C55" w:rsidRDefault="00C776AE">
            <w:r w:rsidRPr="004A5C55">
              <w:t xml:space="preserve">КПП </w:t>
            </w:r>
            <w:r w:rsidRPr="007F7D7E">
              <w:t>231101001</w:t>
            </w:r>
          </w:p>
          <w:p w:rsidR="00C776AE" w:rsidRPr="004A5C55" w:rsidRDefault="00C776AE">
            <w:r w:rsidRPr="004A5C55">
              <w:t>Место нахождения(жительства)</w:t>
            </w:r>
          </w:p>
          <w:p w:rsidR="00C776AE" w:rsidRPr="004A5C55" w:rsidRDefault="00C776AE">
            <w:bookmarkStart w:id="0" w:name="__DdeLink__366_22120086831"/>
            <w:r w:rsidRPr="004A5C55">
              <w:t>350900, КРАЙКРАСНОДАРСКИЙ, ГКРАСНОДАР, ОФИС 2</w:t>
            </w:r>
            <w:bookmarkEnd w:id="0"/>
          </w:p>
          <w:p w:rsidR="00C776AE" w:rsidRPr="004A5C55" w:rsidRDefault="00C776AE">
            <w:r w:rsidRPr="004A5C55">
              <w:t>Почтовый адрес</w:t>
            </w:r>
          </w:p>
          <w:p w:rsidR="00C776AE" w:rsidRPr="004A5C55" w:rsidRDefault="00C776AE">
            <w:r w:rsidRPr="004A5C55">
              <w:t>350900, КРАЙ КРАСНОДАРСКИЙ, Г КРАСНОДАР, УЛ ИМ СОКОЛОВА М.Е., ДОМ 80, ОФИС 2</w:t>
            </w:r>
          </w:p>
          <w:p w:rsidR="00C776AE" w:rsidRPr="004A5C55" w:rsidRDefault="00C776AE">
            <w:r w:rsidRPr="004A5C55">
              <w:rPr>
                <w:sz w:val="16"/>
                <w:szCs w:val="16"/>
              </w:rPr>
              <w:t xml:space="preserve">Контактное лицо </w:t>
            </w:r>
          </w:p>
          <w:p w:rsidR="00C776AE" w:rsidRPr="004A5C55" w:rsidRDefault="00C776AE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C776AE" w:rsidRPr="004A5C55" w:rsidRDefault="00C776A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776AE" w:rsidRDefault="00C776AE">
            <w:pPr>
              <w:pStyle w:val="a3"/>
            </w:pPr>
          </w:p>
          <w:p w:rsidR="00C776AE" w:rsidRPr="004A5C55" w:rsidRDefault="00C776A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776AE" w:rsidRPr="004A5C55" w:rsidRDefault="00C776A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776AE" w:rsidRPr="004A5C55" w:rsidRDefault="00C776AE">
            <w:r>
              <w:t>Соответствует требованиям</w:t>
            </w:r>
          </w:p>
        </w:tc>
      </w:tr>
    </w:tbl>
    <w:p w:rsidR="00C776AE" w:rsidRDefault="00C776AE">
      <w:pPr>
        <w:ind w:right="142"/>
        <w:jc w:val="both"/>
      </w:pPr>
    </w:p>
    <w:p w:rsidR="00C776AE" w:rsidRDefault="00C776AE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F7D7E">
        <w:t>Изделия медицинские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"АЛЬЯНС МЕД", предложение о цене контракта 24 091,87 руб.</w:t>
      </w:r>
    </w:p>
    <w:p w:rsidR="00C776AE" w:rsidRDefault="00C776AE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C776AE" w:rsidRDefault="00C776AE">
      <w:pPr>
        <w:jc w:val="both"/>
      </w:pPr>
      <w:r>
        <w:rPr>
          <w:b/>
          <w:bCs/>
        </w:rPr>
        <w:tab/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https://gz.lot-online.ru/.</w:t>
      </w: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776AE" w:rsidRPr="004A5C55">
        <w:tc>
          <w:tcPr>
            <w:tcW w:w="5847" w:type="dxa"/>
            <w:vAlign w:val="bottom"/>
          </w:tcPr>
          <w:p w:rsidR="00C776AE" w:rsidRPr="004A5C55" w:rsidRDefault="00C776AE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776AE" w:rsidRPr="004A5C55" w:rsidRDefault="00C776AE">
            <w:pPr>
              <w:pStyle w:val="a3"/>
            </w:pPr>
            <w:r w:rsidRPr="004A5C55">
              <w:rPr>
                <w:lang w:val="en-US"/>
              </w:rPr>
              <w:t>Просоленко Юрий Александрович</w:t>
            </w:r>
          </w:p>
        </w:tc>
      </w:tr>
      <w:tr w:rsidR="00C776AE" w:rsidRPr="004A5C55">
        <w:tc>
          <w:tcPr>
            <w:tcW w:w="5847" w:type="dxa"/>
            <w:vAlign w:val="bottom"/>
          </w:tcPr>
          <w:p w:rsidR="00C776AE" w:rsidRPr="004A5C55" w:rsidRDefault="00C776A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776AE" w:rsidRPr="004A5C55" w:rsidRDefault="00C776AE">
            <w:pPr>
              <w:pStyle w:val="a3"/>
            </w:pPr>
            <w:r w:rsidRPr="004A5C55">
              <w:rPr>
                <w:lang w:val="en-US"/>
              </w:rPr>
              <w:t>Дехтерев Юрий Сергеевич</w:t>
            </w:r>
          </w:p>
        </w:tc>
      </w:tr>
      <w:tr w:rsidR="00C776AE" w:rsidRPr="004A5C55">
        <w:tc>
          <w:tcPr>
            <w:tcW w:w="5847" w:type="dxa"/>
            <w:vAlign w:val="bottom"/>
          </w:tcPr>
          <w:p w:rsidR="00C776AE" w:rsidRPr="004A5C55" w:rsidRDefault="00C776AE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776AE" w:rsidRPr="004A5C55" w:rsidRDefault="00C776AE">
            <w:pPr>
              <w:pStyle w:val="a3"/>
            </w:pPr>
            <w:r w:rsidRPr="004A5C55">
              <w:rPr>
                <w:lang w:val="en-US"/>
              </w:rPr>
              <w:t>Владыкина Лидия Валерьевна</w:t>
            </w:r>
          </w:p>
        </w:tc>
      </w:tr>
    </w:tbl>
    <w:p w:rsidR="00C776AE" w:rsidRDefault="00C776AE"/>
    <w:sectPr w:rsidR="00C776AE" w:rsidSect="009F04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042D"/>
    <w:rsid w:val="004A5C55"/>
    <w:rsid w:val="007F7D7E"/>
    <w:rsid w:val="0091302C"/>
    <w:rsid w:val="009F042D"/>
    <w:rsid w:val="00C77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42D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F042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F042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737D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F042D"/>
  </w:style>
  <w:style w:type="paragraph" w:styleId="Caption">
    <w:name w:val="caption"/>
    <w:basedOn w:val="Normal"/>
    <w:uiPriority w:val="99"/>
    <w:qFormat/>
    <w:rsid w:val="009F042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F042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F042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A737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F042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F04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F042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F04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F042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F042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F042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F042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F042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F042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737D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73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37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F042D"/>
  </w:style>
  <w:style w:type="paragraph" w:customStyle="1" w:styleId="a4">
    <w:name w:val="Заголовок таблицы"/>
    <w:basedOn w:val="a3"/>
    <w:uiPriority w:val="99"/>
    <w:rsid w:val="009F042D"/>
  </w:style>
  <w:style w:type="paragraph" w:customStyle="1" w:styleId="DocumentMap">
    <w:name w:val="DocumentMap"/>
    <w:uiPriority w:val="99"/>
    <w:rsid w:val="009F042D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9F042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9F04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7</Pages>
  <Words>2759</Words>
  <Characters>15732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2021-08-09T07:55:00Z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