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EB6" w:rsidRDefault="005F6EB6">
      <w:pPr>
        <w:ind w:firstLine="680"/>
        <w:jc w:val="center"/>
      </w:pPr>
      <w:r>
        <w:rPr>
          <w:b/>
          <w:bCs/>
        </w:rPr>
        <w:t xml:space="preserve">ПРОТОКОЛ </w:t>
      </w:r>
      <w:r w:rsidRPr="00D13C96">
        <w:rPr>
          <w:b/>
          <w:bCs/>
        </w:rPr>
        <w:t>0318300120821000118</w:t>
      </w:r>
    </w:p>
    <w:p w:rsidR="005F6EB6" w:rsidRDefault="005F6EB6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F6EB6" w:rsidRPr="00D13C96" w:rsidRDefault="005F6EB6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F6EB6" w:rsidRPr="00BB3104">
        <w:tc>
          <w:tcPr>
            <w:tcW w:w="4961" w:type="dxa"/>
          </w:tcPr>
          <w:p w:rsidR="005F6EB6" w:rsidRPr="00BB3104" w:rsidRDefault="005F6EB6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F6EB6" w:rsidRPr="00BB3104" w:rsidRDefault="005F6EB6">
            <w:pPr>
              <w:ind w:firstLine="567"/>
              <w:jc w:val="right"/>
            </w:pPr>
            <w:r>
              <w:rPr>
                <w:lang w:val="en-US"/>
              </w:rPr>
              <w:t>09.08.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F6EB6" w:rsidRDefault="005F6EB6">
      <w:pPr>
        <w:overflowPunct/>
      </w:pPr>
    </w:p>
    <w:p w:rsidR="005F6EB6" w:rsidRDefault="005F6EB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Расходный материал </w:t>
      </w:r>
    </w:p>
    <w:p w:rsidR="005F6EB6" w:rsidRDefault="005F6EB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213234901331923490100101330013250244</w:t>
      </w:r>
    </w:p>
    <w:p w:rsidR="005F6EB6" w:rsidRDefault="005F6EB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372 680,00 руб.</w:t>
      </w:r>
    </w:p>
    <w:p w:rsidR="005F6EB6" w:rsidRDefault="005F6EB6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13C96">
        <w:rPr>
          <w:b/>
          <w:bCs/>
        </w:rPr>
        <w:t xml:space="preserve">: </w:t>
      </w:r>
      <w:r w:rsidRPr="00D13C9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13C9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F6EB6" w:rsidRPr="00BB3104">
        <w:trPr>
          <w:jc w:val="right"/>
        </w:trPr>
        <w:tc>
          <w:tcPr>
            <w:tcW w:w="9915" w:type="dxa"/>
          </w:tcPr>
          <w:p w:rsidR="005F6EB6" w:rsidRPr="00BB3104" w:rsidRDefault="005F6EB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D13C96">
              <w:rPr>
                <w:b/>
                <w:bCs/>
              </w:rPr>
              <w:t xml:space="preserve">Источник финансирования: </w:t>
            </w:r>
            <w:r w:rsidRPr="00D13C96">
              <w:t>Внебюджетные фонды (ОМС), краевой бюджет, платные услуги 2021 г.</w:t>
            </w:r>
          </w:p>
          <w:p w:rsidR="005F6EB6" w:rsidRPr="00BB3104" w:rsidRDefault="005F6EB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D13C9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13C96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5F6EB6" w:rsidRPr="00BB3104" w:rsidRDefault="005F6EB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13C96">
              <w:t>Не требуется</w:t>
            </w:r>
          </w:p>
          <w:p w:rsidR="005F6EB6" w:rsidRPr="00D13C96" w:rsidRDefault="005F6EB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13C9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F6EB6" w:rsidRDefault="005F6EB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13C96">
        <w:t>23.07.21 13:31:48 (</w:t>
      </w:r>
      <w:r>
        <w:rPr>
          <w:lang w:val="en-US"/>
        </w:rPr>
        <w:t>MSK</w:t>
      </w:r>
      <w:r w:rsidRPr="00D13C96">
        <w:t>+00:00)</w:t>
      </w:r>
    </w:p>
    <w:p w:rsidR="005F6EB6" w:rsidRDefault="005F6EB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13C96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F6EB6" w:rsidRPr="00BB3104">
        <w:tc>
          <w:tcPr>
            <w:tcW w:w="3307" w:type="dxa"/>
          </w:tcPr>
          <w:p w:rsidR="005F6EB6" w:rsidRPr="00BB3104" w:rsidRDefault="005F6EB6">
            <w:r w:rsidRPr="00BB3104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F6EB6" w:rsidRPr="00BB3104" w:rsidRDefault="005F6EB6">
            <w:r w:rsidRPr="00BB3104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F6EB6" w:rsidRPr="00BB3104" w:rsidRDefault="005F6EB6">
            <w:pPr>
              <w:rPr>
                <w:lang w:val="en-US"/>
              </w:rPr>
            </w:pPr>
            <w:r w:rsidRPr="00BB3104">
              <w:rPr>
                <w:lang w:val="en-US"/>
              </w:rPr>
              <w:t>Главный врач</w:t>
            </w:r>
          </w:p>
        </w:tc>
      </w:tr>
      <w:tr w:rsidR="005F6EB6" w:rsidRPr="00BB3104">
        <w:tc>
          <w:tcPr>
            <w:tcW w:w="3307" w:type="dxa"/>
          </w:tcPr>
          <w:p w:rsidR="005F6EB6" w:rsidRPr="00BB3104" w:rsidRDefault="005F6EB6">
            <w:r w:rsidRPr="00BB3104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F6EB6" w:rsidRPr="00BB3104" w:rsidRDefault="005F6EB6">
            <w:r w:rsidRPr="00BB3104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F6EB6" w:rsidRPr="00BB3104" w:rsidRDefault="005F6EB6">
            <w:pPr>
              <w:rPr>
                <w:lang w:val="en-US"/>
              </w:rPr>
            </w:pPr>
            <w:r w:rsidRPr="00BB3104">
              <w:rPr>
                <w:lang w:val="en-US"/>
              </w:rPr>
              <w:t>Начальник отдела закупок</w:t>
            </w:r>
          </w:p>
        </w:tc>
      </w:tr>
      <w:tr w:rsidR="005F6EB6" w:rsidRPr="00BB3104">
        <w:tc>
          <w:tcPr>
            <w:tcW w:w="3307" w:type="dxa"/>
          </w:tcPr>
          <w:p w:rsidR="005F6EB6" w:rsidRPr="00BB3104" w:rsidRDefault="005F6EB6">
            <w:r w:rsidRPr="00BB3104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F6EB6" w:rsidRPr="00BB3104" w:rsidRDefault="005F6EB6">
            <w:r w:rsidRPr="00BB3104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F6EB6" w:rsidRPr="00BB3104" w:rsidRDefault="005F6EB6">
            <w:pPr>
              <w:rPr>
                <w:lang w:val="en-US"/>
              </w:rPr>
            </w:pPr>
            <w:r w:rsidRPr="00BB3104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F6EB6" w:rsidRDefault="005F6EB6">
      <w:pPr>
        <w:jc w:val="both"/>
      </w:pPr>
      <w:r>
        <w:tab/>
        <w:t>Кворум имеется. Комиссия правомочна.</w:t>
      </w:r>
    </w:p>
    <w:p w:rsidR="005F6EB6" w:rsidRDefault="005F6EB6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13C96">
        <w:t>09.08.</w:t>
      </w:r>
      <w:r>
        <w:t>20</w:t>
      </w:r>
      <w:r w:rsidRPr="00D13C96">
        <w:t xml:space="preserve">21 </w:t>
      </w:r>
      <w:r>
        <w:t>08</w:t>
      </w:r>
      <w:r w:rsidRPr="00D13C96">
        <w:t>:</w:t>
      </w:r>
      <w:r>
        <w:t>20</w:t>
      </w:r>
      <w:r w:rsidRPr="00D13C96">
        <w:t xml:space="preserve"> (</w:t>
      </w:r>
      <w:r>
        <w:rPr>
          <w:lang w:val="en-US"/>
        </w:rPr>
        <w:t>MSK</w:t>
      </w:r>
      <w:r w:rsidRPr="00D13C9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F6EB6" w:rsidRPr="00D13C96" w:rsidRDefault="005F6EB6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64"/>
        <w:gridCol w:w="1790"/>
        <w:gridCol w:w="1657"/>
        <w:gridCol w:w="2552"/>
        <w:gridCol w:w="3357"/>
      </w:tblGrid>
      <w:tr w:rsidR="005F6EB6" w:rsidRPr="00BB3104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rPr>
                <w:b/>
                <w:bCs/>
              </w:rPr>
            </w:pPr>
            <w:r w:rsidRPr="00BB3104">
              <w:rPr>
                <w:b/>
                <w:bCs/>
              </w:rPr>
              <w:t xml:space="preserve">№ </w:t>
            </w:r>
          </w:p>
          <w:p w:rsidR="005F6EB6" w:rsidRPr="00BB3104" w:rsidRDefault="005F6EB6">
            <w:pPr>
              <w:rPr>
                <w:b/>
                <w:bCs/>
              </w:rPr>
            </w:pPr>
            <w:r w:rsidRPr="00BB3104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  <w:rPr>
                <w:b/>
                <w:bCs/>
              </w:rPr>
            </w:pPr>
            <w:r w:rsidRPr="00BB3104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  <w:rPr>
                <w:b/>
                <w:bCs/>
              </w:rPr>
            </w:pPr>
            <w:r w:rsidRPr="00BB3104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6EB6" w:rsidRPr="00BB3104" w:rsidRDefault="005F6EB6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F6EB6" w:rsidRPr="00BB3104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</w:pPr>
            <w:r w:rsidRPr="00BB3104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  <w:rPr>
                <w:lang w:val="en-US"/>
              </w:rPr>
            </w:pPr>
            <w:r w:rsidRPr="00BB3104">
              <w:rPr>
                <w:lang w:val="en-US"/>
              </w:rPr>
              <w:t>370 816,60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</w:pPr>
            <w:r w:rsidRPr="00BB3104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F6EB6" w:rsidRPr="00BB3104" w:rsidRDefault="005F6EB6">
            <w:pPr>
              <w:pStyle w:val="a3"/>
              <w:rPr>
                <w:lang w:val="en-US"/>
              </w:rPr>
            </w:pPr>
            <w:r w:rsidRPr="00BB3104">
              <w:rPr>
                <w:lang w:val="en-US"/>
              </w:rPr>
              <w:t>04.08.21 11:01:06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6EB6" w:rsidRPr="00D13C96" w:rsidRDefault="005F6EB6">
            <w:pPr>
              <w:pStyle w:val="a3"/>
            </w:pPr>
            <w:r>
              <w:t xml:space="preserve">Индивидуальный предприниматель </w:t>
            </w:r>
            <w:r w:rsidRPr="00D13C96">
              <w:t>ХУРТЕСОВА ЛАРИСА СЕРГЕЕВНА</w:t>
            </w:r>
          </w:p>
        </w:tc>
      </w:tr>
    </w:tbl>
    <w:p w:rsidR="005F6EB6" w:rsidRDefault="005F6EB6">
      <w:pPr>
        <w:jc w:val="both"/>
      </w:pPr>
    </w:p>
    <w:p w:rsidR="005F6EB6" w:rsidRDefault="005F6EB6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5F6EB6" w:rsidRPr="00BB3104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6EB6" w:rsidRPr="00BB3104" w:rsidRDefault="005F6EB6">
            <w:r>
              <w:rPr>
                <w:b/>
                <w:bCs/>
              </w:rPr>
              <w:t>Решение  члена комиссии</w:t>
            </w:r>
          </w:p>
        </w:tc>
      </w:tr>
      <w:tr w:rsidR="005F6EB6" w:rsidRPr="00BB3104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t>EA-107389</w:t>
            </w:r>
          </w:p>
          <w:p w:rsidR="005F6EB6" w:rsidRPr="00BB3104" w:rsidRDefault="005F6EB6">
            <w:r>
              <w:t>Индивидуальный предприниматель ХУРТЕСОВА ЛАРИСА СЕРГЕЕВНА</w:t>
            </w:r>
          </w:p>
          <w:p w:rsidR="005F6EB6" w:rsidRPr="00BB3104" w:rsidRDefault="005F6EB6">
            <w:r>
              <w:t>ИНН 231106428272</w:t>
            </w:r>
          </w:p>
          <w:p w:rsidR="005F6EB6" w:rsidRPr="00BB3104" w:rsidRDefault="005F6EB6">
            <w:r>
              <w:t xml:space="preserve">ОГРН </w:t>
            </w:r>
            <w:r w:rsidRPr="00D13C96">
              <w:t>310231104900146</w:t>
            </w:r>
          </w:p>
          <w:p w:rsidR="005F6EB6" w:rsidRPr="00BB3104" w:rsidRDefault="005F6EB6">
            <w:r w:rsidRPr="00BB3104">
              <w:t xml:space="preserve">КПП </w:t>
            </w:r>
          </w:p>
          <w:p w:rsidR="005F6EB6" w:rsidRPr="00BB3104" w:rsidRDefault="005F6EB6">
            <w:r w:rsidRPr="00BB3104">
              <w:t>Место нахождения(жительства)</w:t>
            </w:r>
          </w:p>
          <w:p w:rsidR="005F6EB6" w:rsidRPr="00BB3104" w:rsidRDefault="005F6EB6">
            <w:r w:rsidRPr="00BB3104">
              <w:t>КРАЙКРАСНОДАРСКИЙ, ГКРАСНОДАР</w:t>
            </w:r>
          </w:p>
          <w:p w:rsidR="005F6EB6" w:rsidRPr="00BB3104" w:rsidRDefault="005F6EB6">
            <w:r w:rsidRPr="00BB3104">
              <w:t>Почтовый адрес</w:t>
            </w:r>
          </w:p>
          <w:p w:rsidR="005F6EB6" w:rsidRPr="00BB3104" w:rsidRDefault="005F6EB6">
            <w:r w:rsidRPr="00BB3104">
              <w:t>КРАЙ КРАСНОДАРСКИЙ23, Г КРАСНОДАР</w:t>
            </w:r>
          </w:p>
          <w:p w:rsidR="005F6EB6" w:rsidRPr="00BB3104" w:rsidRDefault="005F6EB6">
            <w:r w:rsidRPr="00BB3104">
              <w:rPr>
                <w:sz w:val="16"/>
                <w:szCs w:val="16"/>
              </w:rPr>
              <w:t xml:space="preserve">Контактное лицо </w:t>
            </w:r>
          </w:p>
          <w:p w:rsidR="005F6EB6" w:rsidRPr="00BB3104" w:rsidRDefault="005F6EB6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5F6EB6" w:rsidRPr="00BB3104" w:rsidRDefault="005F6EB6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6EB6" w:rsidRDefault="005F6EB6">
            <w:pPr>
              <w:pStyle w:val="a3"/>
            </w:pPr>
          </w:p>
          <w:p w:rsidR="005F6EB6" w:rsidRPr="00BB3104" w:rsidRDefault="005F6EB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6EB6" w:rsidRPr="00BB3104" w:rsidRDefault="005F6EB6">
            <w:r>
              <w:t>Соответствует требованиям</w:t>
            </w:r>
          </w:p>
        </w:tc>
      </w:tr>
      <w:tr w:rsidR="005F6EB6" w:rsidRPr="00BB3104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t>EA-107389</w:t>
            </w:r>
          </w:p>
          <w:p w:rsidR="005F6EB6" w:rsidRPr="00BB3104" w:rsidRDefault="005F6EB6">
            <w:r>
              <w:t>ХУРТЕСОВА ЛАРИСА СЕРГЕЕВНА</w:t>
            </w:r>
          </w:p>
          <w:p w:rsidR="005F6EB6" w:rsidRPr="00BB3104" w:rsidRDefault="005F6EB6">
            <w:r>
              <w:t>ИНН 231106428272</w:t>
            </w:r>
          </w:p>
          <w:p w:rsidR="005F6EB6" w:rsidRPr="00BB3104" w:rsidRDefault="005F6EB6">
            <w:r>
              <w:t xml:space="preserve">ОГРН </w:t>
            </w:r>
            <w:r w:rsidRPr="00D13C96">
              <w:t>310231104900146</w:t>
            </w:r>
          </w:p>
          <w:p w:rsidR="005F6EB6" w:rsidRPr="00BB3104" w:rsidRDefault="005F6EB6">
            <w:r w:rsidRPr="00BB3104">
              <w:t xml:space="preserve">КПП </w:t>
            </w:r>
          </w:p>
          <w:p w:rsidR="005F6EB6" w:rsidRPr="00BB3104" w:rsidRDefault="005F6EB6">
            <w:r w:rsidRPr="00BB3104">
              <w:t>Место нахождения(жительства)</w:t>
            </w:r>
          </w:p>
          <w:p w:rsidR="005F6EB6" w:rsidRPr="00BB3104" w:rsidRDefault="005F6EB6">
            <w:r w:rsidRPr="00BB3104">
              <w:t>КРАЙКРАСНОДАРСКИЙ, ГКРАСНОДАР</w:t>
            </w:r>
          </w:p>
          <w:p w:rsidR="005F6EB6" w:rsidRPr="00BB3104" w:rsidRDefault="005F6EB6">
            <w:r w:rsidRPr="00BB3104">
              <w:t>Почтовый адрес</w:t>
            </w:r>
          </w:p>
          <w:p w:rsidR="005F6EB6" w:rsidRPr="00BB3104" w:rsidRDefault="005F6EB6">
            <w:r w:rsidRPr="00BB3104">
              <w:t>КРАЙ КРАСНОДАРСКИЙ23, Г КРАСНОДАР</w:t>
            </w:r>
          </w:p>
          <w:p w:rsidR="005F6EB6" w:rsidRPr="00BB3104" w:rsidRDefault="005F6EB6">
            <w:r w:rsidRPr="00BB3104">
              <w:rPr>
                <w:sz w:val="16"/>
                <w:szCs w:val="16"/>
              </w:rPr>
              <w:t xml:space="preserve">Контактное лицо </w:t>
            </w:r>
          </w:p>
          <w:p w:rsidR="005F6EB6" w:rsidRPr="00BB3104" w:rsidRDefault="005F6EB6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5F6EB6" w:rsidRPr="00BB3104" w:rsidRDefault="005F6EB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6EB6" w:rsidRDefault="005F6EB6">
            <w:pPr>
              <w:pStyle w:val="a3"/>
            </w:pPr>
          </w:p>
          <w:p w:rsidR="005F6EB6" w:rsidRPr="00BB3104" w:rsidRDefault="005F6EB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6EB6" w:rsidRPr="00BB3104" w:rsidRDefault="005F6EB6">
            <w:r>
              <w:t>Соответствует требованиям</w:t>
            </w:r>
          </w:p>
        </w:tc>
      </w:tr>
      <w:tr w:rsidR="005F6EB6" w:rsidRPr="00BB3104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t>EA-107389</w:t>
            </w:r>
          </w:p>
          <w:p w:rsidR="005F6EB6" w:rsidRPr="00BB3104" w:rsidRDefault="005F6EB6">
            <w:r>
              <w:t>ХУРТЕСОВА ЛАРИСА СЕРГЕЕВНА</w:t>
            </w:r>
          </w:p>
          <w:p w:rsidR="005F6EB6" w:rsidRPr="00BB3104" w:rsidRDefault="005F6EB6">
            <w:r>
              <w:t>ИНН 231106428272</w:t>
            </w:r>
          </w:p>
          <w:p w:rsidR="005F6EB6" w:rsidRPr="00BB3104" w:rsidRDefault="005F6EB6">
            <w:r>
              <w:t xml:space="preserve">ОГРН </w:t>
            </w:r>
            <w:r w:rsidRPr="00D13C96">
              <w:t>310231104900146</w:t>
            </w:r>
          </w:p>
          <w:p w:rsidR="005F6EB6" w:rsidRPr="00BB3104" w:rsidRDefault="005F6EB6">
            <w:r w:rsidRPr="00BB3104">
              <w:t xml:space="preserve">КПП </w:t>
            </w:r>
          </w:p>
          <w:p w:rsidR="005F6EB6" w:rsidRPr="00BB3104" w:rsidRDefault="005F6EB6">
            <w:r w:rsidRPr="00BB3104">
              <w:t>Место нахождения(жительства)</w:t>
            </w:r>
          </w:p>
          <w:p w:rsidR="005F6EB6" w:rsidRPr="00BB3104" w:rsidRDefault="005F6EB6">
            <w:bookmarkStart w:id="0" w:name="__DdeLink__366_22120086831"/>
            <w:r w:rsidRPr="00BB3104">
              <w:t>КРАЙКРАСНОДАРСКИЙ, ГКРАСНОДАР</w:t>
            </w:r>
            <w:bookmarkEnd w:id="0"/>
          </w:p>
          <w:p w:rsidR="005F6EB6" w:rsidRPr="00BB3104" w:rsidRDefault="005F6EB6">
            <w:r w:rsidRPr="00BB3104">
              <w:t>Почтовый адрес</w:t>
            </w:r>
          </w:p>
          <w:p w:rsidR="005F6EB6" w:rsidRPr="00BB3104" w:rsidRDefault="005F6EB6">
            <w:r w:rsidRPr="00BB3104">
              <w:t>КРАЙ КРАСНОДАРСКИЙ23, Г КРАСНОДАР</w:t>
            </w:r>
          </w:p>
          <w:p w:rsidR="005F6EB6" w:rsidRPr="00BB3104" w:rsidRDefault="005F6EB6">
            <w:r w:rsidRPr="00BB3104">
              <w:rPr>
                <w:sz w:val="16"/>
                <w:szCs w:val="16"/>
              </w:rPr>
              <w:t xml:space="preserve">Контактное лицо </w:t>
            </w:r>
          </w:p>
          <w:p w:rsidR="005F6EB6" w:rsidRPr="00BB3104" w:rsidRDefault="005F6EB6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5F6EB6" w:rsidRPr="00BB3104" w:rsidRDefault="005F6EB6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6EB6" w:rsidRDefault="005F6EB6">
            <w:pPr>
              <w:pStyle w:val="a3"/>
            </w:pPr>
          </w:p>
          <w:p w:rsidR="005F6EB6" w:rsidRPr="00BB3104" w:rsidRDefault="005F6EB6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6EB6" w:rsidRPr="00BB3104" w:rsidRDefault="005F6EB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6EB6" w:rsidRPr="00BB3104" w:rsidRDefault="005F6EB6">
            <w:r>
              <w:t>Соответствует требованиям</w:t>
            </w:r>
          </w:p>
        </w:tc>
      </w:tr>
    </w:tbl>
    <w:p w:rsidR="005F6EB6" w:rsidRDefault="005F6EB6">
      <w:pPr>
        <w:ind w:right="142"/>
        <w:jc w:val="both"/>
      </w:pPr>
    </w:p>
    <w:p w:rsidR="005F6EB6" w:rsidRDefault="005F6EB6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D13C96">
        <w:t>Расходный материал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ХУРТЕСОВА ЛАРИСА СЕРГЕЕВНА, предложение о цене контракта 370 816,60 руб.</w:t>
      </w:r>
    </w:p>
    <w:p w:rsidR="005F6EB6" w:rsidRDefault="005F6EB6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5F6EB6" w:rsidRDefault="005F6EB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363E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F6EB6" w:rsidRDefault="005F6EB6">
      <w:pPr>
        <w:jc w:val="both"/>
        <w:rPr>
          <w:b/>
          <w:bCs/>
        </w:rPr>
      </w:pPr>
    </w:p>
    <w:p w:rsidR="005F6EB6" w:rsidRDefault="005F6EB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F6EB6" w:rsidRPr="00BB3104">
        <w:tc>
          <w:tcPr>
            <w:tcW w:w="5847" w:type="dxa"/>
            <w:vAlign w:val="bottom"/>
          </w:tcPr>
          <w:p w:rsidR="005F6EB6" w:rsidRPr="00BB3104" w:rsidRDefault="005F6EB6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F6EB6" w:rsidRPr="00BB3104" w:rsidRDefault="005F6EB6">
            <w:pPr>
              <w:pStyle w:val="a3"/>
            </w:pPr>
            <w:r w:rsidRPr="00BB3104">
              <w:rPr>
                <w:lang w:val="en-US"/>
              </w:rPr>
              <w:t>Просоленко Юрий Александрович</w:t>
            </w:r>
          </w:p>
        </w:tc>
      </w:tr>
      <w:tr w:rsidR="005F6EB6" w:rsidRPr="00BB3104">
        <w:tc>
          <w:tcPr>
            <w:tcW w:w="5847" w:type="dxa"/>
            <w:vAlign w:val="bottom"/>
          </w:tcPr>
          <w:p w:rsidR="005F6EB6" w:rsidRPr="00BB3104" w:rsidRDefault="005F6EB6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F6EB6" w:rsidRPr="00BB3104" w:rsidRDefault="005F6EB6">
            <w:pPr>
              <w:pStyle w:val="a3"/>
            </w:pPr>
            <w:r w:rsidRPr="00BB3104">
              <w:rPr>
                <w:lang w:val="en-US"/>
              </w:rPr>
              <w:t>Дехтерев Юрий Сергеевич</w:t>
            </w:r>
          </w:p>
        </w:tc>
      </w:tr>
      <w:tr w:rsidR="005F6EB6" w:rsidRPr="00BB3104">
        <w:tc>
          <w:tcPr>
            <w:tcW w:w="5847" w:type="dxa"/>
            <w:vAlign w:val="bottom"/>
          </w:tcPr>
          <w:p w:rsidR="005F6EB6" w:rsidRPr="00BB3104" w:rsidRDefault="005F6EB6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F6EB6" w:rsidRPr="00BB3104" w:rsidRDefault="005F6EB6">
            <w:pPr>
              <w:pStyle w:val="a3"/>
            </w:pPr>
            <w:r w:rsidRPr="00BB3104">
              <w:rPr>
                <w:lang w:val="en-US"/>
              </w:rPr>
              <w:t>Владыкина Лидия Валерьевна</w:t>
            </w:r>
          </w:p>
        </w:tc>
      </w:tr>
    </w:tbl>
    <w:p w:rsidR="005F6EB6" w:rsidRDefault="005F6EB6"/>
    <w:sectPr w:rsidR="005F6EB6" w:rsidSect="007D7B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B3C"/>
    <w:rsid w:val="005363E2"/>
    <w:rsid w:val="005F6EB6"/>
    <w:rsid w:val="007D7B3C"/>
    <w:rsid w:val="00BB3104"/>
    <w:rsid w:val="00D13C96"/>
    <w:rsid w:val="00D47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B3C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7D7B3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7B3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6271C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7D7B3C"/>
  </w:style>
  <w:style w:type="paragraph" w:styleId="Caption">
    <w:name w:val="caption"/>
    <w:basedOn w:val="Normal"/>
    <w:uiPriority w:val="99"/>
    <w:qFormat/>
    <w:rsid w:val="007D7B3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D7B3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D7B3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6271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D7B3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D7B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D7B3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D7B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D7B3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D7B3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D7B3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D7B3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D7B3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D7B3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271C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7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71C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7D7B3C"/>
  </w:style>
  <w:style w:type="paragraph" w:customStyle="1" w:styleId="a4">
    <w:name w:val="Заголовок таблицы"/>
    <w:basedOn w:val="a3"/>
    <w:uiPriority w:val="99"/>
    <w:rsid w:val="007D7B3C"/>
  </w:style>
  <w:style w:type="paragraph" w:customStyle="1" w:styleId="DocumentMap">
    <w:name w:val="DocumentMap"/>
    <w:uiPriority w:val="99"/>
    <w:rsid w:val="007D7B3C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7D7B3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7D7B3C"/>
  </w:style>
  <w:style w:type="character" w:styleId="Hyperlink">
    <w:name w:val="Hyperlink"/>
    <w:basedOn w:val="DefaultParagraphFont"/>
    <w:uiPriority w:val="99"/>
    <w:rsid w:val="00D13C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2</Pages>
  <Words>853</Words>
  <Characters>4865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2021-08-09T07:59:00Z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