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2C7" w:rsidRDefault="00AA75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22C7" w:rsidRDefault="00AA75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автомобильной дороги </w:t>
      </w:r>
      <w:proofErr w:type="spellStart"/>
      <w:r>
        <w:rPr>
          <w:rFonts w:eastAsia="Times New Roman"/>
          <w:b/>
          <w:bCs/>
          <w:sz w:val="20"/>
          <w:szCs w:val="20"/>
        </w:rPr>
        <w:t>с.Ярыгино-д.Вихровка-д.Лашинка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Ярыгинского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>
        <w:rPr>
          <w:rFonts w:eastAsia="Times New Roman"/>
          <w:b/>
          <w:bCs/>
          <w:sz w:val="20"/>
          <w:szCs w:val="20"/>
        </w:rPr>
        <w:t>Пристенского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области"</w:t>
      </w:r>
    </w:p>
    <w:p w:rsidR="00FD22C7" w:rsidRPr="00E51006" w:rsidRDefault="00AA7582">
      <w:pPr>
        <w:ind w:firstLine="567"/>
        <w:jc w:val="center"/>
        <w:rPr>
          <w:rFonts w:eastAsia="Times New Roman"/>
          <w:b/>
          <w:bCs/>
        </w:rPr>
      </w:pPr>
      <w:r w:rsidRPr="00E510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1006">
        <w:rPr>
          <w:rFonts w:eastAsia="Times New Roman"/>
          <w:b/>
          <w:bCs/>
          <w:sz w:val="20"/>
          <w:szCs w:val="20"/>
        </w:rPr>
        <w:t xml:space="preserve"> 0144200001821000203) </w:t>
      </w:r>
    </w:p>
    <w:p w:rsidR="00FD22C7" w:rsidRPr="00E51006" w:rsidRDefault="00FD22C7">
      <w:pPr>
        <w:ind w:firstLine="567"/>
        <w:jc w:val="center"/>
        <w:rPr>
          <w:sz w:val="20"/>
          <w:szCs w:val="20"/>
        </w:rPr>
      </w:pPr>
    </w:p>
    <w:p w:rsidR="00FD22C7" w:rsidRPr="00E51006" w:rsidRDefault="00AA7582">
      <w:pPr>
        <w:ind w:firstLine="567"/>
        <w:jc w:val="right"/>
      </w:pPr>
      <w:r w:rsidRPr="00E51006">
        <w:rPr>
          <w:rFonts w:eastAsia="Times New Roman"/>
          <w:sz w:val="20"/>
          <w:szCs w:val="20"/>
        </w:rPr>
        <w:t>09.08.21 16:05:25 (</w:t>
      </w:r>
      <w:r>
        <w:rPr>
          <w:rFonts w:eastAsia="Times New Roman"/>
          <w:sz w:val="20"/>
          <w:szCs w:val="20"/>
          <w:lang w:val="en-US"/>
        </w:rPr>
        <w:t>MSK</w:t>
      </w:r>
      <w:r w:rsidRPr="00E51006">
        <w:rPr>
          <w:rFonts w:eastAsia="Times New Roman"/>
          <w:sz w:val="20"/>
          <w:szCs w:val="20"/>
        </w:rPr>
        <w:t>+00:00)</w:t>
      </w:r>
    </w:p>
    <w:p w:rsidR="00FD22C7" w:rsidRPr="00E51006" w:rsidRDefault="00FD22C7">
      <w:pPr>
        <w:ind w:firstLine="567"/>
        <w:rPr>
          <w:rFonts w:eastAsia="Times New Roman"/>
          <w:sz w:val="20"/>
          <w:szCs w:val="20"/>
        </w:rPr>
      </w:pPr>
    </w:p>
    <w:p w:rsidR="00FD22C7" w:rsidRPr="00E51006" w:rsidRDefault="00AA7582">
      <w:r>
        <w:rPr>
          <w:rFonts w:eastAsia="Times New Roman"/>
          <w:sz w:val="20"/>
          <w:szCs w:val="20"/>
        </w:rPr>
        <w:t>Место</w:t>
      </w:r>
      <w:r w:rsidRPr="00E51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1006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E51006">
        <w:rPr>
          <w:rFonts w:eastAsia="Times New Roman"/>
          <w:sz w:val="20"/>
          <w:szCs w:val="20"/>
        </w:rPr>
        <w:t>обл</w:t>
      </w:r>
      <w:proofErr w:type="spellEnd"/>
      <w:r w:rsidRPr="00E51006">
        <w:rPr>
          <w:rFonts w:eastAsia="Times New Roman"/>
          <w:sz w:val="20"/>
          <w:szCs w:val="20"/>
        </w:rPr>
        <w:t>, Курск г, УЛИЦА РАДИЩЕВА, 62</w:t>
      </w:r>
    </w:p>
    <w:p w:rsidR="00FD22C7" w:rsidRPr="00E51006" w:rsidRDefault="00FD22C7">
      <w:pPr>
        <w:rPr>
          <w:rFonts w:eastAsia="Times New Roman"/>
          <w:sz w:val="20"/>
          <w:szCs w:val="20"/>
        </w:rPr>
      </w:pPr>
    </w:p>
    <w:p w:rsidR="00FD22C7" w:rsidRPr="00E51006" w:rsidRDefault="00AA7582">
      <w:r>
        <w:rPr>
          <w:rFonts w:eastAsia="Times New Roman"/>
          <w:sz w:val="20"/>
          <w:szCs w:val="20"/>
        </w:rPr>
        <w:t>Организатор</w:t>
      </w:r>
      <w:r w:rsidRPr="00E51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1006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FD22C7" w:rsidRPr="00E51006" w:rsidRDefault="00FD22C7">
      <w:pPr>
        <w:rPr>
          <w:rFonts w:eastAsia="Times New Roman"/>
          <w:sz w:val="20"/>
          <w:szCs w:val="20"/>
        </w:rPr>
      </w:pPr>
    </w:p>
    <w:p w:rsidR="00FD22C7" w:rsidRPr="00E51006" w:rsidRDefault="00AA7582">
      <w:r w:rsidRPr="00E51006">
        <w:rPr>
          <w:rFonts w:eastAsia="Times New Roman"/>
          <w:sz w:val="20"/>
          <w:szCs w:val="20"/>
        </w:rPr>
        <w:t>Заказчик: АДМИНИСТРАЦИЯ ПРИСТЕНСКОГО РАЙОНА КУРСКОЙ ОБЛАСТИ</w:t>
      </w:r>
    </w:p>
    <w:p w:rsidR="00FD22C7" w:rsidRPr="00E51006" w:rsidRDefault="00FD22C7">
      <w:pPr>
        <w:rPr>
          <w:rFonts w:eastAsia="Times New Roman"/>
          <w:sz w:val="20"/>
          <w:szCs w:val="20"/>
        </w:rPr>
      </w:pPr>
    </w:p>
    <w:p w:rsidR="00FD22C7" w:rsidRPr="00E51006" w:rsidRDefault="00AA75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1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1006">
        <w:rPr>
          <w:rFonts w:eastAsia="Times New Roman"/>
          <w:sz w:val="20"/>
          <w:szCs w:val="20"/>
        </w:rPr>
        <w:t xml:space="preserve">: Ремонт автомобильной дороги </w:t>
      </w:r>
      <w:proofErr w:type="spellStart"/>
      <w:r w:rsidRPr="00E51006">
        <w:rPr>
          <w:rFonts w:eastAsia="Times New Roman"/>
          <w:sz w:val="20"/>
          <w:szCs w:val="20"/>
        </w:rPr>
        <w:t>с.Ярыгино-д.Вихровка-д.Лашинка</w:t>
      </w:r>
      <w:proofErr w:type="spellEnd"/>
      <w:r w:rsidRPr="00E51006">
        <w:rPr>
          <w:rFonts w:eastAsia="Times New Roman"/>
          <w:sz w:val="20"/>
          <w:szCs w:val="20"/>
        </w:rPr>
        <w:t xml:space="preserve"> </w:t>
      </w:r>
      <w:proofErr w:type="spellStart"/>
      <w:r w:rsidRPr="00E51006">
        <w:rPr>
          <w:rFonts w:eastAsia="Times New Roman"/>
          <w:sz w:val="20"/>
          <w:szCs w:val="20"/>
        </w:rPr>
        <w:t>Ярыгинского</w:t>
      </w:r>
      <w:proofErr w:type="spellEnd"/>
      <w:r w:rsidRPr="00E51006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E51006">
        <w:rPr>
          <w:rFonts w:eastAsia="Times New Roman"/>
          <w:sz w:val="20"/>
          <w:szCs w:val="20"/>
        </w:rPr>
        <w:t>Пристенского</w:t>
      </w:r>
      <w:proofErr w:type="spellEnd"/>
      <w:r w:rsidRPr="00E51006">
        <w:rPr>
          <w:rFonts w:eastAsia="Times New Roman"/>
          <w:sz w:val="20"/>
          <w:szCs w:val="20"/>
        </w:rPr>
        <w:t xml:space="preserve"> района Курской области </w:t>
      </w:r>
    </w:p>
    <w:p w:rsidR="00FD22C7" w:rsidRPr="00E51006" w:rsidRDefault="00FD22C7">
      <w:pPr>
        <w:rPr>
          <w:rFonts w:eastAsia="Times New Roman"/>
          <w:sz w:val="20"/>
          <w:szCs w:val="20"/>
        </w:rPr>
      </w:pPr>
    </w:p>
    <w:p w:rsidR="00FD22C7" w:rsidRDefault="00AA75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213461900401546190100100150014211244</w:t>
      </w:r>
    </w:p>
    <w:p w:rsidR="00FD22C7" w:rsidRDefault="00FD22C7"/>
    <w:p w:rsidR="00FD22C7" w:rsidRDefault="00AA75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29 361 065,70 руб.</w:t>
      </w:r>
    </w:p>
    <w:p w:rsidR="00FD22C7" w:rsidRPr="00E51006" w:rsidRDefault="00FD22C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D22C7" w:rsidRDefault="00AA7582">
      <w:r>
        <w:rPr>
          <w:rFonts w:eastAsia="Times New Roman"/>
          <w:sz w:val="20"/>
          <w:szCs w:val="20"/>
        </w:rPr>
        <w:t>Снижение</w:t>
      </w:r>
      <w:r w:rsidRPr="00E51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1006">
        <w:rPr>
          <w:rFonts w:eastAsia="Times New Roman"/>
          <w:sz w:val="20"/>
          <w:szCs w:val="20"/>
        </w:rPr>
        <w:t>, %: 25.00</w:t>
      </w:r>
    </w:p>
    <w:p w:rsidR="00FD22C7" w:rsidRDefault="00FD22C7">
      <w:pPr>
        <w:rPr>
          <w:rFonts w:eastAsia="Times New Roman"/>
          <w:sz w:val="20"/>
          <w:szCs w:val="20"/>
        </w:rPr>
      </w:pPr>
    </w:p>
    <w:p w:rsidR="00FD22C7" w:rsidRDefault="00AA75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D22C7" w:rsidTr="00E51006">
        <w:tc>
          <w:tcPr>
            <w:tcW w:w="3400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2C7" w:rsidRDefault="00AA7582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2C7" w:rsidTr="00E51006">
        <w:tc>
          <w:tcPr>
            <w:tcW w:w="3400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2C7" w:rsidRDefault="00AA7582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2C7" w:rsidTr="00E51006">
        <w:tc>
          <w:tcPr>
            <w:tcW w:w="3400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2C7" w:rsidRDefault="00AA7582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22C7" w:rsidTr="00E51006">
        <w:tc>
          <w:tcPr>
            <w:tcW w:w="3400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2C7" w:rsidRDefault="00AA7582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22C7" w:rsidTr="00E51006">
        <w:tc>
          <w:tcPr>
            <w:tcW w:w="3400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2C7" w:rsidRDefault="00AA7582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FD22C7" w:rsidRDefault="00AA7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22C7" w:rsidRDefault="00FD22C7">
      <w:pPr>
        <w:rPr>
          <w:rFonts w:eastAsia="Times New Roman"/>
          <w:sz w:val="20"/>
          <w:szCs w:val="20"/>
        </w:rPr>
      </w:pPr>
    </w:p>
    <w:p w:rsidR="00FD22C7" w:rsidRDefault="00AA75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22C7" w:rsidRDefault="00FD22C7">
      <w:pPr>
        <w:rPr>
          <w:rFonts w:eastAsia="Times New Roman"/>
          <w:sz w:val="20"/>
          <w:szCs w:val="20"/>
        </w:rPr>
      </w:pPr>
    </w:p>
    <w:p w:rsidR="00FD22C7" w:rsidRDefault="00AA75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22C7" w:rsidRDefault="00FD22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D22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22C7" w:rsidRDefault="00AA758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22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22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r w:rsidRPr="00E51006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22 020 799,20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22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r w:rsidRPr="00E51006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22 167 604,53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22C7" w:rsidRDefault="00FD22C7">
      <w:pPr>
        <w:rPr>
          <w:rFonts w:eastAsia="Times New Roman"/>
        </w:rPr>
      </w:pPr>
    </w:p>
    <w:p w:rsidR="00FD22C7" w:rsidRDefault="00FD22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D22C7">
        <w:tc>
          <w:tcPr>
            <w:tcW w:w="9976" w:type="dxa"/>
            <w:gridSpan w:val="4"/>
            <w:shd w:val="clear" w:color="auto" w:fill="auto"/>
          </w:tcPr>
          <w:p w:rsidR="00FD22C7" w:rsidRDefault="00AA75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22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22C7" w:rsidRDefault="00AA7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D22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1006">
              <w:rPr>
                <w:sz w:val="20"/>
                <w:szCs w:val="20"/>
              </w:rPr>
              <w:t>-108159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2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1006">
              <w:rPr>
                <w:sz w:val="20"/>
                <w:szCs w:val="20"/>
              </w:rPr>
              <w:t>-108159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2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1006">
              <w:rPr>
                <w:sz w:val="20"/>
                <w:szCs w:val="20"/>
              </w:rPr>
              <w:t>-108159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t>ОБЩЕСТВО С ОГРАНИЧЕННОЙ ОТВЕТСТВЕННОСТЬЮ "ПРОМСНАБ"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2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51006">
              <w:rPr>
                <w:sz w:val="20"/>
                <w:szCs w:val="20"/>
              </w:rPr>
              <w:t>-108282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lastRenderedPageBreak/>
              <w:t>ОБЩЕСТВО С ОГРАНИЧЕННОЙ ОТВЕТСТВЕННОСТЬЮ "ДОРСТРОЙ"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2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51006">
              <w:rPr>
                <w:sz w:val="20"/>
                <w:szCs w:val="20"/>
              </w:rPr>
              <w:t>-108282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22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51006">
              <w:rPr>
                <w:sz w:val="20"/>
                <w:szCs w:val="20"/>
              </w:rPr>
              <w:t>-108282</w:t>
            </w:r>
          </w:p>
          <w:p w:rsidR="00FD22C7" w:rsidRDefault="00AA7582">
            <w:pPr>
              <w:pStyle w:val="af0"/>
            </w:pPr>
            <w:r w:rsidRPr="00E51006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22C7" w:rsidRDefault="00FD22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2C7" w:rsidRDefault="00AA75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C7" w:rsidRDefault="00AA758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22C7" w:rsidRDefault="00FD22C7">
      <w:pPr>
        <w:rPr>
          <w:sz w:val="20"/>
          <w:szCs w:val="20"/>
        </w:rPr>
      </w:pPr>
    </w:p>
    <w:p w:rsidR="00FD22C7" w:rsidRDefault="00FD22C7">
      <w:pPr>
        <w:jc w:val="both"/>
        <w:rPr>
          <w:rFonts w:eastAsia="Times New Roman"/>
          <w:sz w:val="20"/>
          <w:szCs w:val="20"/>
          <w:lang w:val="en-US"/>
        </w:rPr>
      </w:pPr>
    </w:p>
    <w:p w:rsidR="00FD22C7" w:rsidRDefault="00AA758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"ПРОМСНАБ", предложивший цену контракта 22 020 799,20 руб.</w:t>
      </w:r>
    </w:p>
    <w:p w:rsidR="00FD22C7" w:rsidRDefault="00FD22C7">
      <w:pPr>
        <w:jc w:val="both"/>
        <w:rPr>
          <w:rFonts w:eastAsia="Times New Roman"/>
          <w:sz w:val="20"/>
          <w:szCs w:val="20"/>
        </w:rPr>
      </w:pPr>
    </w:p>
    <w:p w:rsidR="00FD22C7" w:rsidRDefault="00AA758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D22C7" w:rsidRDefault="00FD22C7">
      <w:pPr>
        <w:jc w:val="both"/>
        <w:rPr>
          <w:rFonts w:eastAsia="Times New Roman"/>
          <w:sz w:val="20"/>
          <w:szCs w:val="20"/>
        </w:rPr>
      </w:pPr>
    </w:p>
    <w:p w:rsidR="00FD22C7" w:rsidRDefault="00AA75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22C7" w:rsidRDefault="00FD22C7">
      <w:pPr>
        <w:jc w:val="both"/>
        <w:rPr>
          <w:rFonts w:eastAsia="Times New Roman"/>
          <w:sz w:val="20"/>
          <w:szCs w:val="20"/>
        </w:rPr>
      </w:pPr>
    </w:p>
    <w:p w:rsidR="00FD22C7" w:rsidRDefault="00AA7582">
      <w:r>
        <w:rPr>
          <w:rFonts w:eastAsia="Times New Roman"/>
          <w:sz w:val="20"/>
          <w:szCs w:val="20"/>
        </w:rPr>
        <w:t>Подписи</w:t>
      </w:r>
    </w:p>
    <w:p w:rsidR="00FD22C7" w:rsidRDefault="00FD22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22C7">
        <w:tc>
          <w:tcPr>
            <w:tcW w:w="3307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22C7" w:rsidRDefault="00FD22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FD22C7">
        <w:tc>
          <w:tcPr>
            <w:tcW w:w="3307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22C7" w:rsidRDefault="00FD22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FD22C7">
        <w:tc>
          <w:tcPr>
            <w:tcW w:w="3307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22C7" w:rsidRDefault="00FD22C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22C7" w:rsidRDefault="00AA7582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BD5D10" w:rsidRDefault="00BD5D10"/>
    <w:sectPr w:rsidR="00BD5D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2C7"/>
    <w:rsid w:val="00AA7582"/>
    <w:rsid w:val="00BD5D10"/>
    <w:rsid w:val="00E51006"/>
    <w:rsid w:val="00FD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7629B0-C63D-497C-BA2D-728A701E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1B461CAE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3</cp:revision>
  <dcterms:created xsi:type="dcterms:W3CDTF">2021-08-09T13:05:00Z</dcterms:created>
  <dcterms:modified xsi:type="dcterms:W3CDTF">2021-08-09T13:06:00Z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