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C18" w:rsidRDefault="001168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4C18" w:rsidRPr="00116894" w:rsidRDefault="00116894">
      <w:pPr>
        <w:ind w:firstLine="567"/>
        <w:jc w:val="center"/>
      </w:pPr>
      <w:r w:rsidRPr="00116894">
        <w:rPr>
          <w:rFonts w:eastAsia="Times New Roman"/>
          <w:b/>
          <w:bCs/>
          <w:sz w:val="20"/>
          <w:szCs w:val="20"/>
        </w:rPr>
        <w:t xml:space="preserve">"Оказание услуг по обеспечению функционирования </w:t>
      </w:r>
      <w:proofErr w:type="spellStart"/>
      <w:r w:rsidRPr="00116894">
        <w:rPr>
          <w:rFonts w:eastAsia="Times New Roman"/>
          <w:b/>
          <w:bCs/>
          <w:sz w:val="20"/>
          <w:szCs w:val="20"/>
        </w:rPr>
        <w:t>фоторадарных</w:t>
      </w:r>
      <w:proofErr w:type="spellEnd"/>
      <w:r w:rsidRPr="00116894">
        <w:rPr>
          <w:rFonts w:eastAsia="Times New Roman"/>
          <w:b/>
          <w:bCs/>
          <w:sz w:val="20"/>
          <w:szCs w:val="20"/>
        </w:rPr>
        <w:t xml:space="preserve"> передвижных комплексов с целью фиксации и предоставления информации о нарушениях Правил дорожного движения" </w:t>
      </w:r>
    </w:p>
    <w:p w:rsidR="00C04C18" w:rsidRPr="00116894" w:rsidRDefault="00116894">
      <w:pPr>
        <w:ind w:firstLine="567"/>
        <w:jc w:val="center"/>
        <w:rPr>
          <w:rFonts w:eastAsia="Times New Roman"/>
          <w:b/>
          <w:bCs/>
        </w:rPr>
      </w:pPr>
      <w:r w:rsidRPr="001168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894">
        <w:rPr>
          <w:rFonts w:eastAsia="Times New Roman"/>
          <w:b/>
          <w:bCs/>
          <w:sz w:val="20"/>
          <w:szCs w:val="20"/>
        </w:rPr>
        <w:t xml:space="preserve"> 0144200001821000218) </w:t>
      </w:r>
    </w:p>
    <w:p w:rsidR="00C04C18" w:rsidRPr="00116894" w:rsidRDefault="00C04C18">
      <w:pPr>
        <w:ind w:firstLine="567"/>
        <w:jc w:val="center"/>
        <w:rPr>
          <w:sz w:val="20"/>
          <w:szCs w:val="20"/>
        </w:rPr>
      </w:pPr>
    </w:p>
    <w:p w:rsidR="00C04C18" w:rsidRPr="00116894" w:rsidRDefault="00116894">
      <w:pPr>
        <w:ind w:firstLine="567"/>
        <w:jc w:val="right"/>
      </w:pPr>
      <w:r w:rsidRPr="00116894">
        <w:rPr>
          <w:rFonts w:eastAsia="Times New Roman"/>
          <w:sz w:val="20"/>
          <w:szCs w:val="20"/>
        </w:rPr>
        <w:t>16.08.21 09:33:52 (</w:t>
      </w:r>
      <w:r>
        <w:rPr>
          <w:rFonts w:eastAsia="Times New Roman"/>
          <w:sz w:val="20"/>
          <w:szCs w:val="20"/>
          <w:lang w:val="en-US"/>
        </w:rPr>
        <w:t>MSK</w:t>
      </w:r>
      <w:r w:rsidRPr="00116894">
        <w:rPr>
          <w:rFonts w:eastAsia="Times New Roman"/>
          <w:sz w:val="20"/>
          <w:szCs w:val="20"/>
        </w:rPr>
        <w:t>+00:00)</w:t>
      </w:r>
    </w:p>
    <w:p w:rsidR="00C04C18" w:rsidRPr="00116894" w:rsidRDefault="00C04C18">
      <w:pPr>
        <w:ind w:firstLine="567"/>
        <w:rPr>
          <w:rFonts w:eastAsia="Times New Roman"/>
          <w:sz w:val="20"/>
          <w:szCs w:val="20"/>
        </w:rPr>
      </w:pPr>
    </w:p>
    <w:p w:rsidR="00C04C18" w:rsidRDefault="001168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C04C18" w:rsidRPr="00116894" w:rsidRDefault="00116894">
      <w:r>
        <w:rPr>
          <w:rFonts w:eastAsia="Times New Roman"/>
          <w:sz w:val="20"/>
          <w:szCs w:val="20"/>
        </w:rPr>
        <w:t>Организатор</w:t>
      </w:r>
      <w:r w:rsidRPr="00116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894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C04C18" w:rsidRDefault="00116894">
      <w:r w:rsidRPr="00116894">
        <w:rPr>
          <w:rFonts w:eastAsia="Times New Roman"/>
          <w:sz w:val="20"/>
          <w:szCs w:val="20"/>
        </w:rPr>
        <w:t>Заказчик: ОБЛАСТНОЕ КАЗЕННОЕ УЧРЕЖ</w:t>
      </w:r>
      <w:r w:rsidRPr="00116894">
        <w:rPr>
          <w:rFonts w:eastAsia="Times New Roman"/>
          <w:sz w:val="20"/>
          <w:szCs w:val="20"/>
        </w:rPr>
        <w:t>ДЕНИЕ "КУРСКАВТОДОР"</w:t>
      </w:r>
    </w:p>
    <w:p w:rsidR="00C04C18" w:rsidRPr="00116894" w:rsidRDefault="00116894">
      <w:r>
        <w:rPr>
          <w:rFonts w:eastAsia="Times New Roman"/>
          <w:sz w:val="20"/>
          <w:szCs w:val="20"/>
        </w:rPr>
        <w:t>Наименование</w:t>
      </w:r>
      <w:r w:rsidRPr="001168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6894">
        <w:rPr>
          <w:rFonts w:eastAsia="Times New Roman"/>
          <w:sz w:val="20"/>
          <w:szCs w:val="20"/>
        </w:rPr>
        <w:t xml:space="preserve">: Оказание услуг по обеспечению функционирования </w:t>
      </w:r>
      <w:proofErr w:type="spellStart"/>
      <w:r w:rsidRPr="00116894">
        <w:rPr>
          <w:rFonts w:eastAsia="Times New Roman"/>
          <w:sz w:val="20"/>
          <w:szCs w:val="20"/>
        </w:rPr>
        <w:t>фоторадарных</w:t>
      </w:r>
      <w:proofErr w:type="spellEnd"/>
      <w:r w:rsidRPr="00116894">
        <w:rPr>
          <w:rFonts w:eastAsia="Times New Roman"/>
          <w:sz w:val="20"/>
          <w:szCs w:val="20"/>
        </w:rPr>
        <w:t xml:space="preserve"> передвижных комплексов с целью фиксации и предоставления информации о нарушениях Правил дорожного движения </w:t>
      </w:r>
    </w:p>
    <w:p w:rsidR="00C04C18" w:rsidRPr="00116894" w:rsidRDefault="001168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</w:t>
      </w:r>
      <w:r>
        <w:rPr>
          <w:rFonts w:eastAsia="Times New Roman"/>
          <w:sz w:val="20"/>
          <w:szCs w:val="20"/>
        </w:rPr>
        <w:t>946320100101350038424242</w:t>
      </w:r>
    </w:p>
    <w:p w:rsidR="00C04C18" w:rsidRDefault="001168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2 802 096,00 руб.</w:t>
      </w:r>
    </w:p>
    <w:p w:rsidR="00C04C18" w:rsidRDefault="001168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4C18">
        <w:tc>
          <w:tcPr>
            <w:tcW w:w="3400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4C18">
        <w:tc>
          <w:tcPr>
            <w:tcW w:w="3400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4C18">
        <w:tc>
          <w:tcPr>
            <w:tcW w:w="3400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4C18">
        <w:tc>
          <w:tcPr>
            <w:tcW w:w="3400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4C18">
        <w:tc>
          <w:tcPr>
            <w:tcW w:w="3400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 xml:space="preserve">Секретарь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4C18" w:rsidRDefault="00116894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C04C18" w:rsidRDefault="001168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4C18" w:rsidRDefault="00C04C18">
      <w:pPr>
        <w:rPr>
          <w:rFonts w:eastAsia="Times New Roman"/>
          <w:sz w:val="20"/>
          <w:szCs w:val="20"/>
        </w:rPr>
      </w:pPr>
    </w:p>
    <w:p w:rsidR="00C04C18" w:rsidRDefault="001168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4C18" w:rsidRDefault="0011689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04C18" w:rsidTr="00116894">
        <w:tc>
          <w:tcPr>
            <w:tcW w:w="9925" w:type="dxa"/>
            <w:gridSpan w:val="4"/>
            <w:shd w:val="clear" w:color="auto" w:fill="auto"/>
          </w:tcPr>
          <w:p w:rsidR="00C04C18" w:rsidRDefault="00116894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04C18" w:rsidTr="00116894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04C18" w:rsidTr="00116894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r>
              <w:rPr>
                <w:sz w:val="20"/>
                <w:szCs w:val="20"/>
                <w:lang w:val="en-US"/>
              </w:rPr>
              <w:t>EA</w:t>
            </w:r>
            <w:r w:rsidRPr="00116894">
              <w:rPr>
                <w:sz w:val="20"/>
                <w:szCs w:val="20"/>
              </w:rPr>
              <w:t>-108607</w:t>
            </w:r>
          </w:p>
          <w:p w:rsidR="00C04C18" w:rsidRDefault="00116894">
            <w:r w:rsidRPr="00116894">
              <w:rPr>
                <w:sz w:val="20"/>
                <w:szCs w:val="20"/>
              </w:rPr>
              <w:t xml:space="preserve">ОБЩЕСТВО С ОГРАНИЧЕННОЙ ОТВЕТСТВЕННОСТЬЮ "ПРЕДПРИЯТИЕ ВТИ-СЕРВИС" / </w:t>
            </w:r>
            <w:r w:rsidRPr="00116894">
              <w:rPr>
                <w:sz w:val="20"/>
                <w:szCs w:val="20"/>
              </w:rPr>
              <w:t>4629036792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4C18" w:rsidRDefault="00C04C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4C18" w:rsidRDefault="001168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18" w:rsidTr="00116894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r>
              <w:rPr>
                <w:sz w:val="20"/>
                <w:szCs w:val="20"/>
                <w:lang w:val="en-US"/>
              </w:rPr>
              <w:t>EA</w:t>
            </w:r>
            <w:r w:rsidRPr="00116894">
              <w:rPr>
                <w:sz w:val="20"/>
                <w:szCs w:val="20"/>
              </w:rPr>
              <w:t>-108607</w:t>
            </w:r>
          </w:p>
          <w:p w:rsidR="00C04C18" w:rsidRDefault="00116894">
            <w:r w:rsidRPr="00116894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4C18" w:rsidRDefault="00C04C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4C18" w:rsidRDefault="001168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4C18" w:rsidTr="00116894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r>
              <w:rPr>
                <w:sz w:val="20"/>
                <w:szCs w:val="20"/>
                <w:lang w:val="en-US"/>
              </w:rPr>
              <w:t>EA</w:t>
            </w:r>
            <w:r w:rsidRPr="00116894">
              <w:rPr>
                <w:sz w:val="20"/>
                <w:szCs w:val="20"/>
              </w:rPr>
              <w:t>-108607</w:t>
            </w:r>
          </w:p>
          <w:p w:rsidR="00C04C18" w:rsidRDefault="00116894">
            <w:r w:rsidRPr="00116894">
              <w:rPr>
                <w:sz w:val="20"/>
                <w:szCs w:val="20"/>
              </w:rPr>
              <w:t xml:space="preserve">ОБЩЕСТВО С ОГРАНИЧЕННОЙ </w:t>
            </w:r>
            <w:r w:rsidRPr="00116894">
              <w:rPr>
                <w:sz w:val="20"/>
                <w:szCs w:val="20"/>
              </w:rPr>
              <w:t>ОТВЕТСТВЕННОСТЬЮ "ПРЕДПРИЯТИЕ ВТИ-СЕРВИС" / 4629036792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4C18" w:rsidRDefault="00C04C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4C18" w:rsidRDefault="001168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4C18" w:rsidRDefault="00116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4C18" w:rsidRDefault="00C04C18"/>
    <w:p w:rsidR="00C04C18" w:rsidRDefault="00C04C18">
      <w:pPr>
        <w:jc w:val="both"/>
        <w:rPr>
          <w:sz w:val="20"/>
          <w:szCs w:val="20"/>
          <w:lang w:val="en-US"/>
        </w:rPr>
      </w:pPr>
    </w:p>
    <w:p w:rsidR="00C04C18" w:rsidRDefault="00116894">
      <w:pPr>
        <w:jc w:val="both"/>
      </w:pPr>
      <w:bookmarkStart w:id="1" w:name="__DdeLink__136_4014115248"/>
      <w:bookmarkEnd w:id="1"/>
      <w:r w:rsidRPr="0011689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116894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"ПРЕДПРИЯТИЕ ВТИ-СЕРВИС".</w:t>
      </w:r>
    </w:p>
    <w:p w:rsidR="00C04C18" w:rsidRDefault="00C04C18">
      <w:pPr>
        <w:jc w:val="both"/>
        <w:rPr>
          <w:sz w:val="20"/>
          <w:szCs w:val="20"/>
        </w:rPr>
      </w:pPr>
    </w:p>
    <w:p w:rsidR="00C04C18" w:rsidRDefault="001168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04C18" w:rsidRDefault="00C04C18">
      <w:pPr>
        <w:jc w:val="both"/>
        <w:rPr>
          <w:rFonts w:eastAsia="Times New Roman"/>
          <w:sz w:val="20"/>
          <w:szCs w:val="20"/>
        </w:rPr>
      </w:pPr>
    </w:p>
    <w:p w:rsidR="00C04C18" w:rsidRDefault="00116894">
      <w:pPr>
        <w:jc w:val="both"/>
      </w:pPr>
      <w:r w:rsidRPr="001168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4C18" w:rsidRDefault="00C04C18">
      <w:pPr>
        <w:jc w:val="both"/>
        <w:rPr>
          <w:rFonts w:eastAsia="Times New Roman"/>
          <w:sz w:val="20"/>
          <w:szCs w:val="20"/>
        </w:rPr>
      </w:pPr>
    </w:p>
    <w:p w:rsidR="00C04C18" w:rsidRDefault="00116894">
      <w:r>
        <w:rPr>
          <w:rFonts w:eastAsia="Times New Roman"/>
          <w:sz w:val="20"/>
          <w:szCs w:val="20"/>
        </w:rPr>
        <w:t>Подписи</w:t>
      </w:r>
    </w:p>
    <w:p w:rsidR="00C04C18" w:rsidRDefault="00C04C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04C18">
        <w:tc>
          <w:tcPr>
            <w:tcW w:w="3307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4C18" w:rsidRDefault="00C04C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C04C18">
        <w:tc>
          <w:tcPr>
            <w:tcW w:w="3307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4C18" w:rsidRDefault="00C04C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C04C18">
        <w:tc>
          <w:tcPr>
            <w:tcW w:w="3307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Секретарь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4C18" w:rsidRDefault="00C04C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4C18" w:rsidRDefault="00116894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1168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4C18"/>
    <w:rsid w:val="00116894"/>
    <w:rsid w:val="00C0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6A7AC-D3FC-4602-82A9-6CA6E8F6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236BB548</Template>
  <TotalTime>774</TotalTime>
  <Pages>1</Pages>
  <Words>501</Words>
  <Characters>2862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Полянский Евгений Юрьевич</cp:lastModifiedBy>
  <cp:revision>109</cp:revision>
  <dcterms:created xsi:type="dcterms:W3CDTF">2018-07-02T14:52:00Z</dcterms:created>
  <dcterms:modified xsi:type="dcterms:W3CDTF">2021-08-16T06:35:00Z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