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395" w:rsidRDefault="005C33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63395" w:rsidRPr="005C334D" w:rsidRDefault="005C334D">
      <w:pPr>
        <w:ind w:firstLine="567"/>
        <w:jc w:val="center"/>
      </w:pPr>
      <w:r w:rsidRPr="005C334D">
        <w:rPr>
          <w:rFonts w:eastAsia="Times New Roman"/>
          <w:b/>
          <w:bCs/>
          <w:sz w:val="20"/>
          <w:szCs w:val="20"/>
        </w:rPr>
        <w:t xml:space="preserve">"Ремонт «Тротуар по ул. </w:t>
      </w:r>
      <w:proofErr w:type="spellStart"/>
      <w:r w:rsidRPr="005C334D">
        <w:rPr>
          <w:rFonts w:eastAsia="Times New Roman"/>
          <w:b/>
          <w:bCs/>
          <w:sz w:val="20"/>
          <w:szCs w:val="20"/>
        </w:rPr>
        <w:t>Краснополянская</w:t>
      </w:r>
      <w:proofErr w:type="spellEnd"/>
      <w:r w:rsidRPr="005C334D">
        <w:rPr>
          <w:rFonts w:eastAsia="Times New Roman"/>
          <w:b/>
          <w:bCs/>
          <w:sz w:val="20"/>
          <w:szCs w:val="20"/>
        </w:rPr>
        <w:t xml:space="preserve"> в городе Курске»" </w:t>
      </w:r>
    </w:p>
    <w:p w:rsidR="00263395" w:rsidRDefault="005C334D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0144200001821000245) </w:t>
      </w:r>
    </w:p>
    <w:p w:rsidR="00263395" w:rsidRDefault="00263395">
      <w:pPr>
        <w:ind w:firstLine="567"/>
        <w:jc w:val="center"/>
        <w:rPr>
          <w:sz w:val="20"/>
          <w:szCs w:val="20"/>
          <w:lang w:val="en-US"/>
        </w:rPr>
      </w:pPr>
    </w:p>
    <w:p w:rsidR="00263395" w:rsidRDefault="005C334D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03.09.21 10:17:48 (MSK+00:00)</w:t>
      </w:r>
    </w:p>
    <w:p w:rsidR="00263395" w:rsidRDefault="00263395">
      <w:pPr>
        <w:ind w:firstLine="567"/>
        <w:rPr>
          <w:rFonts w:eastAsia="Times New Roman"/>
          <w:sz w:val="20"/>
          <w:szCs w:val="20"/>
          <w:lang w:val="en-US"/>
        </w:rPr>
      </w:pPr>
    </w:p>
    <w:p w:rsidR="00263395" w:rsidRDefault="005C334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</w:t>
      </w:r>
      <w:r>
        <w:rPr>
          <w:rFonts w:eastAsia="Times New Roman"/>
          <w:sz w:val="20"/>
          <w:szCs w:val="20"/>
        </w:rPr>
        <w:t xml:space="preserve">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263395" w:rsidRDefault="00263395">
      <w:pPr>
        <w:rPr>
          <w:rFonts w:eastAsia="Times New Roman"/>
          <w:sz w:val="20"/>
          <w:szCs w:val="20"/>
        </w:rPr>
      </w:pPr>
    </w:p>
    <w:p w:rsidR="00263395" w:rsidRPr="005C334D" w:rsidRDefault="005C334D">
      <w:r>
        <w:rPr>
          <w:rFonts w:eastAsia="Times New Roman"/>
          <w:sz w:val="20"/>
          <w:szCs w:val="20"/>
        </w:rPr>
        <w:t>Организатор</w:t>
      </w:r>
      <w:r w:rsidRPr="005C33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334D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263395" w:rsidRPr="005C334D" w:rsidRDefault="00263395">
      <w:pPr>
        <w:rPr>
          <w:rFonts w:eastAsia="Times New Roman"/>
          <w:sz w:val="20"/>
          <w:szCs w:val="20"/>
        </w:rPr>
      </w:pPr>
    </w:p>
    <w:p w:rsidR="00263395" w:rsidRDefault="005C334D">
      <w:r w:rsidRPr="005C334D">
        <w:rPr>
          <w:rFonts w:eastAsia="Times New Roman"/>
          <w:sz w:val="20"/>
          <w:szCs w:val="20"/>
        </w:rPr>
        <w:t>Заказчик: КОМИТЕТ ДОРОЖНОГО ХОЗЯЙСТВА ГОРОДА КУРСКА</w:t>
      </w:r>
    </w:p>
    <w:p w:rsidR="00263395" w:rsidRPr="005C334D" w:rsidRDefault="00263395">
      <w:pPr>
        <w:rPr>
          <w:rFonts w:eastAsia="Times New Roman"/>
          <w:sz w:val="20"/>
          <w:szCs w:val="20"/>
        </w:rPr>
      </w:pPr>
    </w:p>
    <w:p w:rsidR="00263395" w:rsidRDefault="005C334D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5C33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334D">
        <w:rPr>
          <w:rFonts w:eastAsia="Times New Roman"/>
          <w:sz w:val="20"/>
          <w:szCs w:val="20"/>
        </w:rPr>
        <w:t xml:space="preserve">: Ремонт «Тротуар по ул. </w:t>
      </w:r>
      <w:proofErr w:type="spellStart"/>
      <w:r>
        <w:rPr>
          <w:rFonts w:eastAsia="Times New Roman"/>
          <w:sz w:val="20"/>
          <w:szCs w:val="20"/>
          <w:lang w:val="en-US"/>
        </w:rPr>
        <w:t>Краснополянская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городе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Курске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</w:t>
      </w:r>
    </w:p>
    <w:p w:rsidR="00263395" w:rsidRDefault="00263395">
      <w:pPr>
        <w:rPr>
          <w:rFonts w:eastAsia="Times New Roman"/>
          <w:sz w:val="20"/>
          <w:szCs w:val="20"/>
          <w:lang w:val="en-US"/>
        </w:rPr>
      </w:pPr>
    </w:p>
    <w:p w:rsidR="00263395" w:rsidRDefault="005C334D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213463225813946320100100470024211244</w:t>
      </w:r>
    </w:p>
    <w:p w:rsidR="00263395" w:rsidRDefault="00263395"/>
    <w:p w:rsidR="00263395" w:rsidRDefault="005C33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825 004,24 руб.</w:t>
      </w:r>
    </w:p>
    <w:p w:rsidR="00263395" w:rsidRDefault="00263395">
      <w:pPr>
        <w:rPr>
          <w:rFonts w:eastAsia="Times New Roman"/>
          <w:sz w:val="20"/>
          <w:szCs w:val="20"/>
        </w:rPr>
      </w:pPr>
    </w:p>
    <w:p w:rsidR="00263395" w:rsidRDefault="005C334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63395">
        <w:tc>
          <w:tcPr>
            <w:tcW w:w="3400" w:type="dxa"/>
            <w:shd w:val="clear" w:color="auto" w:fill="auto"/>
          </w:tcPr>
          <w:p w:rsidR="00263395" w:rsidRDefault="005C334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3395" w:rsidRDefault="005C334D"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3395" w:rsidRDefault="005C33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3395">
        <w:tc>
          <w:tcPr>
            <w:tcW w:w="3400" w:type="dxa"/>
            <w:shd w:val="clear" w:color="auto" w:fill="auto"/>
          </w:tcPr>
          <w:p w:rsidR="00263395" w:rsidRDefault="005C33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3395" w:rsidRDefault="005C334D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3395" w:rsidRDefault="005C33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3395">
        <w:tc>
          <w:tcPr>
            <w:tcW w:w="3400" w:type="dxa"/>
            <w:shd w:val="clear" w:color="auto" w:fill="auto"/>
          </w:tcPr>
          <w:p w:rsidR="00263395" w:rsidRDefault="005C33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3395" w:rsidRDefault="005C334D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3395" w:rsidRDefault="005C334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63395">
        <w:tc>
          <w:tcPr>
            <w:tcW w:w="3400" w:type="dxa"/>
            <w:shd w:val="clear" w:color="auto" w:fill="auto"/>
          </w:tcPr>
          <w:p w:rsidR="00263395" w:rsidRDefault="005C33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3395" w:rsidRDefault="005C334D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3395" w:rsidRDefault="005C33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3395">
        <w:tc>
          <w:tcPr>
            <w:tcW w:w="3400" w:type="dxa"/>
            <w:shd w:val="clear" w:color="auto" w:fill="auto"/>
          </w:tcPr>
          <w:p w:rsidR="00263395" w:rsidRDefault="005C334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3395" w:rsidRDefault="005C334D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3395" w:rsidRDefault="005C334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63395" w:rsidRDefault="00263395">
      <w:pPr>
        <w:rPr>
          <w:rFonts w:eastAsia="Times New Roman"/>
          <w:sz w:val="20"/>
          <w:szCs w:val="20"/>
        </w:rPr>
      </w:pPr>
    </w:p>
    <w:p w:rsidR="00263395" w:rsidRDefault="005C334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63395" w:rsidRDefault="00263395">
      <w:pPr>
        <w:rPr>
          <w:rFonts w:eastAsia="Times New Roman"/>
          <w:sz w:val="20"/>
          <w:szCs w:val="20"/>
        </w:rPr>
      </w:pPr>
    </w:p>
    <w:p w:rsidR="00263395" w:rsidRDefault="005C334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63395" w:rsidRDefault="0026339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263395">
        <w:tc>
          <w:tcPr>
            <w:tcW w:w="9924" w:type="dxa"/>
            <w:gridSpan w:val="4"/>
            <w:shd w:val="clear" w:color="auto" w:fill="auto"/>
          </w:tcPr>
          <w:p w:rsidR="00263395" w:rsidRDefault="005C334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6339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395" w:rsidRDefault="005C33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395" w:rsidRDefault="005C334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395" w:rsidRDefault="005C33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395" w:rsidRDefault="005C33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6339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395" w:rsidRDefault="005C334D">
            <w:r>
              <w:rPr>
                <w:sz w:val="20"/>
                <w:szCs w:val="20"/>
                <w:lang w:val="en-US"/>
              </w:rPr>
              <w:t>EA</w:t>
            </w:r>
            <w:r w:rsidRPr="005C334D">
              <w:rPr>
                <w:sz w:val="20"/>
                <w:szCs w:val="20"/>
              </w:rPr>
              <w:t>-113214</w:t>
            </w:r>
          </w:p>
          <w:p w:rsidR="00263395" w:rsidRDefault="005C334D">
            <w:r w:rsidRPr="005C334D">
              <w:rPr>
                <w:sz w:val="20"/>
                <w:szCs w:val="20"/>
              </w:rPr>
              <w:t xml:space="preserve">ОБЩЕСТВО С ОГРАНИЧЕННОЙ ОТВЕТСТВЕННОСТЬЮ СТРОИТЕЛЬНАЯ </w:t>
            </w:r>
            <w:r w:rsidRPr="005C334D">
              <w:rPr>
                <w:sz w:val="20"/>
                <w:szCs w:val="20"/>
              </w:rPr>
              <w:t>КОМПАНИЯ "КОНТИНЕНТАЛЬ" / 4632265552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395" w:rsidRDefault="005C33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395" w:rsidRDefault="002633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395" w:rsidRDefault="005C33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395" w:rsidRDefault="005C33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395" w:rsidRDefault="005C33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39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395" w:rsidRDefault="005C334D">
            <w:r>
              <w:rPr>
                <w:sz w:val="20"/>
                <w:szCs w:val="20"/>
                <w:lang w:val="en-US"/>
              </w:rPr>
              <w:t>EA</w:t>
            </w:r>
            <w:r w:rsidRPr="005C334D">
              <w:rPr>
                <w:sz w:val="20"/>
                <w:szCs w:val="20"/>
              </w:rPr>
              <w:t>-113214</w:t>
            </w:r>
          </w:p>
          <w:p w:rsidR="00263395" w:rsidRDefault="005C334D">
            <w:r w:rsidRPr="005C334D">
              <w:rPr>
                <w:sz w:val="20"/>
                <w:szCs w:val="20"/>
              </w:rPr>
              <w:t>ОБЩЕСТВО С ОГРАНИЧЕННОЙ ОТВЕТСТВЕННОСТЬЮ СТРОИТЕЛЬНАЯ КОМПАНИЯ "КОНТИНЕНТАЛЬ" / 4632265552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395" w:rsidRDefault="005C33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395" w:rsidRDefault="002633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395" w:rsidRDefault="005C33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395" w:rsidRDefault="005C33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395" w:rsidRDefault="005C33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39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395" w:rsidRDefault="005C334D">
            <w:r>
              <w:rPr>
                <w:sz w:val="20"/>
                <w:szCs w:val="20"/>
                <w:lang w:val="en-US"/>
              </w:rPr>
              <w:t>EA</w:t>
            </w:r>
            <w:r w:rsidRPr="005C334D">
              <w:rPr>
                <w:sz w:val="20"/>
                <w:szCs w:val="20"/>
              </w:rPr>
              <w:t>-113214</w:t>
            </w:r>
          </w:p>
          <w:p w:rsidR="00263395" w:rsidRDefault="005C334D">
            <w:r w:rsidRPr="005C334D">
              <w:rPr>
                <w:sz w:val="20"/>
                <w:szCs w:val="20"/>
              </w:rPr>
              <w:t>ОБЩЕСТВО С ОГРАНИЧЕННОЙ ОТВЕТСТВЕННОСТЬЮ СТРОИТЕЛЬНАЯ КОМПАНИЯ "КОНТИНЕНТАЛЬ" / 4632265552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395" w:rsidRDefault="005C33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3395" w:rsidRDefault="002633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3395" w:rsidRDefault="005C33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395" w:rsidRDefault="005C33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395" w:rsidRDefault="005C33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63395" w:rsidRDefault="00263395">
      <w:pPr>
        <w:jc w:val="both"/>
        <w:rPr>
          <w:sz w:val="20"/>
          <w:szCs w:val="20"/>
          <w:lang w:val="en-US"/>
        </w:rPr>
      </w:pPr>
    </w:p>
    <w:p w:rsidR="00263395" w:rsidRDefault="005C334D">
      <w:pPr>
        <w:jc w:val="both"/>
      </w:pPr>
      <w:bookmarkStart w:id="0" w:name="__DdeLink__136_4014115248"/>
      <w:bookmarkEnd w:id="0"/>
      <w:r w:rsidRPr="005C334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</w:t>
      </w:r>
      <w:r w:rsidRPr="005C334D">
        <w:rPr>
          <w:rFonts w:eastAsia="Times New Roman"/>
          <w:sz w:val="20"/>
          <w:szCs w:val="20"/>
        </w:rPr>
        <w:t>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</w:t>
      </w:r>
      <w:r w:rsidRPr="005C334D">
        <w:rPr>
          <w:rFonts w:eastAsia="Times New Roman"/>
          <w:sz w:val="20"/>
          <w:szCs w:val="20"/>
        </w:rPr>
        <w:t>СТВЕННОСТЬЮ СТРОИТЕЛЬНАЯ КОМПАНИЯ "КОНТИНЕНТАЛЬ".</w:t>
      </w:r>
    </w:p>
    <w:p w:rsidR="00263395" w:rsidRDefault="00263395">
      <w:pPr>
        <w:jc w:val="both"/>
        <w:rPr>
          <w:sz w:val="20"/>
          <w:szCs w:val="20"/>
        </w:rPr>
      </w:pPr>
    </w:p>
    <w:p w:rsidR="00263395" w:rsidRDefault="005C334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63395" w:rsidRDefault="00263395">
      <w:pPr>
        <w:jc w:val="both"/>
        <w:rPr>
          <w:rFonts w:eastAsia="Times New Roman"/>
          <w:sz w:val="20"/>
          <w:szCs w:val="20"/>
        </w:rPr>
      </w:pPr>
    </w:p>
    <w:p w:rsidR="00263395" w:rsidRDefault="005C334D">
      <w:pPr>
        <w:jc w:val="both"/>
      </w:pPr>
      <w:r w:rsidRPr="005C334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63395" w:rsidRDefault="00263395">
      <w:pPr>
        <w:jc w:val="both"/>
        <w:rPr>
          <w:rFonts w:eastAsia="Times New Roman"/>
          <w:sz w:val="20"/>
          <w:szCs w:val="20"/>
        </w:rPr>
      </w:pPr>
    </w:p>
    <w:p w:rsidR="00263395" w:rsidRDefault="005C33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63395">
        <w:tc>
          <w:tcPr>
            <w:tcW w:w="3307" w:type="dxa"/>
            <w:shd w:val="clear" w:color="auto" w:fill="auto"/>
            <w:vAlign w:val="bottom"/>
          </w:tcPr>
          <w:p w:rsidR="00263395" w:rsidRDefault="005C33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3395" w:rsidRDefault="002633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3395" w:rsidRDefault="005C33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63395">
        <w:tc>
          <w:tcPr>
            <w:tcW w:w="3307" w:type="dxa"/>
            <w:shd w:val="clear" w:color="auto" w:fill="auto"/>
            <w:vAlign w:val="bottom"/>
          </w:tcPr>
          <w:p w:rsidR="00263395" w:rsidRDefault="005C33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3395" w:rsidRDefault="002633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3395" w:rsidRDefault="005C33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63395">
        <w:tc>
          <w:tcPr>
            <w:tcW w:w="3307" w:type="dxa"/>
            <w:shd w:val="clear" w:color="auto" w:fill="auto"/>
            <w:vAlign w:val="bottom"/>
          </w:tcPr>
          <w:p w:rsidR="00263395" w:rsidRDefault="005C33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3395" w:rsidRDefault="002633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3395" w:rsidRDefault="005C33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5C334D"/>
    <w:sectPr w:rsidR="00000000" w:rsidSect="005C334D">
      <w:pgSz w:w="11906" w:h="16838"/>
      <w:pgMar w:top="709" w:right="566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3395"/>
    <w:rsid w:val="00263395"/>
    <w:rsid w:val="005C3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6FF7C3-43CE-4471-8C1E-8DEE4148C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C1FD0423</Template>
  <TotalTime>773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109</cp:revision>
  <dcterms:created xsi:type="dcterms:W3CDTF">2018-07-02T14:52:00Z</dcterms:created>
  <dcterms:modified xsi:type="dcterms:W3CDTF">2021-09-03T07:18:00Z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