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AFC" w:rsidRDefault="00457AFC">
      <w:pPr>
        <w:ind w:firstLine="680"/>
        <w:jc w:val="center"/>
      </w:pPr>
      <w:r>
        <w:rPr>
          <w:b/>
          <w:bCs/>
        </w:rPr>
        <w:t xml:space="preserve">ПРОТОКОЛ </w:t>
      </w:r>
      <w:r w:rsidRPr="00C65B2F">
        <w:rPr>
          <w:b/>
          <w:bCs/>
        </w:rPr>
        <w:t>0318300120821000125</w:t>
      </w:r>
    </w:p>
    <w:p w:rsidR="00457AFC" w:rsidRDefault="00457AFC">
      <w:pPr>
        <w:ind w:firstLine="567"/>
        <w:jc w:val="center"/>
      </w:pPr>
      <w:r>
        <w:rPr>
          <w:b/>
          <w:bCs/>
        </w:rPr>
        <w:t xml:space="preserve">РАССМОТРЕНИЯ ЗАЯВКИ ЕДИНСТВЕННОГО УЧАСТНИКА </w:t>
      </w:r>
    </w:p>
    <w:p w:rsidR="00457AFC" w:rsidRDefault="00457AFC">
      <w:pPr>
        <w:ind w:firstLine="567"/>
        <w:jc w:val="center"/>
      </w:pPr>
      <w:r>
        <w:rPr>
          <w:b/>
          <w:bCs/>
        </w:rPr>
        <w:t>АУКЦИОНА В ЭЛЕКТРОННОЙ ФОРМЕ</w:t>
      </w:r>
    </w:p>
    <w:p w:rsidR="00457AFC" w:rsidRPr="00C65B2F" w:rsidRDefault="00457AFC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57AFC" w:rsidRPr="004256CA">
        <w:tc>
          <w:tcPr>
            <w:tcW w:w="4961" w:type="dxa"/>
          </w:tcPr>
          <w:p w:rsidR="00457AFC" w:rsidRPr="004256CA" w:rsidRDefault="00457AFC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457AFC" w:rsidRPr="004256CA" w:rsidRDefault="00457AFC">
            <w:pPr>
              <w:ind w:firstLine="567"/>
              <w:jc w:val="right"/>
            </w:pPr>
            <w:r>
              <w:rPr>
                <w:lang w:val="en-US"/>
              </w:rPr>
              <w:t>06.09.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457AFC" w:rsidRDefault="00457AFC">
      <w:pPr>
        <w:overflowPunct w:val="0"/>
      </w:pPr>
    </w:p>
    <w:p w:rsidR="00457AFC" w:rsidRDefault="00457AF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Изделия медицинские прочие </w:t>
      </w:r>
    </w:p>
    <w:p w:rsidR="00457AFC" w:rsidRDefault="00457AF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213234901331923490100100890020000244</w:t>
      </w:r>
    </w:p>
    <w:p w:rsidR="00457AFC" w:rsidRDefault="00457AF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558 102,20 руб.</w:t>
      </w:r>
    </w:p>
    <w:p w:rsidR="00457AFC" w:rsidRDefault="00457AFC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65B2F">
        <w:rPr>
          <w:b/>
          <w:bCs/>
        </w:rPr>
        <w:t xml:space="preserve">: </w:t>
      </w:r>
      <w:r w:rsidRPr="00C65B2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65B2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57AFC" w:rsidRPr="004256CA">
        <w:trPr>
          <w:jc w:val="right"/>
        </w:trPr>
        <w:tc>
          <w:tcPr>
            <w:tcW w:w="9915" w:type="dxa"/>
          </w:tcPr>
          <w:p w:rsidR="00457AFC" w:rsidRPr="004256CA" w:rsidRDefault="00457AF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65B2F">
              <w:rPr>
                <w:b/>
                <w:bCs/>
              </w:rPr>
              <w:t xml:space="preserve">Источник финансирования: </w:t>
            </w:r>
            <w:r w:rsidRPr="00C65B2F">
              <w:t>Внебюджетные фонды (ОМС), краевой бюджет, платные услуги 2021 г.</w:t>
            </w:r>
          </w:p>
          <w:p w:rsidR="00457AFC" w:rsidRPr="004256CA" w:rsidRDefault="00457AF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C65B2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65B2F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457AFC" w:rsidRPr="004256CA" w:rsidRDefault="00457AF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65B2F">
              <w:t>Не требуется</w:t>
            </w:r>
          </w:p>
          <w:p w:rsidR="00457AFC" w:rsidRPr="004256CA" w:rsidRDefault="00457AF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65B2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57AFC" w:rsidRDefault="00457AFC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65B2F">
        <w:t>26.08.21 13:43:15 (</w:t>
      </w:r>
      <w:r>
        <w:rPr>
          <w:lang w:val="en-US"/>
        </w:rPr>
        <w:t>MSK</w:t>
      </w:r>
      <w:r w:rsidRPr="00C65B2F">
        <w:t>+00:00)</w:t>
      </w:r>
    </w:p>
    <w:p w:rsidR="00457AFC" w:rsidRDefault="00457AFC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65B2F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57AFC" w:rsidRPr="004256CA">
        <w:tc>
          <w:tcPr>
            <w:tcW w:w="3307" w:type="dxa"/>
          </w:tcPr>
          <w:p w:rsidR="00457AFC" w:rsidRPr="004256CA" w:rsidRDefault="00457AFC">
            <w:r w:rsidRPr="004256C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57AFC" w:rsidRPr="004256CA" w:rsidRDefault="00457AFC">
            <w:r w:rsidRPr="004256C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57AFC" w:rsidRPr="004256CA" w:rsidRDefault="00457AFC">
            <w:pPr>
              <w:rPr>
                <w:lang w:val="en-US"/>
              </w:rPr>
            </w:pPr>
            <w:r w:rsidRPr="004256CA">
              <w:rPr>
                <w:lang w:val="en-US"/>
              </w:rPr>
              <w:t>Главный врач</w:t>
            </w:r>
          </w:p>
        </w:tc>
      </w:tr>
      <w:tr w:rsidR="00457AFC" w:rsidRPr="004256CA">
        <w:tc>
          <w:tcPr>
            <w:tcW w:w="3307" w:type="dxa"/>
          </w:tcPr>
          <w:p w:rsidR="00457AFC" w:rsidRPr="004256CA" w:rsidRDefault="00457AFC">
            <w:r w:rsidRPr="004256C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57AFC" w:rsidRPr="004256CA" w:rsidRDefault="00457AFC">
            <w:r w:rsidRPr="004256C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57AFC" w:rsidRPr="004256CA" w:rsidRDefault="00457AFC">
            <w:pPr>
              <w:rPr>
                <w:lang w:val="en-US"/>
              </w:rPr>
            </w:pPr>
            <w:r w:rsidRPr="004256CA">
              <w:rPr>
                <w:lang w:val="en-US"/>
              </w:rPr>
              <w:t>Начальник отдела закупок</w:t>
            </w:r>
          </w:p>
        </w:tc>
      </w:tr>
      <w:tr w:rsidR="00457AFC" w:rsidRPr="004256CA">
        <w:tc>
          <w:tcPr>
            <w:tcW w:w="3307" w:type="dxa"/>
          </w:tcPr>
          <w:p w:rsidR="00457AFC" w:rsidRPr="004256CA" w:rsidRDefault="00457AFC">
            <w:r w:rsidRPr="004256C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57AFC" w:rsidRPr="004256CA" w:rsidRDefault="00457AFC">
            <w:r w:rsidRPr="004256C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57AFC" w:rsidRPr="004256CA" w:rsidRDefault="00457AFC">
            <w:pPr>
              <w:rPr>
                <w:lang w:val="en-US"/>
              </w:rPr>
            </w:pPr>
            <w:r w:rsidRPr="004256C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57AFC" w:rsidRDefault="00457AFC">
      <w:pPr>
        <w:jc w:val="both"/>
      </w:pPr>
      <w:r>
        <w:tab/>
        <w:t>Кворум имеется. Комиссия правомочна.</w:t>
      </w:r>
    </w:p>
    <w:p w:rsidR="00457AFC" w:rsidRDefault="00457AFC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C65B2F">
        <w:t>06.09.</w:t>
      </w:r>
      <w:r>
        <w:t>20</w:t>
      </w:r>
      <w:r w:rsidRPr="00C65B2F">
        <w:t>21 1</w:t>
      </w:r>
      <w:r>
        <w:t>5</w:t>
      </w:r>
      <w:r w:rsidRPr="00C65B2F">
        <w:t>:</w:t>
      </w:r>
      <w:r>
        <w:t>00</w:t>
      </w:r>
      <w:r w:rsidRPr="00C65B2F">
        <w:t xml:space="preserve"> (</w:t>
      </w:r>
      <w:r>
        <w:rPr>
          <w:lang w:val="en-US"/>
        </w:rPr>
        <w:t>MSK</w:t>
      </w:r>
      <w:r w:rsidRPr="00C65B2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457AFC" w:rsidRDefault="00457AFC"/>
    <w:p w:rsidR="00457AFC" w:rsidRDefault="00457AFC">
      <w:pPr>
        <w:ind w:firstLine="680"/>
        <w:jc w:val="both"/>
      </w:pPr>
      <w:r>
        <w:t xml:space="preserve">Рассмотрев вторую часть заявки единственного участника аукциона в электронной форме, признанную участником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заявку единственного участника аукциона на соответствие требованиям, установленным документацией аукциона в электронной форме, путем прямого голосования приняли следующее решение: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457AFC" w:rsidRPr="004256C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pPr>
              <w:overflowPunct w:val="0"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57AFC" w:rsidRPr="004256CA" w:rsidRDefault="00457AFC">
            <w:r>
              <w:rPr>
                <w:b/>
                <w:bCs/>
              </w:rPr>
              <w:t>Решение  члена комиссии</w:t>
            </w:r>
          </w:p>
        </w:tc>
      </w:tr>
      <w:tr w:rsidR="00457AFC" w:rsidRPr="004256C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r>
              <w:t>EA-113148</w:t>
            </w:r>
          </w:p>
          <w:p w:rsidR="00457AFC" w:rsidRPr="004256CA" w:rsidRDefault="00457AFC">
            <w:r>
              <w:t>ОБЩЕСТВО С ОГРАНИЧЕННОЙ ОТВЕТСТВЕННОСТЬЮ "МЕДИЦИНСКИЕ УДАРНО-ВОЛНОВЫЕ СИСТЕМЫ"</w:t>
            </w:r>
          </w:p>
          <w:p w:rsidR="00457AFC" w:rsidRPr="004256CA" w:rsidRDefault="00457AFC">
            <w:r>
              <w:t>ИНН 7720451440</w:t>
            </w:r>
          </w:p>
          <w:p w:rsidR="00457AFC" w:rsidRPr="004256CA" w:rsidRDefault="00457AFC">
            <w:r>
              <w:t xml:space="preserve">ОГРН </w:t>
            </w:r>
            <w:r w:rsidRPr="00C65B2F">
              <w:t>1197746045969</w:t>
            </w:r>
          </w:p>
          <w:p w:rsidR="00457AFC" w:rsidRPr="004256CA" w:rsidRDefault="00457AFC">
            <w:r w:rsidRPr="004256CA">
              <w:t xml:space="preserve">КПП </w:t>
            </w:r>
            <w:r w:rsidRPr="00C65B2F">
              <w:t>771401001</w:t>
            </w:r>
          </w:p>
          <w:p w:rsidR="00457AFC" w:rsidRPr="004256CA" w:rsidRDefault="00457AFC">
            <w:r w:rsidRPr="004256CA">
              <w:t>Место нахождения(жительства)</w:t>
            </w:r>
          </w:p>
          <w:p w:rsidR="00457AFC" w:rsidRPr="004256CA" w:rsidRDefault="00457AFC">
            <w:r w:rsidRPr="004256CA">
              <w:t>127083, ГМОСКВА, ДОМ 1СТРОЕНИЕ 12, ЭТ 7 ПОМ XLII КОМ 11Г</w:t>
            </w:r>
          </w:p>
          <w:p w:rsidR="00457AFC" w:rsidRPr="004256CA" w:rsidRDefault="00457AFC">
            <w:r w:rsidRPr="004256CA">
              <w:t>Почтовый адрес</w:t>
            </w:r>
          </w:p>
          <w:p w:rsidR="00457AFC" w:rsidRPr="004256CA" w:rsidRDefault="00457AFC">
            <w:r w:rsidRPr="004256CA">
              <w:t>127083, г. Москва, ул. 8  Марта, д. 1, стр. 12, 7 этаж, пом. ХLII, ком. 11Г</w:t>
            </w:r>
          </w:p>
          <w:p w:rsidR="00457AFC" w:rsidRPr="004256CA" w:rsidRDefault="00457AFC">
            <w:r w:rsidRPr="004256CA">
              <w:rPr>
                <w:sz w:val="16"/>
                <w:szCs w:val="16"/>
              </w:rPr>
              <w:t xml:space="preserve">Контактное лицо </w:t>
            </w:r>
          </w:p>
          <w:p w:rsidR="00457AFC" w:rsidRPr="004256CA" w:rsidRDefault="00457AFC">
            <w:r>
              <w:t xml:space="preserve">Телефон </w:t>
            </w:r>
            <w:r w:rsidRPr="00C65B2F">
              <w:t>74959213088</w:t>
            </w:r>
          </w:p>
          <w:p w:rsidR="00457AFC" w:rsidRPr="004256CA" w:rsidRDefault="00457AF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57AFC" w:rsidRDefault="00457AFC">
            <w:pPr>
              <w:pStyle w:val="a3"/>
            </w:pPr>
          </w:p>
          <w:p w:rsidR="00457AFC" w:rsidRPr="004256CA" w:rsidRDefault="00457AF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57AFC" w:rsidRPr="004256CA" w:rsidRDefault="00457AFC">
            <w:r>
              <w:t>Соответствует требованиям</w:t>
            </w:r>
          </w:p>
        </w:tc>
      </w:tr>
      <w:tr w:rsidR="00457AFC" w:rsidRPr="004256C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r>
              <w:t>EA-113148</w:t>
            </w:r>
          </w:p>
          <w:p w:rsidR="00457AFC" w:rsidRPr="004256CA" w:rsidRDefault="00457AFC">
            <w:r>
              <w:t>ОБЩЕСТВО С ОГРАНИЧЕННОЙ ОТВЕТСТВЕННОСТЬЮ "МЕДИЦИНСКИЕ УДАРНО-ВОЛНОВЫЕ СИСТЕМЫ"</w:t>
            </w:r>
          </w:p>
          <w:p w:rsidR="00457AFC" w:rsidRPr="004256CA" w:rsidRDefault="00457AFC">
            <w:r>
              <w:t>ИНН 7720451440</w:t>
            </w:r>
          </w:p>
          <w:p w:rsidR="00457AFC" w:rsidRPr="004256CA" w:rsidRDefault="00457AFC">
            <w:r>
              <w:t xml:space="preserve">ОГРН </w:t>
            </w:r>
            <w:r w:rsidRPr="00C65B2F">
              <w:t>1197746045969</w:t>
            </w:r>
          </w:p>
          <w:p w:rsidR="00457AFC" w:rsidRPr="004256CA" w:rsidRDefault="00457AFC">
            <w:r w:rsidRPr="004256CA">
              <w:t xml:space="preserve">КПП </w:t>
            </w:r>
            <w:r w:rsidRPr="00C65B2F">
              <w:t>771401001</w:t>
            </w:r>
          </w:p>
          <w:p w:rsidR="00457AFC" w:rsidRPr="004256CA" w:rsidRDefault="00457AFC">
            <w:r w:rsidRPr="004256CA">
              <w:t>Место нахождения(жительства)</w:t>
            </w:r>
          </w:p>
          <w:p w:rsidR="00457AFC" w:rsidRPr="004256CA" w:rsidRDefault="00457AFC">
            <w:r w:rsidRPr="004256CA">
              <w:t>127083, ГМОСКВА, ДОМ 1СТРОЕНИЕ 12, ЭТ 7 ПОМ XLII КОМ 11Г</w:t>
            </w:r>
          </w:p>
          <w:p w:rsidR="00457AFC" w:rsidRPr="004256CA" w:rsidRDefault="00457AFC">
            <w:r w:rsidRPr="004256CA">
              <w:t>Почтовый адрес</w:t>
            </w:r>
          </w:p>
          <w:p w:rsidR="00457AFC" w:rsidRPr="004256CA" w:rsidRDefault="00457AFC">
            <w:r w:rsidRPr="004256CA">
              <w:t>127083, г. Москва, ул. 8  Марта, д. 1, стр. 12, 7 этаж, пом. ХLII, ком. 11Г</w:t>
            </w:r>
          </w:p>
          <w:p w:rsidR="00457AFC" w:rsidRPr="004256CA" w:rsidRDefault="00457AFC">
            <w:r w:rsidRPr="004256CA">
              <w:rPr>
                <w:sz w:val="16"/>
                <w:szCs w:val="16"/>
              </w:rPr>
              <w:t xml:space="preserve">Контактное лицо </w:t>
            </w:r>
          </w:p>
          <w:p w:rsidR="00457AFC" w:rsidRPr="004256CA" w:rsidRDefault="00457AFC">
            <w:r>
              <w:t xml:space="preserve">Телефон </w:t>
            </w:r>
            <w:r w:rsidRPr="00C65B2F">
              <w:t>74959213088</w:t>
            </w:r>
          </w:p>
          <w:p w:rsidR="00457AFC" w:rsidRPr="004256CA" w:rsidRDefault="00457AF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57AFC" w:rsidRDefault="00457AFC">
            <w:pPr>
              <w:pStyle w:val="a3"/>
            </w:pPr>
          </w:p>
          <w:p w:rsidR="00457AFC" w:rsidRPr="004256CA" w:rsidRDefault="00457AF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57AFC" w:rsidRPr="004256CA" w:rsidRDefault="00457AFC">
            <w:r>
              <w:t>Соответствует требованиям</w:t>
            </w:r>
          </w:p>
        </w:tc>
      </w:tr>
      <w:tr w:rsidR="00457AFC" w:rsidRPr="004256C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r>
              <w:t>EA-113148</w:t>
            </w:r>
          </w:p>
          <w:p w:rsidR="00457AFC" w:rsidRPr="004256CA" w:rsidRDefault="00457AFC">
            <w:r>
              <w:t>ОБЩЕСТВО С ОГРАНИЧЕННОЙ ОТВЕТСТВЕННОСТЬЮ "МЕДИЦИНСКИЕ УДАРНО-ВОЛНОВЫЕ СИСТЕМЫ"</w:t>
            </w:r>
          </w:p>
          <w:p w:rsidR="00457AFC" w:rsidRPr="004256CA" w:rsidRDefault="00457AFC">
            <w:r>
              <w:t>ИНН 7720451440</w:t>
            </w:r>
          </w:p>
          <w:p w:rsidR="00457AFC" w:rsidRPr="004256CA" w:rsidRDefault="00457AFC">
            <w:r>
              <w:t xml:space="preserve">ОГРН </w:t>
            </w:r>
            <w:r w:rsidRPr="00C65B2F">
              <w:t>1197746045969</w:t>
            </w:r>
          </w:p>
          <w:p w:rsidR="00457AFC" w:rsidRPr="004256CA" w:rsidRDefault="00457AFC">
            <w:r w:rsidRPr="004256CA">
              <w:t xml:space="preserve">КПП </w:t>
            </w:r>
            <w:r w:rsidRPr="00C65B2F">
              <w:t>771401001</w:t>
            </w:r>
          </w:p>
          <w:p w:rsidR="00457AFC" w:rsidRPr="004256CA" w:rsidRDefault="00457AFC">
            <w:r w:rsidRPr="004256CA">
              <w:t>Место нахождения(жительства)</w:t>
            </w:r>
          </w:p>
          <w:p w:rsidR="00457AFC" w:rsidRPr="004256CA" w:rsidRDefault="00457AFC">
            <w:bookmarkStart w:id="0" w:name="__DdeLink__366_22120086831"/>
            <w:r w:rsidRPr="004256CA">
              <w:t>127083, ГМОСКВА, ДОМ 1СТРОЕНИЕ 12, ЭТ 7 ПОМ XLII КОМ 11Г</w:t>
            </w:r>
            <w:bookmarkEnd w:id="0"/>
          </w:p>
          <w:p w:rsidR="00457AFC" w:rsidRPr="004256CA" w:rsidRDefault="00457AFC">
            <w:r w:rsidRPr="004256CA">
              <w:t>Почтовый адрес</w:t>
            </w:r>
          </w:p>
          <w:p w:rsidR="00457AFC" w:rsidRPr="004256CA" w:rsidRDefault="00457AFC">
            <w:r w:rsidRPr="004256CA">
              <w:t>127083, г. Москва, ул. 8  Марта, д. 1, стр. 12, 7 этаж, пом. ХLII, ком. 11Г</w:t>
            </w:r>
          </w:p>
          <w:p w:rsidR="00457AFC" w:rsidRPr="004256CA" w:rsidRDefault="00457AFC">
            <w:r w:rsidRPr="004256CA">
              <w:rPr>
                <w:sz w:val="16"/>
                <w:szCs w:val="16"/>
              </w:rPr>
              <w:t xml:space="preserve">Контактное лицо </w:t>
            </w:r>
          </w:p>
          <w:p w:rsidR="00457AFC" w:rsidRPr="004256CA" w:rsidRDefault="00457AFC">
            <w:r>
              <w:t xml:space="preserve">Телефон </w:t>
            </w:r>
            <w:r w:rsidRPr="00C65B2F">
              <w:t>74959213088</w:t>
            </w:r>
          </w:p>
          <w:p w:rsidR="00457AFC" w:rsidRPr="004256CA" w:rsidRDefault="00457AF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57AFC" w:rsidRDefault="00457AFC">
            <w:pPr>
              <w:pStyle w:val="a3"/>
            </w:pPr>
          </w:p>
          <w:p w:rsidR="00457AFC" w:rsidRPr="004256CA" w:rsidRDefault="00457AF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57AFC" w:rsidRPr="004256CA" w:rsidRDefault="00457AF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57AFC" w:rsidRPr="004256CA" w:rsidRDefault="00457AFC">
            <w:r>
              <w:t>Соответствует требованиям</w:t>
            </w:r>
          </w:p>
        </w:tc>
      </w:tr>
    </w:tbl>
    <w:p w:rsidR="00457AFC" w:rsidRDefault="00457AFC">
      <w:pPr>
        <w:ind w:right="142"/>
        <w:jc w:val="both"/>
      </w:pPr>
    </w:p>
    <w:p w:rsidR="00457AFC" w:rsidRDefault="00457AFC">
      <w:pPr>
        <w:jc w:val="both"/>
      </w:pPr>
      <w:r>
        <w:tab/>
        <w:t>На основании части 3.1 статьи 71 Федерального закона № 44-ФЗ контракт по закупке «</w:t>
      </w:r>
      <w:r w:rsidRPr="00C65B2F">
        <w:t>Изделия медицинские прочие</w:t>
      </w:r>
      <w:r>
        <w:t>»заключается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"МЕДИЦИНСКИЕ УДАРНО-ВОЛНОВЫЕ СИСТЕМЫ", предложившим цену контракта 558 102,20 руб.</w:t>
      </w:r>
    </w:p>
    <w:p w:rsidR="00457AFC" w:rsidRDefault="00457AFC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457AFC" w:rsidRDefault="00457AFC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заявки единственного участника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F47A3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57AFC" w:rsidRDefault="00457AFC">
      <w:pPr>
        <w:jc w:val="both"/>
        <w:rPr>
          <w:b/>
          <w:bCs/>
        </w:rPr>
      </w:pPr>
    </w:p>
    <w:p w:rsidR="00457AFC" w:rsidRDefault="00457AFC">
      <w:pPr>
        <w:jc w:val="both"/>
        <w:rPr>
          <w:b/>
          <w:bCs/>
        </w:rPr>
      </w:pPr>
    </w:p>
    <w:p w:rsidR="00457AFC" w:rsidRDefault="00457AFC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57AFC" w:rsidRPr="004256CA">
        <w:tc>
          <w:tcPr>
            <w:tcW w:w="5847" w:type="dxa"/>
            <w:vAlign w:val="bottom"/>
          </w:tcPr>
          <w:p w:rsidR="00457AFC" w:rsidRPr="004256CA" w:rsidRDefault="00457AFC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57AFC" w:rsidRPr="004256CA" w:rsidRDefault="00457AFC">
            <w:pPr>
              <w:pStyle w:val="a3"/>
            </w:pPr>
            <w:r w:rsidRPr="004256CA">
              <w:rPr>
                <w:lang w:val="en-US"/>
              </w:rPr>
              <w:t>Просоленко Юрий Александрович</w:t>
            </w:r>
          </w:p>
        </w:tc>
      </w:tr>
      <w:tr w:rsidR="00457AFC" w:rsidRPr="004256CA">
        <w:tc>
          <w:tcPr>
            <w:tcW w:w="5847" w:type="dxa"/>
            <w:vAlign w:val="bottom"/>
          </w:tcPr>
          <w:p w:rsidR="00457AFC" w:rsidRPr="004256CA" w:rsidRDefault="00457AF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57AFC" w:rsidRPr="004256CA" w:rsidRDefault="00457AFC">
            <w:pPr>
              <w:pStyle w:val="a3"/>
            </w:pPr>
            <w:r w:rsidRPr="004256CA">
              <w:rPr>
                <w:lang w:val="en-US"/>
              </w:rPr>
              <w:t>Дехтерев Юрий Сергеевич</w:t>
            </w:r>
          </w:p>
        </w:tc>
      </w:tr>
      <w:tr w:rsidR="00457AFC" w:rsidRPr="004256CA">
        <w:tc>
          <w:tcPr>
            <w:tcW w:w="5847" w:type="dxa"/>
            <w:vAlign w:val="bottom"/>
          </w:tcPr>
          <w:p w:rsidR="00457AFC" w:rsidRPr="004256CA" w:rsidRDefault="00457AFC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57AFC" w:rsidRPr="004256CA" w:rsidRDefault="00457AFC">
            <w:pPr>
              <w:pStyle w:val="a3"/>
            </w:pPr>
            <w:r w:rsidRPr="004256CA">
              <w:rPr>
                <w:lang w:val="en-US"/>
              </w:rPr>
              <w:t>Владыкина Лидия Валерьевна</w:t>
            </w:r>
          </w:p>
        </w:tc>
      </w:tr>
    </w:tbl>
    <w:p w:rsidR="00457AFC" w:rsidRDefault="00457AFC"/>
    <w:sectPr w:rsidR="00457AFC" w:rsidSect="00E363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30B"/>
    <w:rsid w:val="004256CA"/>
    <w:rsid w:val="00457AFC"/>
    <w:rsid w:val="00C65B2F"/>
    <w:rsid w:val="00CC233A"/>
    <w:rsid w:val="00E3630B"/>
    <w:rsid w:val="00F47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30B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3630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3630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364F8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E3630B"/>
  </w:style>
  <w:style w:type="paragraph" w:styleId="Caption">
    <w:name w:val="caption"/>
    <w:basedOn w:val="Normal"/>
    <w:uiPriority w:val="99"/>
    <w:qFormat/>
    <w:rsid w:val="00E3630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3630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3630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364F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3630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3630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3630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3630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3630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3630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3630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3630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3630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3630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64F8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64F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4F8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E3630B"/>
  </w:style>
  <w:style w:type="paragraph" w:customStyle="1" w:styleId="a4">
    <w:name w:val="Заголовок таблицы"/>
    <w:basedOn w:val="a3"/>
    <w:uiPriority w:val="99"/>
    <w:rsid w:val="00E3630B"/>
  </w:style>
  <w:style w:type="paragraph" w:customStyle="1" w:styleId="DocumentMap">
    <w:name w:val="DocumentMap"/>
    <w:uiPriority w:val="99"/>
    <w:rsid w:val="00E3630B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65B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117</TotalTime>
  <Pages>2</Pages>
  <Words>845</Words>
  <Characters>4820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48</cp:revision>
  <dcterms:created xsi:type="dcterms:W3CDTF">2019-09-11T09:00:00Z</dcterms:created>
  <dcterms:modified xsi:type="dcterms:W3CDTF">2021-09-06T13:16:00Z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