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E45" w:rsidRDefault="005B71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26E45" w:rsidRDefault="005B71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"Обустройство пешеходных переходов вблизи образовательных учреждений"</w:t>
      </w:r>
    </w:p>
    <w:p w:rsidR="00526E45" w:rsidRPr="005B71C0" w:rsidRDefault="005B71C0">
      <w:pPr>
        <w:ind w:firstLine="567"/>
        <w:jc w:val="center"/>
        <w:rPr>
          <w:rFonts w:eastAsia="Times New Roman"/>
          <w:b/>
          <w:bCs/>
        </w:rPr>
      </w:pPr>
      <w:r w:rsidRPr="005B71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71C0">
        <w:rPr>
          <w:rFonts w:eastAsia="Times New Roman"/>
          <w:b/>
          <w:bCs/>
          <w:sz w:val="20"/>
          <w:szCs w:val="20"/>
        </w:rPr>
        <w:t xml:space="preserve"> 0144200001821000243) </w:t>
      </w:r>
    </w:p>
    <w:p w:rsidR="00526E45" w:rsidRPr="005B71C0" w:rsidRDefault="00526E45">
      <w:pPr>
        <w:ind w:firstLine="567"/>
        <w:jc w:val="center"/>
        <w:rPr>
          <w:sz w:val="20"/>
          <w:szCs w:val="20"/>
        </w:rPr>
      </w:pPr>
    </w:p>
    <w:p w:rsidR="00526E45" w:rsidRPr="005B71C0" w:rsidRDefault="005B71C0">
      <w:pPr>
        <w:ind w:firstLine="567"/>
        <w:jc w:val="right"/>
      </w:pPr>
      <w:r w:rsidRPr="005B71C0">
        <w:rPr>
          <w:rFonts w:eastAsia="Times New Roman"/>
          <w:sz w:val="20"/>
          <w:szCs w:val="20"/>
        </w:rPr>
        <w:t>09.09.21 13:02:09 (</w:t>
      </w:r>
      <w:r>
        <w:rPr>
          <w:rFonts w:eastAsia="Times New Roman"/>
          <w:sz w:val="20"/>
          <w:szCs w:val="20"/>
          <w:lang w:val="en-US"/>
        </w:rPr>
        <w:t>MSK</w:t>
      </w:r>
      <w:r w:rsidRPr="005B71C0">
        <w:rPr>
          <w:rFonts w:eastAsia="Times New Roman"/>
          <w:sz w:val="20"/>
          <w:szCs w:val="20"/>
        </w:rPr>
        <w:t>+00:00)</w:t>
      </w:r>
    </w:p>
    <w:p w:rsidR="00526E45" w:rsidRPr="005B71C0" w:rsidRDefault="00526E45">
      <w:pPr>
        <w:ind w:firstLine="567"/>
        <w:rPr>
          <w:rFonts w:eastAsia="Times New Roman"/>
          <w:sz w:val="20"/>
          <w:szCs w:val="20"/>
        </w:rPr>
      </w:pPr>
    </w:p>
    <w:p w:rsidR="00526E45" w:rsidRPr="005B71C0" w:rsidRDefault="005B71C0">
      <w:r>
        <w:rPr>
          <w:rFonts w:eastAsia="Times New Roman"/>
          <w:sz w:val="20"/>
          <w:szCs w:val="20"/>
        </w:rPr>
        <w:t>Место</w:t>
      </w:r>
      <w:r w:rsidRPr="005B71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B71C0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5B71C0">
        <w:rPr>
          <w:rFonts w:eastAsia="Times New Roman"/>
          <w:sz w:val="20"/>
          <w:szCs w:val="20"/>
        </w:rPr>
        <w:t>обл</w:t>
      </w:r>
      <w:proofErr w:type="spellEnd"/>
      <w:r w:rsidRPr="005B71C0">
        <w:rPr>
          <w:rFonts w:eastAsia="Times New Roman"/>
          <w:sz w:val="20"/>
          <w:szCs w:val="20"/>
        </w:rPr>
        <w:t>, Курск г,</w:t>
      </w:r>
      <w:r w:rsidRPr="005B71C0">
        <w:rPr>
          <w:rFonts w:eastAsia="Times New Roman"/>
          <w:sz w:val="20"/>
          <w:szCs w:val="20"/>
        </w:rPr>
        <w:t xml:space="preserve"> УЛИЦА РАДИЩЕВА, 62</w:t>
      </w:r>
    </w:p>
    <w:p w:rsidR="00526E45" w:rsidRPr="005B71C0" w:rsidRDefault="00526E45">
      <w:pPr>
        <w:rPr>
          <w:rFonts w:eastAsia="Times New Roman"/>
          <w:sz w:val="20"/>
          <w:szCs w:val="20"/>
        </w:rPr>
      </w:pPr>
    </w:p>
    <w:p w:rsidR="00526E45" w:rsidRPr="005B71C0" w:rsidRDefault="005B71C0">
      <w:r>
        <w:rPr>
          <w:rFonts w:eastAsia="Times New Roman"/>
          <w:sz w:val="20"/>
          <w:szCs w:val="20"/>
        </w:rPr>
        <w:t>Организатор</w:t>
      </w:r>
      <w:r w:rsidRPr="005B71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71C0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526E45" w:rsidRPr="005B71C0" w:rsidRDefault="00526E45">
      <w:pPr>
        <w:rPr>
          <w:rFonts w:eastAsia="Times New Roman"/>
          <w:sz w:val="20"/>
          <w:szCs w:val="20"/>
        </w:rPr>
      </w:pPr>
    </w:p>
    <w:p w:rsidR="00526E45" w:rsidRPr="005B71C0" w:rsidRDefault="005B71C0">
      <w:r w:rsidRPr="005B71C0">
        <w:rPr>
          <w:rFonts w:eastAsia="Times New Roman"/>
          <w:sz w:val="20"/>
          <w:szCs w:val="20"/>
        </w:rPr>
        <w:t>Заказчик: КОМИТЕТ ДОРОЖНОГО ХОЗЯЙСТВА ГОРОДА КУРСКА</w:t>
      </w:r>
    </w:p>
    <w:p w:rsidR="00526E45" w:rsidRPr="005B71C0" w:rsidRDefault="00526E45">
      <w:pPr>
        <w:rPr>
          <w:rFonts w:eastAsia="Times New Roman"/>
          <w:sz w:val="20"/>
          <w:szCs w:val="20"/>
        </w:rPr>
      </w:pPr>
    </w:p>
    <w:p w:rsidR="00526E45" w:rsidRPr="005B71C0" w:rsidRDefault="005B71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B71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71C0">
        <w:rPr>
          <w:rFonts w:eastAsia="Times New Roman"/>
          <w:sz w:val="20"/>
          <w:szCs w:val="20"/>
        </w:rPr>
        <w:t xml:space="preserve">: Обустройство пешеходных переходов вблизи образовательных учреждений </w:t>
      </w:r>
    </w:p>
    <w:p w:rsidR="00526E45" w:rsidRPr="005B71C0" w:rsidRDefault="00526E45">
      <w:pPr>
        <w:rPr>
          <w:rFonts w:eastAsia="Times New Roman"/>
          <w:sz w:val="20"/>
          <w:szCs w:val="20"/>
        </w:rPr>
      </w:pPr>
    </w:p>
    <w:p w:rsidR="00526E45" w:rsidRDefault="005B71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</w:t>
      </w:r>
      <w:r>
        <w:rPr>
          <w:rFonts w:eastAsia="Times New Roman"/>
          <w:sz w:val="20"/>
          <w:szCs w:val="20"/>
        </w:rPr>
        <w:t>закупки: 213463225813946320100100540014211244</w:t>
      </w:r>
    </w:p>
    <w:p w:rsidR="00526E45" w:rsidRDefault="00526E45"/>
    <w:p w:rsidR="00526E45" w:rsidRDefault="005B71C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36 456 000,02 руб.</w:t>
      </w:r>
    </w:p>
    <w:p w:rsidR="00526E45" w:rsidRPr="005B71C0" w:rsidRDefault="00526E45">
      <w:pPr>
        <w:rPr>
          <w:rFonts w:eastAsia="Times New Roman"/>
          <w:sz w:val="20"/>
          <w:szCs w:val="20"/>
        </w:rPr>
      </w:pPr>
    </w:p>
    <w:p w:rsidR="00526E45" w:rsidRDefault="005B71C0">
      <w:r>
        <w:rPr>
          <w:rFonts w:eastAsia="Times New Roman"/>
          <w:sz w:val="20"/>
          <w:szCs w:val="20"/>
        </w:rPr>
        <w:t>Снижение</w:t>
      </w:r>
      <w:r w:rsidRPr="005B71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B71C0">
        <w:rPr>
          <w:rFonts w:eastAsia="Times New Roman"/>
          <w:sz w:val="20"/>
          <w:szCs w:val="20"/>
        </w:rPr>
        <w:t>, %: 13.00</w:t>
      </w:r>
    </w:p>
    <w:p w:rsidR="00526E45" w:rsidRDefault="00526E45">
      <w:pPr>
        <w:rPr>
          <w:rFonts w:eastAsia="Times New Roman"/>
          <w:sz w:val="20"/>
          <w:szCs w:val="20"/>
        </w:rPr>
      </w:pPr>
    </w:p>
    <w:p w:rsidR="00526E45" w:rsidRDefault="005B71C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26E45">
        <w:tc>
          <w:tcPr>
            <w:tcW w:w="3400" w:type="dxa"/>
            <w:shd w:val="clear" w:color="auto" w:fill="auto"/>
          </w:tcPr>
          <w:p w:rsidR="00526E45" w:rsidRDefault="005B71C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6E45" w:rsidRDefault="005B71C0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6E45" w:rsidRDefault="005B71C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26E45">
        <w:tc>
          <w:tcPr>
            <w:tcW w:w="3400" w:type="dxa"/>
            <w:shd w:val="clear" w:color="auto" w:fill="auto"/>
          </w:tcPr>
          <w:p w:rsidR="00526E45" w:rsidRDefault="005B71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6E45" w:rsidRDefault="005B71C0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6E45" w:rsidRDefault="005B71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6E45">
        <w:tc>
          <w:tcPr>
            <w:tcW w:w="3400" w:type="dxa"/>
            <w:shd w:val="clear" w:color="auto" w:fill="auto"/>
          </w:tcPr>
          <w:p w:rsidR="00526E45" w:rsidRDefault="005B71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6E45" w:rsidRDefault="005B71C0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6E45" w:rsidRDefault="005B71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6E45">
        <w:tc>
          <w:tcPr>
            <w:tcW w:w="3400" w:type="dxa"/>
            <w:shd w:val="clear" w:color="auto" w:fill="auto"/>
          </w:tcPr>
          <w:p w:rsidR="00526E45" w:rsidRDefault="005B71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6E45" w:rsidRDefault="005B71C0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6E45" w:rsidRDefault="005B71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6E45">
        <w:tc>
          <w:tcPr>
            <w:tcW w:w="3400" w:type="dxa"/>
            <w:shd w:val="clear" w:color="auto" w:fill="auto"/>
          </w:tcPr>
          <w:p w:rsidR="00526E45" w:rsidRDefault="005B71C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6E45" w:rsidRDefault="005B71C0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6E45" w:rsidRDefault="005B71C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26E45" w:rsidRDefault="00526E45">
      <w:pPr>
        <w:rPr>
          <w:rFonts w:eastAsia="Times New Roman"/>
          <w:sz w:val="20"/>
          <w:szCs w:val="20"/>
        </w:rPr>
      </w:pPr>
    </w:p>
    <w:p w:rsidR="00526E45" w:rsidRDefault="005B71C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26E45" w:rsidRDefault="00526E45">
      <w:pPr>
        <w:rPr>
          <w:rFonts w:eastAsia="Times New Roman"/>
          <w:sz w:val="20"/>
          <w:szCs w:val="20"/>
        </w:rPr>
      </w:pPr>
    </w:p>
    <w:p w:rsidR="00526E45" w:rsidRDefault="005B71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26E45" w:rsidRDefault="00526E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26E4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26E45" w:rsidRDefault="005B71C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26E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6E45" w:rsidRDefault="005B71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6E45" w:rsidRDefault="005B71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6E45" w:rsidRDefault="005B71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26E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EA-113897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r w:rsidRPr="005B71C0">
              <w:rPr>
                <w:sz w:val="20"/>
                <w:szCs w:val="20"/>
              </w:rPr>
              <w:t xml:space="preserve">ОБЩЕСТВО С ОГРАНИЧЕННОЙ ОТВЕТСТВЕННОСТЬЮ "ЭКСПЕРТ КОНТРОЛЬ КАЧЕСТВА" / </w:t>
            </w:r>
            <w:r w:rsidRPr="005B71C0">
              <w:rPr>
                <w:sz w:val="20"/>
                <w:szCs w:val="20"/>
              </w:rPr>
              <w:t>9721109441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31 716 720,02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26E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EA-112399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r w:rsidRPr="005B71C0">
              <w:rPr>
                <w:sz w:val="20"/>
                <w:szCs w:val="20"/>
              </w:rPr>
              <w:t>ОБЩЕСТВО С ОГРАНИЧЕННОЙ ОТВЕТСТВЕННОСТЬЮ "ИНВЕСТСТРОЙ" / 4632258026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31 716 720,02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26E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EA-113960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r w:rsidRPr="005B71C0">
              <w:rPr>
                <w:sz w:val="20"/>
                <w:szCs w:val="20"/>
              </w:rPr>
              <w:t>ОБЩЕСТВО С ОГРАНИЧЕННОЙ ОТВЕТСТВЕННОСТЬЮ "ФЕНИКС" / 3250064933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33 357 240,02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26E45" w:rsidRDefault="00526E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26E45">
        <w:tc>
          <w:tcPr>
            <w:tcW w:w="9976" w:type="dxa"/>
            <w:gridSpan w:val="4"/>
            <w:shd w:val="clear" w:color="auto" w:fill="auto"/>
          </w:tcPr>
          <w:p w:rsidR="00526E45" w:rsidRDefault="005B71C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</w:t>
            </w:r>
            <w:r>
              <w:rPr>
                <w:rFonts w:eastAsia="Times New Roman"/>
                <w:sz w:val="20"/>
                <w:szCs w:val="20"/>
              </w:rPr>
              <w:t>миссии:</w:t>
            </w:r>
          </w:p>
        </w:tc>
      </w:tr>
      <w:tr w:rsidR="00526E4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6E45" w:rsidRDefault="005B71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6E45" w:rsidRDefault="005B71C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6E45" w:rsidRDefault="005B71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6E45" w:rsidRDefault="005B71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26E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B71C0">
              <w:rPr>
                <w:sz w:val="20"/>
                <w:szCs w:val="20"/>
              </w:rPr>
              <w:t>-113897</w:t>
            </w:r>
          </w:p>
          <w:p w:rsidR="00526E45" w:rsidRDefault="005B71C0">
            <w:pPr>
              <w:pStyle w:val="af0"/>
            </w:pPr>
            <w:r w:rsidRPr="005B71C0">
              <w:rPr>
                <w:sz w:val="20"/>
                <w:szCs w:val="20"/>
              </w:rPr>
              <w:t xml:space="preserve">ОБЩЕСТВО С ОГРАНИЧЕННОЙ ОТВЕТСТВЕННОСТЬЮ "ЭКСПЕРТ </w:t>
            </w:r>
            <w:r w:rsidRPr="005B71C0">
              <w:rPr>
                <w:sz w:val="20"/>
                <w:szCs w:val="20"/>
              </w:rPr>
              <w:t>КОНТРОЛЬ КАЧЕСТВА"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6E45" w:rsidRDefault="00526E4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6E45" w:rsidRDefault="005B71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6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B71C0">
              <w:rPr>
                <w:sz w:val="20"/>
                <w:szCs w:val="20"/>
              </w:rPr>
              <w:t>-113897</w:t>
            </w:r>
          </w:p>
          <w:p w:rsidR="00526E45" w:rsidRDefault="005B71C0">
            <w:pPr>
              <w:pStyle w:val="af0"/>
            </w:pPr>
            <w:r w:rsidRPr="005B71C0">
              <w:rPr>
                <w:sz w:val="20"/>
                <w:szCs w:val="20"/>
              </w:rPr>
              <w:t>ОБЩЕСТВО С ОГРАНИЧЕННОЙ ОТВЕТСТВЕННОСТЬЮ "ЭКСПЕРТ КОНТРОЛЬ КАЧЕСТВА"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6E45" w:rsidRDefault="00526E4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6E45" w:rsidRDefault="005B71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6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B71C0">
              <w:rPr>
                <w:sz w:val="20"/>
                <w:szCs w:val="20"/>
              </w:rPr>
              <w:t>-113897</w:t>
            </w:r>
          </w:p>
          <w:p w:rsidR="00526E45" w:rsidRDefault="005B71C0">
            <w:pPr>
              <w:pStyle w:val="af0"/>
            </w:pPr>
            <w:r w:rsidRPr="005B71C0">
              <w:rPr>
                <w:sz w:val="20"/>
                <w:szCs w:val="20"/>
              </w:rPr>
              <w:t xml:space="preserve">ОБЩЕСТВО С ОГРАНИЧЕННОЙ </w:t>
            </w:r>
            <w:r w:rsidRPr="005B71C0">
              <w:rPr>
                <w:sz w:val="20"/>
                <w:szCs w:val="20"/>
              </w:rPr>
              <w:t>ОТВЕТСТВЕННОСТЬЮ "ЭКСПЕРТ КОНТРОЛЬ КАЧЕСТВА"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6E45" w:rsidRDefault="00526E4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6E45" w:rsidRDefault="005B71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6E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B71C0">
              <w:rPr>
                <w:sz w:val="20"/>
                <w:szCs w:val="20"/>
              </w:rPr>
              <w:t>-112399</w:t>
            </w:r>
          </w:p>
          <w:p w:rsidR="00526E45" w:rsidRDefault="005B71C0">
            <w:pPr>
              <w:pStyle w:val="af0"/>
            </w:pPr>
            <w:r w:rsidRPr="005B71C0">
              <w:rPr>
                <w:sz w:val="20"/>
                <w:szCs w:val="20"/>
              </w:rPr>
              <w:t>ОБЩЕСТВО С ОГРАНИЧЕННОЙ ОТВЕТСТВЕННОСТЬЮ "ИНВЕСТСТРОЙ"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6E45" w:rsidRDefault="00526E4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6E45" w:rsidRDefault="005B71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6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B71C0">
              <w:rPr>
                <w:sz w:val="20"/>
                <w:szCs w:val="20"/>
              </w:rPr>
              <w:t>-112399</w:t>
            </w:r>
          </w:p>
          <w:p w:rsidR="00526E45" w:rsidRDefault="005B71C0">
            <w:pPr>
              <w:pStyle w:val="af0"/>
            </w:pPr>
            <w:r w:rsidRPr="005B71C0">
              <w:rPr>
                <w:sz w:val="20"/>
                <w:szCs w:val="20"/>
              </w:rPr>
              <w:t xml:space="preserve">ОБЩЕСТВО С ОГРАНИЧЕННОЙ </w:t>
            </w:r>
            <w:r w:rsidRPr="005B71C0">
              <w:rPr>
                <w:sz w:val="20"/>
                <w:szCs w:val="20"/>
              </w:rPr>
              <w:t>ОТВЕТСТВЕННОСТЬЮ "ИНВЕСТСТРОЙ"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6E45" w:rsidRDefault="00526E4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6E45" w:rsidRDefault="005B71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6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B71C0">
              <w:rPr>
                <w:sz w:val="20"/>
                <w:szCs w:val="20"/>
              </w:rPr>
              <w:t>-112399</w:t>
            </w:r>
          </w:p>
          <w:p w:rsidR="00526E45" w:rsidRDefault="005B71C0">
            <w:pPr>
              <w:pStyle w:val="af0"/>
            </w:pPr>
            <w:r w:rsidRPr="005B71C0">
              <w:rPr>
                <w:sz w:val="20"/>
                <w:szCs w:val="20"/>
              </w:rPr>
              <w:t>ОБЩЕСТВО С ОГРАНИЧЕННОЙ ОТВЕТСТВЕННОСТЬЮ "ИНВЕСТСТРОЙ"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6E45" w:rsidRDefault="00526E4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6E45" w:rsidRDefault="005B71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6E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B71C0">
              <w:rPr>
                <w:sz w:val="20"/>
                <w:szCs w:val="20"/>
              </w:rPr>
              <w:t>-113960</w:t>
            </w:r>
          </w:p>
          <w:p w:rsidR="00526E45" w:rsidRDefault="005B71C0">
            <w:pPr>
              <w:pStyle w:val="af0"/>
            </w:pPr>
            <w:r w:rsidRPr="005B71C0">
              <w:rPr>
                <w:sz w:val="20"/>
                <w:szCs w:val="20"/>
              </w:rPr>
              <w:t xml:space="preserve">ОБЩЕСТВО С ОГРАНИЧЕННОЙ </w:t>
            </w:r>
            <w:r w:rsidRPr="005B71C0">
              <w:rPr>
                <w:sz w:val="20"/>
                <w:szCs w:val="20"/>
              </w:rPr>
              <w:t>ОТВЕТСТВЕННОСТЬЮ "ФЕНИКС"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6E45" w:rsidRDefault="00526E4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6E45" w:rsidRDefault="005B71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6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B71C0">
              <w:rPr>
                <w:sz w:val="20"/>
                <w:szCs w:val="20"/>
              </w:rPr>
              <w:t>-113960</w:t>
            </w:r>
          </w:p>
          <w:p w:rsidR="00526E45" w:rsidRDefault="005B71C0">
            <w:pPr>
              <w:pStyle w:val="af0"/>
            </w:pPr>
            <w:r w:rsidRPr="005B71C0">
              <w:rPr>
                <w:sz w:val="20"/>
                <w:szCs w:val="20"/>
              </w:rPr>
              <w:t>ОБЩЕСТВО С ОГРАНИЧЕННОЙ ОТВЕТСТВЕННОСТЬЮ "ФЕНИКС"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6E45" w:rsidRDefault="00526E4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6E45" w:rsidRDefault="005B71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6E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B71C0">
              <w:rPr>
                <w:sz w:val="20"/>
                <w:szCs w:val="20"/>
              </w:rPr>
              <w:t>-113960</w:t>
            </w:r>
          </w:p>
          <w:p w:rsidR="00526E45" w:rsidRDefault="005B71C0">
            <w:pPr>
              <w:pStyle w:val="af0"/>
            </w:pPr>
            <w:r w:rsidRPr="005B71C0">
              <w:rPr>
                <w:sz w:val="20"/>
                <w:szCs w:val="20"/>
              </w:rPr>
              <w:t>ОБЩЕСТВО С ОГРАНИЧЕННОЙ ОТВЕТСТВЕННОСТЬЮ "ФЕНИКС"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6E45" w:rsidRDefault="00526E4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6E45" w:rsidRDefault="005B71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E45" w:rsidRDefault="005B71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26E45" w:rsidRDefault="00526E45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526E45" w:rsidRDefault="005B71C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"ЭКСПЕРТ КОНТРОЛЬ КАЧЕСТВА", предложивший цену контракта 31 71</w:t>
      </w:r>
      <w:r>
        <w:rPr>
          <w:rFonts w:eastAsia="Times New Roman"/>
          <w:sz w:val="20"/>
          <w:szCs w:val="20"/>
        </w:rPr>
        <w:t>6 720,02 руб.</w:t>
      </w:r>
    </w:p>
    <w:p w:rsidR="00526E45" w:rsidRDefault="00526E45">
      <w:pPr>
        <w:jc w:val="both"/>
        <w:rPr>
          <w:rFonts w:eastAsia="Times New Roman"/>
          <w:sz w:val="20"/>
          <w:szCs w:val="20"/>
        </w:rPr>
      </w:pPr>
    </w:p>
    <w:p w:rsidR="00526E45" w:rsidRDefault="005B71C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 xml:space="preserve">ударственных и муниципальных нужд» контракт заключается с участником ОБЩЕСТВО С ОГРАНИЧЕННОЙ ОТВЕТСТВЕННОСТЬЮ "ЭКСПЕРТ КОНТРОЛЬ КАЧЕСТВА", который предложил наиболее </w:t>
      </w:r>
      <w:proofErr w:type="gramStart"/>
      <w:r>
        <w:rPr>
          <w:rFonts w:eastAsia="Times New Roman"/>
          <w:sz w:val="20"/>
          <w:szCs w:val="20"/>
        </w:rPr>
        <w:t>низкую цену контракта</w:t>
      </w:r>
      <w:proofErr w:type="gramEnd"/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</w:t>
      </w:r>
      <w:r>
        <w:rPr>
          <w:rFonts w:eastAsia="Times New Roman"/>
          <w:sz w:val="20"/>
          <w:szCs w:val="20"/>
        </w:rPr>
        <w:t>ебованиям, установленным документацией об электронном аукционе.</w:t>
      </w:r>
    </w:p>
    <w:p w:rsidR="00526E45" w:rsidRDefault="00526E45">
      <w:pPr>
        <w:jc w:val="both"/>
        <w:rPr>
          <w:rFonts w:eastAsia="Times New Roman"/>
          <w:sz w:val="20"/>
          <w:szCs w:val="20"/>
        </w:rPr>
      </w:pPr>
    </w:p>
    <w:p w:rsidR="00526E45" w:rsidRDefault="005B71C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нужд».</w:t>
      </w:r>
    </w:p>
    <w:p w:rsidR="00526E45" w:rsidRDefault="00526E45">
      <w:pPr>
        <w:jc w:val="both"/>
        <w:rPr>
          <w:rFonts w:eastAsia="Times New Roman"/>
          <w:sz w:val="20"/>
          <w:szCs w:val="20"/>
        </w:rPr>
      </w:pPr>
    </w:p>
    <w:p w:rsidR="00526E45" w:rsidRDefault="005B71C0">
      <w:r>
        <w:rPr>
          <w:rFonts w:eastAsia="Times New Roman"/>
          <w:sz w:val="20"/>
          <w:szCs w:val="20"/>
        </w:rPr>
        <w:t>Подписи</w:t>
      </w:r>
    </w:p>
    <w:p w:rsidR="00526E45" w:rsidRDefault="00526E4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26E45">
        <w:tc>
          <w:tcPr>
            <w:tcW w:w="3307" w:type="dxa"/>
            <w:shd w:val="clear" w:color="auto" w:fill="auto"/>
            <w:vAlign w:val="bottom"/>
          </w:tcPr>
          <w:p w:rsidR="00526E45" w:rsidRDefault="005B71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6E45" w:rsidRDefault="00526E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6E45" w:rsidRDefault="005B71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26E45">
        <w:tc>
          <w:tcPr>
            <w:tcW w:w="3307" w:type="dxa"/>
            <w:shd w:val="clear" w:color="auto" w:fill="auto"/>
            <w:vAlign w:val="bottom"/>
          </w:tcPr>
          <w:p w:rsidR="00526E45" w:rsidRDefault="005B71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6E45" w:rsidRDefault="00526E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6E45" w:rsidRDefault="005B71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26E45">
        <w:tc>
          <w:tcPr>
            <w:tcW w:w="3307" w:type="dxa"/>
            <w:shd w:val="clear" w:color="auto" w:fill="auto"/>
            <w:vAlign w:val="bottom"/>
          </w:tcPr>
          <w:p w:rsidR="00526E45" w:rsidRDefault="005B71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6E45" w:rsidRDefault="00526E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6E45" w:rsidRDefault="005B71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5B71C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E45"/>
    <w:rsid w:val="00526E45"/>
    <w:rsid w:val="005B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B99FFC-25D4-4523-B6D9-C1ED71368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8A1638D</Template>
  <TotalTime>33</TotalTime>
  <Pages>2</Pages>
  <Words>635</Words>
  <Characters>3624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16</cp:revision>
  <dcterms:created xsi:type="dcterms:W3CDTF">2020-01-20T14:42:00Z</dcterms:created>
  <dcterms:modified xsi:type="dcterms:W3CDTF">2021-09-09T10:03:00Z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