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0B6B" w:rsidRDefault="00040B6B">
      <w:pPr>
        <w:ind w:firstLine="680"/>
        <w:jc w:val="center"/>
      </w:pPr>
      <w:r>
        <w:rPr>
          <w:b/>
          <w:bCs/>
        </w:rPr>
        <w:t xml:space="preserve">ПРОТОКОЛ </w:t>
      </w:r>
      <w:r w:rsidRPr="00125DBE">
        <w:rPr>
          <w:b/>
          <w:bCs/>
        </w:rPr>
        <w:t>0318300120821000124</w:t>
      </w:r>
    </w:p>
    <w:p w:rsidR="00040B6B" w:rsidRDefault="00040B6B">
      <w:pPr>
        <w:ind w:firstLine="567"/>
        <w:jc w:val="center"/>
      </w:pPr>
      <w:r>
        <w:rPr>
          <w:b/>
          <w:bCs/>
        </w:rPr>
        <w:t>ПОДВЕДЕНИЯ ИТОГОВ АУКЦИОНА В ЭЛЕКТРОННОЙ ФОРМЕ</w:t>
      </w:r>
    </w:p>
    <w:p w:rsidR="00040B6B" w:rsidRPr="00125DBE" w:rsidRDefault="00040B6B">
      <w:pPr>
        <w:ind w:firstLine="567"/>
        <w:jc w:val="center"/>
      </w:pPr>
    </w:p>
    <w:tbl>
      <w:tblPr>
        <w:tblW w:w="9922" w:type="dxa"/>
        <w:tblInd w:w="-53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4962"/>
        <w:gridCol w:w="4960"/>
      </w:tblGrid>
      <w:tr w:rsidR="00040B6B" w:rsidRPr="003228AE">
        <w:tc>
          <w:tcPr>
            <w:tcW w:w="4961" w:type="dxa"/>
          </w:tcPr>
          <w:p w:rsidR="00040B6B" w:rsidRPr="003228AE" w:rsidRDefault="00040B6B">
            <w:pPr>
              <w:overflowPunct/>
            </w:pPr>
            <w:r>
              <w:t xml:space="preserve">г.Славянск-на-Кубани </w:t>
            </w:r>
          </w:p>
        </w:tc>
        <w:tc>
          <w:tcPr>
            <w:tcW w:w="4960" w:type="dxa"/>
          </w:tcPr>
          <w:p w:rsidR="00040B6B" w:rsidRPr="003228AE" w:rsidRDefault="00040B6B">
            <w:pPr>
              <w:ind w:firstLine="567"/>
              <w:jc w:val="right"/>
            </w:pPr>
            <w:r>
              <w:rPr>
                <w:lang w:val="en-US"/>
              </w:rPr>
              <w:t>09.09.</w:t>
            </w:r>
            <w:r>
              <w:t>20</w:t>
            </w:r>
            <w:r>
              <w:rPr>
                <w:lang w:val="en-US"/>
              </w:rPr>
              <w:t xml:space="preserve">21 </w:t>
            </w:r>
          </w:p>
        </w:tc>
      </w:tr>
    </w:tbl>
    <w:p w:rsidR="00040B6B" w:rsidRDefault="00040B6B">
      <w:pPr>
        <w:overflowPunct/>
      </w:pPr>
    </w:p>
    <w:p w:rsidR="00040B6B" w:rsidRDefault="00040B6B">
      <w:pPr>
        <w:tabs>
          <w:tab w:val="left" w:pos="686"/>
          <w:tab w:val="left" w:pos="764"/>
          <w:tab w:val="left" w:pos="842"/>
          <w:tab w:val="left" w:pos="1053"/>
        </w:tabs>
        <w:ind w:firstLine="737"/>
      </w:pPr>
      <w:r>
        <w:rPr>
          <w:b/>
          <w:bCs/>
        </w:rPr>
        <w:t>Предмет контракта</w:t>
      </w:r>
      <w:r w:rsidRPr="00125DBE">
        <w:t xml:space="preserve">: Поставка ксероксной бумаги формата А4 </w:t>
      </w:r>
    </w:p>
    <w:p w:rsidR="00040B6B" w:rsidRDefault="00040B6B">
      <w:pPr>
        <w:tabs>
          <w:tab w:val="left" w:pos="686"/>
          <w:tab w:val="left" w:pos="764"/>
          <w:tab w:val="left" w:pos="842"/>
          <w:tab w:val="left" w:pos="1053"/>
        </w:tabs>
        <w:ind w:firstLine="737"/>
      </w:pPr>
      <w:r>
        <w:rPr>
          <w:b/>
          <w:bCs/>
        </w:rPr>
        <w:t>Идентификационный код закупки</w:t>
      </w:r>
      <w:r>
        <w:t>: 213234901331923490100101680011712244</w:t>
      </w:r>
    </w:p>
    <w:p w:rsidR="00040B6B" w:rsidRDefault="00040B6B">
      <w:pPr>
        <w:tabs>
          <w:tab w:val="left" w:pos="686"/>
          <w:tab w:val="left" w:pos="764"/>
          <w:tab w:val="left" w:pos="842"/>
          <w:tab w:val="left" w:pos="1053"/>
        </w:tabs>
        <w:ind w:firstLine="737"/>
      </w:pPr>
      <w:r>
        <w:rPr>
          <w:b/>
          <w:bCs/>
        </w:rPr>
        <w:t>Начальная (максимальная) цена контракта</w:t>
      </w:r>
      <w:r>
        <w:t>: 381 516,00 руб.</w:t>
      </w:r>
    </w:p>
    <w:p w:rsidR="00040B6B" w:rsidRDefault="00040B6B">
      <w:pPr>
        <w:tabs>
          <w:tab w:val="left" w:pos="675"/>
          <w:tab w:val="left" w:pos="764"/>
          <w:tab w:val="left" w:pos="842"/>
          <w:tab w:val="left" w:pos="1053"/>
        </w:tabs>
        <w:overflowPunct/>
        <w:ind w:firstLine="737"/>
        <w:jc w:val="both"/>
      </w:pPr>
      <w:r>
        <w:rPr>
          <w:b/>
          <w:bCs/>
        </w:rPr>
        <w:t>Информация о государственном заказчике</w:t>
      </w:r>
      <w:r w:rsidRPr="00125DBE">
        <w:rPr>
          <w:b/>
          <w:bCs/>
        </w:rPr>
        <w:t xml:space="preserve">: </w:t>
      </w:r>
      <w:r w:rsidRPr="00125DBE">
        <w:t xml:space="preserve">ГОСУДАРСТВЕННОЕ БЮДЖЕТНОЕ УЧРЕЖДЕНИЕ ЗДРАВООХРАНЕНИЯ "СЛАВЯНСКАЯ ЦЕНТРАЛЬНАЯ РАЙОННАЯ БОЛЬНИЦА" МИНИСТЕРСТВА ЗДРАВООХРАНЕНИЯ КРАСНОДАРСКОГО КРАЯ, Российская Федерация, 353560, Краснодарский край, Славянский р-н, Славянск-на-Кубани г, 377, </w:t>
      </w:r>
      <w:r>
        <w:t>т</w:t>
      </w:r>
      <w:r w:rsidRPr="00125DBE">
        <w:t xml:space="preserve">ел. 7-86146-21748, </w:t>
      </w:r>
      <w:r>
        <w:t xml:space="preserve">факс. </w:t>
      </w:r>
      <w:r>
        <w:rPr>
          <w:lang w:val="en-US"/>
        </w:rPr>
        <w:t xml:space="preserve">7-86146-21748, crbzak@mail.ru. </w:t>
      </w:r>
      <w:r>
        <w:t xml:space="preserve">Контрактный управляющий: </w:t>
      </w:r>
      <w:r>
        <w:rPr>
          <w:lang w:val="en-US"/>
        </w:rPr>
        <w:t>Дехтерев Юрий Сергеевич.</w:t>
      </w:r>
    </w:p>
    <w:tbl>
      <w:tblPr>
        <w:tblW w:w="9915" w:type="dxa"/>
        <w:jc w:val="right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9915"/>
      </w:tblGrid>
      <w:tr w:rsidR="00040B6B" w:rsidRPr="003228AE">
        <w:trPr>
          <w:jc w:val="right"/>
        </w:trPr>
        <w:tc>
          <w:tcPr>
            <w:tcW w:w="9915" w:type="dxa"/>
          </w:tcPr>
          <w:p w:rsidR="00040B6B" w:rsidRPr="003228AE" w:rsidRDefault="00040B6B">
            <w:pPr>
              <w:tabs>
                <w:tab w:val="left" w:pos="679"/>
                <w:tab w:val="left" w:pos="764"/>
                <w:tab w:val="left" w:pos="842"/>
                <w:tab w:val="left" w:pos="1053"/>
              </w:tabs>
              <w:overflowPunct/>
              <w:jc w:val="both"/>
            </w:pPr>
            <w:r w:rsidRPr="00125DBE">
              <w:rPr>
                <w:b/>
                <w:bCs/>
              </w:rPr>
              <w:t xml:space="preserve">Источник финансирования: </w:t>
            </w:r>
            <w:r w:rsidRPr="00125DBE">
              <w:t>Внебюджетные фонды (ОМС), внебюджетные средства (платные услуги), краевой бюджет 2021 г.</w:t>
            </w:r>
          </w:p>
          <w:p w:rsidR="00040B6B" w:rsidRPr="003228AE" w:rsidRDefault="00040B6B">
            <w:pPr>
              <w:tabs>
                <w:tab w:val="left" w:pos="686"/>
                <w:tab w:val="left" w:pos="764"/>
                <w:tab w:val="left" w:pos="842"/>
                <w:tab w:val="left" w:pos="1053"/>
              </w:tabs>
              <w:overflowPunct/>
              <w:jc w:val="both"/>
            </w:pPr>
            <w:r w:rsidRPr="00125DBE">
              <w:rPr>
                <w:b/>
                <w:bCs/>
              </w:rPr>
              <w:t xml:space="preserve">Место, условия и сроки поставки товара, оказанных услуг, выполнения работ: </w:t>
            </w:r>
            <w:r w:rsidRPr="00125DBE">
              <w:t>353560, Россия, Краснодарский край, г. Славянск-на-Кубани, ул. Батарейная, 377 транспортом поставщика. Поставщик производит первую поставку продукции в количестве 1/3 от объемов, указанных в спецификации, в течении 10 от даты заключения контракта последующие поставки производятся ежемесячно равными партиями при отсутствии заявок, последняя поставка не позднее 15 ноября 2021 г..</w:t>
            </w:r>
          </w:p>
          <w:p w:rsidR="00040B6B" w:rsidRPr="003228AE" w:rsidRDefault="00040B6B">
            <w:pPr>
              <w:tabs>
                <w:tab w:val="left" w:pos="686"/>
                <w:tab w:val="left" w:pos="764"/>
                <w:tab w:val="left" w:pos="842"/>
                <w:tab w:val="left" w:pos="1053"/>
              </w:tabs>
              <w:overflowPunct/>
              <w:jc w:val="both"/>
            </w:pPr>
            <w:r>
              <w:rPr>
                <w:b/>
                <w:bCs/>
              </w:rPr>
              <w:t xml:space="preserve">Размер обеспечения заявки на участие в аукционе: </w:t>
            </w:r>
            <w:r w:rsidRPr="00125DBE">
              <w:t>Не требуется</w:t>
            </w:r>
          </w:p>
          <w:p w:rsidR="00040B6B" w:rsidRPr="00125DBE" w:rsidRDefault="00040B6B">
            <w:pPr>
              <w:tabs>
                <w:tab w:val="left" w:pos="686"/>
                <w:tab w:val="left" w:pos="764"/>
                <w:tab w:val="left" w:pos="842"/>
                <w:tab w:val="left" w:pos="1053"/>
              </w:tabs>
              <w:overflowPunct/>
              <w:jc w:val="both"/>
            </w:pPr>
            <w:r>
              <w:rPr>
                <w:b/>
                <w:bCs/>
              </w:rPr>
              <w:t>Размер обеспечения исполнения контракта:</w:t>
            </w:r>
            <w:r w:rsidRPr="00125DBE">
              <w:t xml:space="preserve">5.0% </w:t>
            </w:r>
            <w:r>
              <w:rPr>
                <w:spacing w:val="-2"/>
              </w:rPr>
              <w:t>от начальной (максимальной) цены контракта, указанной в документации аукциона в электронной форме.</w:t>
            </w:r>
          </w:p>
        </w:tc>
      </w:tr>
    </w:tbl>
    <w:p w:rsidR="00040B6B" w:rsidRDefault="00040B6B">
      <w:pPr>
        <w:tabs>
          <w:tab w:val="left" w:pos="686"/>
          <w:tab w:val="left" w:pos="764"/>
          <w:tab w:val="left" w:pos="842"/>
          <w:tab w:val="left" w:pos="1053"/>
        </w:tabs>
        <w:ind w:firstLine="737"/>
        <w:jc w:val="both"/>
      </w:pPr>
      <w:r>
        <w:rPr>
          <w:b/>
          <w:bCs/>
        </w:rPr>
        <w:t>Дата и время публикации извещения о проведении аукциона в электронной форме</w:t>
      </w:r>
      <w:r>
        <w:t xml:space="preserve">: </w:t>
      </w:r>
      <w:r w:rsidRPr="00125DBE">
        <w:t>26.08.21 12:06:12 (</w:t>
      </w:r>
      <w:r>
        <w:rPr>
          <w:lang w:val="en-US"/>
        </w:rPr>
        <w:t>MSK</w:t>
      </w:r>
      <w:r w:rsidRPr="00125DBE">
        <w:t>+00:00)</w:t>
      </w:r>
    </w:p>
    <w:p w:rsidR="00040B6B" w:rsidRDefault="00040B6B">
      <w:pPr>
        <w:ind w:firstLine="737"/>
      </w:pPr>
      <w:r>
        <w:rPr>
          <w:b/>
          <w:bCs/>
        </w:rPr>
        <w:t xml:space="preserve">На заседании единой межведомственной комиссии по закупке товаров, работ, услуг для обеспечения нужд по рассмотрению заявок на участие в аукционе в электронной форме присутствовали </w:t>
      </w:r>
      <w:r w:rsidRPr="00125DBE">
        <w:rPr>
          <w:b/>
          <w:bCs/>
        </w:rPr>
        <w:t xml:space="preserve">3 </w:t>
      </w:r>
      <w:r>
        <w:rPr>
          <w:b/>
          <w:bCs/>
        </w:rPr>
        <w:t>члена(ов) комиссии:</w:t>
      </w:r>
    </w:p>
    <w:tbl>
      <w:tblPr>
        <w:tblW w:w="5000" w:type="pct"/>
        <w:tblInd w:w="-13" w:type="dxa"/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3317"/>
        <w:gridCol w:w="3317"/>
        <w:gridCol w:w="3318"/>
      </w:tblGrid>
      <w:tr w:rsidR="00040B6B" w:rsidRPr="003228AE">
        <w:tc>
          <w:tcPr>
            <w:tcW w:w="3307" w:type="dxa"/>
          </w:tcPr>
          <w:p w:rsidR="00040B6B" w:rsidRPr="003228AE" w:rsidRDefault="00040B6B">
            <w:r w:rsidRPr="003228AE">
              <w:rPr>
                <w:lang w:val="en-US"/>
              </w:rPr>
              <w:t>Председатель комиссии</w:t>
            </w:r>
          </w:p>
        </w:tc>
        <w:tc>
          <w:tcPr>
            <w:tcW w:w="3307" w:type="dxa"/>
          </w:tcPr>
          <w:p w:rsidR="00040B6B" w:rsidRPr="003228AE" w:rsidRDefault="00040B6B">
            <w:r w:rsidRPr="003228AE">
              <w:rPr>
                <w:lang w:val="en-US"/>
              </w:rPr>
              <w:t>Просоленко Юрий Александрович</w:t>
            </w:r>
          </w:p>
        </w:tc>
        <w:tc>
          <w:tcPr>
            <w:tcW w:w="3308" w:type="dxa"/>
          </w:tcPr>
          <w:p w:rsidR="00040B6B" w:rsidRPr="003228AE" w:rsidRDefault="00040B6B">
            <w:pPr>
              <w:rPr>
                <w:lang w:val="en-US"/>
              </w:rPr>
            </w:pPr>
            <w:r w:rsidRPr="003228AE">
              <w:rPr>
                <w:lang w:val="en-US"/>
              </w:rPr>
              <w:t>Главный врач</w:t>
            </w:r>
          </w:p>
        </w:tc>
      </w:tr>
      <w:tr w:rsidR="00040B6B" w:rsidRPr="003228AE">
        <w:tc>
          <w:tcPr>
            <w:tcW w:w="3307" w:type="dxa"/>
          </w:tcPr>
          <w:p w:rsidR="00040B6B" w:rsidRPr="003228AE" w:rsidRDefault="00040B6B">
            <w:r w:rsidRPr="003228AE">
              <w:rPr>
                <w:lang w:val="en-US"/>
              </w:rPr>
              <w:t>Член комиссии</w:t>
            </w:r>
          </w:p>
        </w:tc>
        <w:tc>
          <w:tcPr>
            <w:tcW w:w="3307" w:type="dxa"/>
          </w:tcPr>
          <w:p w:rsidR="00040B6B" w:rsidRPr="003228AE" w:rsidRDefault="00040B6B">
            <w:r w:rsidRPr="003228AE">
              <w:rPr>
                <w:lang w:val="en-US"/>
              </w:rPr>
              <w:t>Дехтерев Юрий Сергеевич</w:t>
            </w:r>
          </w:p>
        </w:tc>
        <w:tc>
          <w:tcPr>
            <w:tcW w:w="3308" w:type="dxa"/>
          </w:tcPr>
          <w:p w:rsidR="00040B6B" w:rsidRPr="003228AE" w:rsidRDefault="00040B6B">
            <w:pPr>
              <w:rPr>
                <w:lang w:val="en-US"/>
              </w:rPr>
            </w:pPr>
            <w:r w:rsidRPr="003228AE">
              <w:rPr>
                <w:lang w:val="en-US"/>
              </w:rPr>
              <w:t>Начальник отдела закупок</w:t>
            </w:r>
          </w:p>
        </w:tc>
      </w:tr>
      <w:tr w:rsidR="00040B6B" w:rsidRPr="003228AE">
        <w:tc>
          <w:tcPr>
            <w:tcW w:w="3307" w:type="dxa"/>
          </w:tcPr>
          <w:p w:rsidR="00040B6B" w:rsidRPr="003228AE" w:rsidRDefault="00040B6B">
            <w:r w:rsidRPr="003228AE">
              <w:rPr>
                <w:lang w:val="en-US"/>
              </w:rPr>
              <w:t>Секретарь комиссии</w:t>
            </w:r>
          </w:p>
        </w:tc>
        <w:tc>
          <w:tcPr>
            <w:tcW w:w="3307" w:type="dxa"/>
          </w:tcPr>
          <w:p w:rsidR="00040B6B" w:rsidRPr="003228AE" w:rsidRDefault="00040B6B">
            <w:r w:rsidRPr="003228AE">
              <w:rPr>
                <w:lang w:val="en-US"/>
              </w:rPr>
              <w:t>Владыкина Лидия Валерьевна</w:t>
            </w:r>
          </w:p>
        </w:tc>
        <w:tc>
          <w:tcPr>
            <w:tcW w:w="3308" w:type="dxa"/>
          </w:tcPr>
          <w:p w:rsidR="00040B6B" w:rsidRPr="003228AE" w:rsidRDefault="00040B6B">
            <w:pPr>
              <w:rPr>
                <w:lang w:val="en-US"/>
              </w:rPr>
            </w:pPr>
            <w:r w:rsidRPr="003228AE">
              <w:rPr>
                <w:lang w:val="en-US"/>
              </w:rPr>
              <w:t>экономист 1 категории отдела закупок</w:t>
            </w:r>
          </w:p>
        </w:tc>
      </w:tr>
    </w:tbl>
    <w:p w:rsidR="00040B6B" w:rsidRDefault="00040B6B">
      <w:pPr>
        <w:jc w:val="both"/>
      </w:pPr>
      <w:r>
        <w:tab/>
        <w:t>Кворум имеется. Комиссия правомочна.</w:t>
      </w:r>
    </w:p>
    <w:p w:rsidR="00040B6B" w:rsidRDefault="00040B6B">
      <w:pPr>
        <w:jc w:val="both"/>
      </w:pPr>
      <w:r>
        <w:tab/>
        <w:t xml:space="preserve">Заседание комиссии по рассмотрению вторых частей заявок на участие в аукционе в электронной форме проводилось </w:t>
      </w:r>
      <w:r w:rsidRPr="00125DBE">
        <w:t>09.09.21 1</w:t>
      </w:r>
      <w:r>
        <w:t>4</w:t>
      </w:r>
      <w:r w:rsidRPr="00125DBE">
        <w:t>:</w:t>
      </w:r>
      <w:r>
        <w:t>00</w:t>
      </w:r>
      <w:r w:rsidRPr="00125DBE">
        <w:t xml:space="preserve"> (</w:t>
      </w:r>
      <w:r>
        <w:rPr>
          <w:lang w:val="en-US"/>
        </w:rPr>
        <w:t>MSK</w:t>
      </w:r>
      <w:r w:rsidRPr="00125DBE">
        <w:t>+00:00)</w:t>
      </w:r>
      <w:r>
        <w:t>, по адресу: Российская Федерация, 353560, Краснодарский край, Славянский р-н, Славянск-на-Кубани г, УЛИЦА БАТАРЕЙНАЯ, 377 каб. 11.</w:t>
      </w:r>
    </w:p>
    <w:p w:rsidR="00040B6B" w:rsidRPr="00125DBE" w:rsidRDefault="00040B6B">
      <w:pPr>
        <w:ind w:firstLine="709"/>
        <w:jc w:val="both"/>
      </w:pPr>
      <w:r>
        <w:t>Сведения о порядковых номерах заявок участников аукциона, которые ранжированы по мере убывания и по времени поступления предложений, с указанием номеров, присвоенных заявкам на участие в аукционе в электронной форме, которые поданы участниками аукциона, сделавшими соответствующие предложения о цене контракта:</w:t>
      </w:r>
    </w:p>
    <w:tbl>
      <w:tblPr>
        <w:tblW w:w="9920" w:type="dxa"/>
        <w:tblInd w:w="-53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570"/>
        <w:gridCol w:w="1800"/>
        <w:gridCol w:w="1676"/>
        <w:gridCol w:w="2600"/>
        <w:gridCol w:w="3274"/>
      </w:tblGrid>
      <w:tr w:rsidR="00040B6B" w:rsidRPr="003228AE">
        <w:tc>
          <w:tcPr>
            <w:tcW w:w="6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040B6B" w:rsidRPr="003228AE" w:rsidRDefault="00040B6B">
            <w:pPr>
              <w:rPr>
                <w:b/>
                <w:bCs/>
              </w:rPr>
            </w:pPr>
            <w:r w:rsidRPr="003228AE">
              <w:rPr>
                <w:b/>
                <w:bCs/>
              </w:rPr>
              <w:t xml:space="preserve">№ </w:t>
            </w:r>
          </w:p>
          <w:p w:rsidR="00040B6B" w:rsidRPr="003228AE" w:rsidRDefault="00040B6B">
            <w:pPr>
              <w:rPr>
                <w:b/>
                <w:bCs/>
              </w:rPr>
            </w:pPr>
            <w:r w:rsidRPr="003228AE">
              <w:rPr>
                <w:b/>
                <w:bCs/>
              </w:rPr>
              <w:t>п/п</w:t>
            </w:r>
          </w:p>
        </w:tc>
        <w:tc>
          <w:tcPr>
            <w:tcW w:w="19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040B6B" w:rsidRPr="003228AE" w:rsidRDefault="00040B6B">
            <w:pPr>
              <w:pStyle w:val="a3"/>
              <w:rPr>
                <w:b/>
                <w:bCs/>
              </w:rPr>
            </w:pPr>
            <w:r w:rsidRPr="003228AE">
              <w:rPr>
                <w:b/>
                <w:bCs/>
              </w:rPr>
              <w:t>Предложение о цене контракта</w:t>
            </w:r>
          </w:p>
        </w:tc>
        <w:tc>
          <w:tcPr>
            <w:tcW w:w="19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040B6B" w:rsidRPr="003228AE" w:rsidRDefault="00040B6B">
            <w:pPr>
              <w:pStyle w:val="a3"/>
              <w:rPr>
                <w:b/>
                <w:bCs/>
              </w:rPr>
            </w:pPr>
            <w:r w:rsidRPr="003228AE">
              <w:rPr>
                <w:b/>
                <w:bCs/>
              </w:rPr>
              <w:t>Тип цены</w:t>
            </w:r>
          </w:p>
        </w:tc>
        <w:tc>
          <w:tcPr>
            <w:tcW w:w="33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040B6B" w:rsidRPr="003228AE" w:rsidRDefault="00040B6B">
            <w:pPr>
              <w:pStyle w:val="a3"/>
              <w:rPr>
                <w:b/>
                <w:bCs/>
              </w:rPr>
            </w:pPr>
            <w:r>
              <w:rPr>
                <w:b/>
                <w:bCs/>
              </w:rPr>
              <w:t>Время поступления предложения</w:t>
            </w:r>
          </w:p>
        </w:tc>
        <w:tc>
          <w:tcPr>
            <w:tcW w:w="20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40B6B" w:rsidRPr="003228AE" w:rsidRDefault="00040B6B">
            <w:pPr>
              <w:pStyle w:val="a3"/>
              <w:rPr>
                <w:b/>
                <w:bCs/>
              </w:rPr>
            </w:pPr>
            <w:r>
              <w:rPr>
                <w:b/>
                <w:bCs/>
              </w:rPr>
              <w:t>Порядковый номер заявки</w:t>
            </w:r>
          </w:p>
        </w:tc>
      </w:tr>
      <w:tr w:rsidR="00040B6B" w:rsidRPr="003228AE">
        <w:tc>
          <w:tcPr>
            <w:tcW w:w="650" w:type="dxa"/>
            <w:tcBorders>
              <w:left w:val="single" w:sz="2" w:space="0" w:color="000000"/>
              <w:bottom w:val="single" w:sz="2" w:space="0" w:color="000000"/>
            </w:tcBorders>
          </w:tcPr>
          <w:p w:rsidR="00040B6B" w:rsidRPr="003228AE" w:rsidRDefault="00040B6B">
            <w:pPr>
              <w:pStyle w:val="a3"/>
            </w:pPr>
            <w:r w:rsidRPr="003228AE">
              <w:rPr>
                <w:lang w:val="en-US"/>
              </w:rPr>
              <w:t>1</w:t>
            </w:r>
          </w:p>
        </w:tc>
        <w:tc>
          <w:tcPr>
            <w:tcW w:w="1954" w:type="dxa"/>
            <w:tcBorders>
              <w:left w:val="single" w:sz="2" w:space="0" w:color="000000"/>
              <w:bottom w:val="single" w:sz="2" w:space="0" w:color="000000"/>
            </w:tcBorders>
          </w:tcPr>
          <w:p w:rsidR="00040B6B" w:rsidRPr="003228AE" w:rsidRDefault="00040B6B">
            <w:pPr>
              <w:pStyle w:val="a3"/>
              <w:rPr>
                <w:lang w:val="en-US"/>
              </w:rPr>
            </w:pPr>
            <w:r w:rsidRPr="003228AE">
              <w:rPr>
                <w:lang w:val="en-US"/>
              </w:rPr>
              <w:t>270 277,26 руб.</w:t>
            </w:r>
          </w:p>
        </w:tc>
        <w:tc>
          <w:tcPr>
            <w:tcW w:w="1968" w:type="dxa"/>
            <w:tcBorders>
              <w:left w:val="single" w:sz="2" w:space="0" w:color="000000"/>
              <w:bottom w:val="single" w:sz="2" w:space="0" w:color="000000"/>
            </w:tcBorders>
          </w:tcPr>
          <w:p w:rsidR="00040B6B" w:rsidRPr="003228AE" w:rsidRDefault="00040B6B">
            <w:pPr>
              <w:pStyle w:val="a3"/>
            </w:pPr>
            <w:r w:rsidRPr="003228AE">
              <w:rPr>
                <w:lang w:val="en-US"/>
              </w:rPr>
              <w:t>На понижение</w:t>
            </w:r>
          </w:p>
        </w:tc>
        <w:tc>
          <w:tcPr>
            <w:tcW w:w="3321" w:type="dxa"/>
            <w:tcBorders>
              <w:left w:val="single" w:sz="2" w:space="0" w:color="000000"/>
              <w:bottom w:val="single" w:sz="2" w:space="0" w:color="000000"/>
            </w:tcBorders>
          </w:tcPr>
          <w:p w:rsidR="00040B6B" w:rsidRPr="003228AE" w:rsidRDefault="00040B6B">
            <w:pPr>
              <w:pStyle w:val="a3"/>
              <w:rPr>
                <w:lang w:val="en-US"/>
              </w:rPr>
            </w:pPr>
            <w:r w:rsidRPr="003228AE">
              <w:rPr>
                <w:lang w:val="en-US"/>
              </w:rPr>
              <w:t>07.09.21 10:48:57 (MSK+00:00)</w:t>
            </w:r>
          </w:p>
        </w:tc>
        <w:tc>
          <w:tcPr>
            <w:tcW w:w="20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40B6B" w:rsidRPr="00125DBE" w:rsidRDefault="00040B6B">
            <w:pPr>
              <w:pStyle w:val="a3"/>
            </w:pPr>
            <w:r>
              <w:t xml:space="preserve">Индивидуальный предприниматель </w:t>
            </w:r>
            <w:r w:rsidRPr="00125DBE">
              <w:t>БАТИЩЕВА ОЛЬГА НИКОЛАЕВНА</w:t>
            </w:r>
          </w:p>
        </w:tc>
      </w:tr>
      <w:tr w:rsidR="00040B6B" w:rsidRPr="003228AE">
        <w:tc>
          <w:tcPr>
            <w:tcW w:w="650" w:type="dxa"/>
            <w:tcBorders>
              <w:left w:val="single" w:sz="2" w:space="0" w:color="000000"/>
              <w:bottom w:val="single" w:sz="2" w:space="0" w:color="000000"/>
            </w:tcBorders>
          </w:tcPr>
          <w:p w:rsidR="00040B6B" w:rsidRPr="003228AE" w:rsidRDefault="00040B6B">
            <w:pPr>
              <w:pStyle w:val="a3"/>
            </w:pPr>
            <w:r w:rsidRPr="003228AE">
              <w:rPr>
                <w:lang w:val="en-US"/>
              </w:rPr>
              <w:t>2</w:t>
            </w:r>
          </w:p>
        </w:tc>
        <w:tc>
          <w:tcPr>
            <w:tcW w:w="1954" w:type="dxa"/>
            <w:tcBorders>
              <w:left w:val="single" w:sz="2" w:space="0" w:color="000000"/>
              <w:bottom w:val="single" w:sz="2" w:space="0" w:color="000000"/>
            </w:tcBorders>
          </w:tcPr>
          <w:p w:rsidR="00040B6B" w:rsidRPr="003228AE" w:rsidRDefault="00040B6B">
            <w:pPr>
              <w:pStyle w:val="a3"/>
              <w:rPr>
                <w:lang w:val="en-US"/>
              </w:rPr>
            </w:pPr>
            <w:r w:rsidRPr="003228AE">
              <w:rPr>
                <w:lang w:val="en-US"/>
              </w:rPr>
              <w:t>272 184,84 руб.</w:t>
            </w:r>
          </w:p>
        </w:tc>
        <w:tc>
          <w:tcPr>
            <w:tcW w:w="1968" w:type="dxa"/>
            <w:tcBorders>
              <w:left w:val="single" w:sz="2" w:space="0" w:color="000000"/>
              <w:bottom w:val="single" w:sz="2" w:space="0" w:color="000000"/>
            </w:tcBorders>
          </w:tcPr>
          <w:p w:rsidR="00040B6B" w:rsidRPr="003228AE" w:rsidRDefault="00040B6B">
            <w:pPr>
              <w:pStyle w:val="a3"/>
            </w:pPr>
            <w:r w:rsidRPr="003228AE">
              <w:rPr>
                <w:lang w:val="en-US"/>
              </w:rPr>
              <w:t>На понижение</w:t>
            </w:r>
          </w:p>
        </w:tc>
        <w:tc>
          <w:tcPr>
            <w:tcW w:w="3321" w:type="dxa"/>
            <w:tcBorders>
              <w:left w:val="single" w:sz="2" w:space="0" w:color="000000"/>
              <w:bottom w:val="single" w:sz="2" w:space="0" w:color="000000"/>
            </w:tcBorders>
          </w:tcPr>
          <w:p w:rsidR="00040B6B" w:rsidRPr="003228AE" w:rsidRDefault="00040B6B">
            <w:pPr>
              <w:pStyle w:val="a3"/>
              <w:rPr>
                <w:lang w:val="en-US"/>
              </w:rPr>
            </w:pPr>
            <w:r w:rsidRPr="003228AE">
              <w:rPr>
                <w:lang w:val="en-US"/>
              </w:rPr>
              <w:t>07.09.21 10:48:03 (MSK+00:00)</w:t>
            </w:r>
          </w:p>
        </w:tc>
        <w:tc>
          <w:tcPr>
            <w:tcW w:w="20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40B6B" w:rsidRPr="00125DBE" w:rsidRDefault="00040B6B">
            <w:pPr>
              <w:pStyle w:val="a3"/>
            </w:pPr>
            <w:r w:rsidRPr="00125DBE">
              <w:t>ОБЩЕСТВО С ОГРАНИЧЕННОЙ ОТВЕТСТВЕННОСТЬЮ "СБС"</w:t>
            </w:r>
          </w:p>
        </w:tc>
      </w:tr>
      <w:tr w:rsidR="00040B6B" w:rsidRPr="003228AE">
        <w:tc>
          <w:tcPr>
            <w:tcW w:w="650" w:type="dxa"/>
            <w:tcBorders>
              <w:left w:val="single" w:sz="2" w:space="0" w:color="000000"/>
              <w:bottom w:val="single" w:sz="2" w:space="0" w:color="000000"/>
            </w:tcBorders>
          </w:tcPr>
          <w:p w:rsidR="00040B6B" w:rsidRPr="003228AE" w:rsidRDefault="00040B6B">
            <w:pPr>
              <w:pStyle w:val="a3"/>
            </w:pPr>
            <w:r w:rsidRPr="003228AE">
              <w:rPr>
                <w:lang w:val="en-US"/>
              </w:rPr>
              <w:t>3</w:t>
            </w:r>
          </w:p>
        </w:tc>
        <w:tc>
          <w:tcPr>
            <w:tcW w:w="1954" w:type="dxa"/>
            <w:tcBorders>
              <w:left w:val="single" w:sz="2" w:space="0" w:color="000000"/>
              <w:bottom w:val="single" w:sz="2" w:space="0" w:color="000000"/>
            </w:tcBorders>
          </w:tcPr>
          <w:p w:rsidR="00040B6B" w:rsidRPr="003228AE" w:rsidRDefault="00040B6B">
            <w:pPr>
              <w:pStyle w:val="a3"/>
              <w:rPr>
                <w:lang w:val="en-US"/>
              </w:rPr>
            </w:pPr>
            <w:r w:rsidRPr="003228AE">
              <w:rPr>
                <w:lang w:val="en-US"/>
              </w:rPr>
              <w:t>276 000,00 руб.</w:t>
            </w:r>
          </w:p>
        </w:tc>
        <w:tc>
          <w:tcPr>
            <w:tcW w:w="1968" w:type="dxa"/>
            <w:tcBorders>
              <w:left w:val="single" w:sz="2" w:space="0" w:color="000000"/>
              <w:bottom w:val="single" w:sz="2" w:space="0" w:color="000000"/>
            </w:tcBorders>
          </w:tcPr>
          <w:p w:rsidR="00040B6B" w:rsidRPr="003228AE" w:rsidRDefault="00040B6B">
            <w:pPr>
              <w:pStyle w:val="a3"/>
            </w:pPr>
            <w:r w:rsidRPr="003228AE">
              <w:rPr>
                <w:lang w:val="en-US"/>
              </w:rPr>
              <w:t>На понижение</w:t>
            </w:r>
          </w:p>
        </w:tc>
        <w:tc>
          <w:tcPr>
            <w:tcW w:w="3321" w:type="dxa"/>
            <w:tcBorders>
              <w:left w:val="single" w:sz="2" w:space="0" w:color="000000"/>
              <w:bottom w:val="single" w:sz="2" w:space="0" w:color="000000"/>
            </w:tcBorders>
          </w:tcPr>
          <w:p w:rsidR="00040B6B" w:rsidRPr="003228AE" w:rsidRDefault="00040B6B">
            <w:pPr>
              <w:pStyle w:val="a3"/>
              <w:rPr>
                <w:lang w:val="en-US"/>
              </w:rPr>
            </w:pPr>
            <w:r w:rsidRPr="003228AE">
              <w:rPr>
                <w:lang w:val="en-US"/>
              </w:rPr>
              <w:t>07.09.21 10:39:16 (MSK+00:00)</w:t>
            </w:r>
          </w:p>
        </w:tc>
        <w:tc>
          <w:tcPr>
            <w:tcW w:w="20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40B6B" w:rsidRPr="00125DBE" w:rsidRDefault="00040B6B">
            <w:pPr>
              <w:pStyle w:val="a3"/>
            </w:pPr>
            <w:r>
              <w:t xml:space="preserve">Индивидуальный предприниматель </w:t>
            </w:r>
            <w:r w:rsidRPr="00125DBE">
              <w:t>ЕПИХИН ВЯЧЕСЛАВ ВАЛЕНТИНОВИЧ</w:t>
            </w:r>
          </w:p>
        </w:tc>
      </w:tr>
      <w:tr w:rsidR="00040B6B" w:rsidRPr="003228AE">
        <w:tc>
          <w:tcPr>
            <w:tcW w:w="650" w:type="dxa"/>
            <w:tcBorders>
              <w:left w:val="single" w:sz="2" w:space="0" w:color="000000"/>
              <w:bottom w:val="single" w:sz="2" w:space="0" w:color="000000"/>
            </w:tcBorders>
          </w:tcPr>
          <w:p w:rsidR="00040B6B" w:rsidRPr="003228AE" w:rsidRDefault="00040B6B">
            <w:pPr>
              <w:pStyle w:val="a3"/>
            </w:pPr>
            <w:r w:rsidRPr="003228AE">
              <w:rPr>
                <w:lang w:val="en-US"/>
              </w:rPr>
              <w:t>4</w:t>
            </w:r>
          </w:p>
        </w:tc>
        <w:tc>
          <w:tcPr>
            <w:tcW w:w="1954" w:type="dxa"/>
            <w:tcBorders>
              <w:left w:val="single" w:sz="2" w:space="0" w:color="000000"/>
              <w:bottom w:val="single" w:sz="2" w:space="0" w:color="000000"/>
            </w:tcBorders>
          </w:tcPr>
          <w:p w:rsidR="00040B6B" w:rsidRPr="003228AE" w:rsidRDefault="00040B6B">
            <w:pPr>
              <w:pStyle w:val="a3"/>
              <w:rPr>
                <w:lang w:val="en-US"/>
              </w:rPr>
            </w:pPr>
            <w:r w:rsidRPr="003228AE">
              <w:rPr>
                <w:lang w:val="en-US"/>
              </w:rPr>
              <w:t>293 767,32 руб.</w:t>
            </w:r>
          </w:p>
        </w:tc>
        <w:tc>
          <w:tcPr>
            <w:tcW w:w="1968" w:type="dxa"/>
            <w:tcBorders>
              <w:left w:val="single" w:sz="2" w:space="0" w:color="000000"/>
              <w:bottom w:val="single" w:sz="2" w:space="0" w:color="000000"/>
            </w:tcBorders>
          </w:tcPr>
          <w:p w:rsidR="00040B6B" w:rsidRPr="003228AE" w:rsidRDefault="00040B6B">
            <w:pPr>
              <w:pStyle w:val="a3"/>
            </w:pPr>
            <w:r w:rsidRPr="003228AE">
              <w:rPr>
                <w:lang w:val="en-US"/>
              </w:rPr>
              <w:t>На понижение</w:t>
            </w:r>
          </w:p>
        </w:tc>
        <w:tc>
          <w:tcPr>
            <w:tcW w:w="3321" w:type="dxa"/>
            <w:tcBorders>
              <w:left w:val="single" w:sz="2" w:space="0" w:color="000000"/>
              <w:bottom w:val="single" w:sz="2" w:space="0" w:color="000000"/>
            </w:tcBorders>
          </w:tcPr>
          <w:p w:rsidR="00040B6B" w:rsidRPr="003228AE" w:rsidRDefault="00040B6B">
            <w:pPr>
              <w:pStyle w:val="a3"/>
              <w:rPr>
                <w:lang w:val="en-US"/>
              </w:rPr>
            </w:pPr>
            <w:r w:rsidRPr="003228AE">
              <w:rPr>
                <w:lang w:val="en-US"/>
              </w:rPr>
              <w:t>07.09.21 10:38:35 (MSK+00:00)</w:t>
            </w:r>
          </w:p>
        </w:tc>
        <w:tc>
          <w:tcPr>
            <w:tcW w:w="20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40B6B" w:rsidRPr="00125DBE" w:rsidRDefault="00040B6B">
            <w:pPr>
              <w:pStyle w:val="a3"/>
            </w:pPr>
            <w:r>
              <w:t xml:space="preserve">Индивидуальный предприниматель </w:t>
            </w:r>
            <w:r w:rsidRPr="00125DBE">
              <w:t>КРАЛЬ ЕЛЕНА ВЛАДИМИРОВНА</w:t>
            </w:r>
          </w:p>
        </w:tc>
      </w:tr>
      <w:tr w:rsidR="00040B6B" w:rsidRPr="003228AE">
        <w:tc>
          <w:tcPr>
            <w:tcW w:w="650" w:type="dxa"/>
            <w:tcBorders>
              <w:left w:val="single" w:sz="2" w:space="0" w:color="000000"/>
              <w:bottom w:val="single" w:sz="2" w:space="0" w:color="000000"/>
            </w:tcBorders>
          </w:tcPr>
          <w:p w:rsidR="00040B6B" w:rsidRPr="003228AE" w:rsidRDefault="00040B6B">
            <w:pPr>
              <w:pStyle w:val="a3"/>
            </w:pPr>
            <w:r w:rsidRPr="003228AE">
              <w:rPr>
                <w:lang w:val="en-US"/>
              </w:rPr>
              <w:t>5</w:t>
            </w:r>
          </w:p>
        </w:tc>
        <w:tc>
          <w:tcPr>
            <w:tcW w:w="1954" w:type="dxa"/>
            <w:tcBorders>
              <w:left w:val="single" w:sz="2" w:space="0" w:color="000000"/>
              <w:bottom w:val="single" w:sz="2" w:space="0" w:color="000000"/>
            </w:tcBorders>
          </w:tcPr>
          <w:p w:rsidR="00040B6B" w:rsidRPr="003228AE" w:rsidRDefault="00040B6B">
            <w:pPr>
              <w:pStyle w:val="a3"/>
              <w:rPr>
                <w:lang w:val="en-US"/>
              </w:rPr>
            </w:pPr>
            <w:r w:rsidRPr="003228AE">
              <w:rPr>
                <w:lang w:val="en-US"/>
              </w:rPr>
              <w:t>356 717,46 руб.</w:t>
            </w:r>
          </w:p>
        </w:tc>
        <w:tc>
          <w:tcPr>
            <w:tcW w:w="1968" w:type="dxa"/>
            <w:tcBorders>
              <w:left w:val="single" w:sz="2" w:space="0" w:color="000000"/>
              <w:bottom w:val="single" w:sz="2" w:space="0" w:color="000000"/>
            </w:tcBorders>
          </w:tcPr>
          <w:p w:rsidR="00040B6B" w:rsidRPr="003228AE" w:rsidRDefault="00040B6B">
            <w:pPr>
              <w:pStyle w:val="a3"/>
            </w:pPr>
            <w:r w:rsidRPr="003228AE">
              <w:rPr>
                <w:lang w:val="en-US"/>
              </w:rPr>
              <w:t>На понижение</w:t>
            </w:r>
          </w:p>
        </w:tc>
        <w:tc>
          <w:tcPr>
            <w:tcW w:w="3321" w:type="dxa"/>
            <w:tcBorders>
              <w:left w:val="single" w:sz="2" w:space="0" w:color="000000"/>
              <w:bottom w:val="single" w:sz="2" w:space="0" w:color="000000"/>
            </w:tcBorders>
          </w:tcPr>
          <w:p w:rsidR="00040B6B" w:rsidRPr="003228AE" w:rsidRDefault="00040B6B">
            <w:pPr>
              <w:pStyle w:val="a3"/>
              <w:rPr>
                <w:lang w:val="en-US"/>
              </w:rPr>
            </w:pPr>
            <w:r w:rsidRPr="003228AE">
              <w:rPr>
                <w:lang w:val="en-US"/>
              </w:rPr>
              <w:t>07.09.21 10:34:54 (MSK+00:00)</w:t>
            </w:r>
          </w:p>
        </w:tc>
        <w:tc>
          <w:tcPr>
            <w:tcW w:w="20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40B6B" w:rsidRPr="00125DBE" w:rsidRDefault="00040B6B">
            <w:pPr>
              <w:pStyle w:val="a3"/>
            </w:pPr>
            <w:r>
              <w:t xml:space="preserve">Индивидуальный предприниматель </w:t>
            </w:r>
            <w:r w:rsidRPr="00125DBE">
              <w:t>ПЕРЕВОЩИКОВ АНТОН СЕРГЕЕВИЧ</w:t>
            </w:r>
          </w:p>
        </w:tc>
      </w:tr>
    </w:tbl>
    <w:p w:rsidR="00040B6B" w:rsidRDefault="00040B6B">
      <w:pPr>
        <w:jc w:val="both"/>
      </w:pPr>
    </w:p>
    <w:p w:rsidR="00040B6B" w:rsidRDefault="00040B6B">
      <w:pPr>
        <w:ind w:firstLine="737"/>
        <w:jc w:val="both"/>
      </w:pPr>
      <w:r>
        <w:t>Рассмотрев вторые части заявок на участие в аукционе в электронной форме, поступившие от участников закупки, признанных участниками аукциона, на соответствие требованиям, установленным в соответствии со ст.69 Федерального закона от 05 апреля 2013 года № 44-ФЗ«О контрактной системе в сфере закупок товаров, работ, услуг для обеспечения государственных и муниципальных нужд» (далее - Федерального закона № 44-ФЗ), а так же рассмотрев заявки на участие в аукционе на соответствие требованиям, установленным документацией аукциона в электронной форме, путем прямого голосования приняли следующие решения:</w:t>
      </w:r>
    </w:p>
    <w:tbl>
      <w:tblPr>
        <w:tblW w:w="9925" w:type="dxa"/>
        <w:tblInd w:w="-30" w:type="dxa"/>
        <w:tblCellMar>
          <w:top w:w="55" w:type="dxa"/>
          <w:left w:w="10" w:type="dxa"/>
          <w:bottom w:w="55" w:type="dxa"/>
          <w:right w:w="55" w:type="dxa"/>
        </w:tblCellMar>
        <w:tblLook w:val="00A0"/>
      </w:tblPr>
      <w:tblGrid>
        <w:gridCol w:w="3027"/>
        <w:gridCol w:w="2537"/>
        <w:gridCol w:w="2550"/>
        <w:gridCol w:w="1811"/>
      </w:tblGrid>
      <w:tr w:rsidR="00040B6B" w:rsidRPr="003228AE"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040B6B" w:rsidRPr="003228AE" w:rsidRDefault="00040B6B">
            <w:r>
              <w:rPr>
                <w:b/>
                <w:bCs/>
              </w:rPr>
              <w:t>Сведения об участниках аукциона</w:t>
            </w:r>
          </w:p>
        </w:tc>
        <w:tc>
          <w:tcPr>
            <w:tcW w:w="28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040B6B" w:rsidRPr="003228AE" w:rsidRDefault="00040B6B">
            <w:pPr>
              <w:overflowPunct/>
            </w:pPr>
            <w:r>
              <w:rPr>
                <w:b/>
                <w:bCs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040B6B" w:rsidRPr="003228AE" w:rsidRDefault="00040B6B">
            <w:r>
              <w:rPr>
                <w:b/>
                <w:bCs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040B6B" w:rsidRPr="003228AE" w:rsidRDefault="00040B6B">
            <w:r>
              <w:rPr>
                <w:b/>
                <w:bCs/>
              </w:rPr>
              <w:t>Решение  члена комиссии</w:t>
            </w:r>
          </w:p>
        </w:tc>
      </w:tr>
      <w:tr w:rsidR="00040B6B" w:rsidRPr="003228AE">
        <w:tc>
          <w:tcPr>
            <w:tcW w:w="214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040B6B" w:rsidRPr="003228AE" w:rsidRDefault="00040B6B">
            <w:r>
              <w:t>EA-113116</w:t>
            </w:r>
          </w:p>
          <w:p w:rsidR="00040B6B" w:rsidRPr="003228AE" w:rsidRDefault="00040B6B">
            <w:r>
              <w:t>Индивидуальный предприниматель БАТИЩЕВА ОЛЬГА НИКОЛАЕВНА</w:t>
            </w:r>
          </w:p>
          <w:p w:rsidR="00040B6B" w:rsidRPr="003228AE" w:rsidRDefault="00040B6B">
            <w:r>
              <w:t>ИНН 236001128753</w:t>
            </w:r>
          </w:p>
          <w:p w:rsidR="00040B6B" w:rsidRPr="003228AE" w:rsidRDefault="00040B6B">
            <w:r>
              <w:t xml:space="preserve">ОГРН </w:t>
            </w:r>
            <w:r w:rsidRPr="00125DBE">
              <w:t>321237500208192</w:t>
            </w:r>
          </w:p>
          <w:p w:rsidR="00040B6B" w:rsidRPr="003228AE" w:rsidRDefault="00040B6B">
            <w:r w:rsidRPr="003228AE">
              <w:t xml:space="preserve">КПП </w:t>
            </w:r>
          </w:p>
          <w:p w:rsidR="00040B6B" w:rsidRPr="003228AE" w:rsidRDefault="00040B6B">
            <w:r w:rsidRPr="003228AE">
              <w:t>Место нахождения(жительства)</w:t>
            </w:r>
          </w:p>
          <w:p w:rsidR="00040B6B" w:rsidRPr="003228AE" w:rsidRDefault="00040B6B">
            <w:r w:rsidRPr="003228AE">
              <w:t>КРАЙКРАСНОДАРСКИЙ, Г.КРАСНОДАР</w:t>
            </w:r>
          </w:p>
          <w:p w:rsidR="00040B6B" w:rsidRPr="003228AE" w:rsidRDefault="00040B6B">
            <w:r w:rsidRPr="003228AE">
              <w:t>Почтовый адрес</w:t>
            </w:r>
          </w:p>
          <w:p w:rsidR="00040B6B" w:rsidRPr="003228AE" w:rsidRDefault="00040B6B">
            <w:r w:rsidRPr="003228AE">
              <w:t>КРАЙ КРАСНОДАРСКИЙ, Г. КРАСНОДАР,</w:t>
            </w:r>
          </w:p>
          <w:p w:rsidR="00040B6B" w:rsidRPr="003228AE" w:rsidRDefault="00040B6B">
            <w:r w:rsidRPr="003228AE">
              <w:rPr>
                <w:sz w:val="16"/>
                <w:szCs w:val="16"/>
              </w:rPr>
              <w:t xml:space="preserve">Контактное лицо </w:t>
            </w:r>
          </w:p>
          <w:p w:rsidR="00040B6B" w:rsidRPr="003228AE" w:rsidRDefault="00040B6B">
            <w:r>
              <w:t xml:space="preserve">Телефон </w:t>
            </w:r>
            <w:r>
              <w:rPr>
                <w:lang w:val="en-US"/>
              </w:rPr>
              <w:t>79385169169</w:t>
            </w:r>
          </w:p>
          <w:p w:rsidR="00040B6B" w:rsidRPr="003228AE" w:rsidRDefault="00040B6B"/>
        </w:tc>
        <w:tc>
          <w:tcPr>
            <w:tcW w:w="289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040B6B" w:rsidRPr="003228AE" w:rsidRDefault="00040B6B">
            <w:pPr>
              <w:pStyle w:val="a3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040B6B" w:rsidRDefault="00040B6B">
            <w:pPr>
              <w:pStyle w:val="a3"/>
            </w:pPr>
          </w:p>
          <w:p w:rsidR="00040B6B" w:rsidRPr="003228AE" w:rsidRDefault="00040B6B">
            <w:pPr>
              <w:pStyle w:val="a3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040B6B" w:rsidRPr="003228AE" w:rsidRDefault="00040B6B">
            <w:r>
              <w:t>Просоленко Юрий Александрович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040B6B" w:rsidRPr="003228AE" w:rsidRDefault="00040B6B">
            <w:r>
              <w:t>Соответствует требованиям</w:t>
            </w:r>
          </w:p>
        </w:tc>
      </w:tr>
      <w:tr w:rsidR="00040B6B" w:rsidRPr="003228AE">
        <w:tc>
          <w:tcPr>
            <w:tcW w:w="2145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040B6B" w:rsidRPr="003228AE" w:rsidRDefault="00040B6B">
            <w:r>
              <w:t>EA-113116</w:t>
            </w:r>
          </w:p>
          <w:p w:rsidR="00040B6B" w:rsidRPr="003228AE" w:rsidRDefault="00040B6B">
            <w:r>
              <w:t>БАТИЩЕВА ОЛЬГА НИКОЛАЕВНА</w:t>
            </w:r>
          </w:p>
          <w:p w:rsidR="00040B6B" w:rsidRPr="003228AE" w:rsidRDefault="00040B6B">
            <w:r>
              <w:t>ИНН 236001128753</w:t>
            </w:r>
          </w:p>
          <w:p w:rsidR="00040B6B" w:rsidRPr="003228AE" w:rsidRDefault="00040B6B">
            <w:r>
              <w:t xml:space="preserve">ОГРН </w:t>
            </w:r>
            <w:r w:rsidRPr="00125DBE">
              <w:t>321237500208192</w:t>
            </w:r>
          </w:p>
          <w:p w:rsidR="00040B6B" w:rsidRPr="003228AE" w:rsidRDefault="00040B6B">
            <w:r w:rsidRPr="003228AE">
              <w:t xml:space="preserve">КПП </w:t>
            </w:r>
          </w:p>
          <w:p w:rsidR="00040B6B" w:rsidRPr="003228AE" w:rsidRDefault="00040B6B">
            <w:r w:rsidRPr="003228AE">
              <w:t>Место нахождения(жительства)</w:t>
            </w:r>
          </w:p>
          <w:p w:rsidR="00040B6B" w:rsidRPr="003228AE" w:rsidRDefault="00040B6B">
            <w:r w:rsidRPr="003228AE">
              <w:t>КРАЙКРАСНОДАРСКИЙ, Г.КРАСНОДАР</w:t>
            </w:r>
          </w:p>
          <w:p w:rsidR="00040B6B" w:rsidRPr="003228AE" w:rsidRDefault="00040B6B">
            <w:r w:rsidRPr="003228AE">
              <w:t>Почтовый адрес</w:t>
            </w:r>
          </w:p>
          <w:p w:rsidR="00040B6B" w:rsidRPr="003228AE" w:rsidRDefault="00040B6B">
            <w:r w:rsidRPr="003228AE">
              <w:t>КРАЙ КРАСНОДАРСКИЙ, Г. КРАСНОДАР,</w:t>
            </w:r>
          </w:p>
          <w:p w:rsidR="00040B6B" w:rsidRPr="003228AE" w:rsidRDefault="00040B6B">
            <w:r w:rsidRPr="003228AE">
              <w:rPr>
                <w:sz w:val="16"/>
                <w:szCs w:val="16"/>
              </w:rPr>
              <w:t xml:space="preserve">Контактное лицо </w:t>
            </w:r>
          </w:p>
          <w:p w:rsidR="00040B6B" w:rsidRPr="003228AE" w:rsidRDefault="00040B6B">
            <w:r>
              <w:t xml:space="preserve">Телефон </w:t>
            </w:r>
            <w:r>
              <w:rPr>
                <w:lang w:val="en-US"/>
              </w:rPr>
              <w:t>79385169169</w:t>
            </w:r>
          </w:p>
          <w:p w:rsidR="00040B6B" w:rsidRPr="003228AE" w:rsidRDefault="00040B6B"/>
        </w:tc>
        <w:tc>
          <w:tcPr>
            <w:tcW w:w="289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040B6B" w:rsidRPr="003228AE" w:rsidRDefault="00040B6B">
            <w:pPr>
              <w:pStyle w:val="a3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040B6B" w:rsidRDefault="00040B6B">
            <w:pPr>
              <w:pStyle w:val="a3"/>
            </w:pPr>
          </w:p>
          <w:p w:rsidR="00040B6B" w:rsidRPr="003228AE" w:rsidRDefault="00040B6B">
            <w:pPr>
              <w:pStyle w:val="a3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040B6B" w:rsidRPr="003228AE" w:rsidRDefault="00040B6B">
            <w:r>
              <w:t>Дехтерев Юрий Сергеевич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040B6B" w:rsidRPr="003228AE" w:rsidRDefault="00040B6B">
            <w:r>
              <w:t>Соответствует требованиям</w:t>
            </w:r>
          </w:p>
        </w:tc>
      </w:tr>
      <w:tr w:rsidR="00040B6B" w:rsidRPr="003228AE">
        <w:tc>
          <w:tcPr>
            <w:tcW w:w="2145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040B6B" w:rsidRPr="003228AE" w:rsidRDefault="00040B6B">
            <w:r>
              <w:t>EA-113116</w:t>
            </w:r>
          </w:p>
          <w:p w:rsidR="00040B6B" w:rsidRPr="003228AE" w:rsidRDefault="00040B6B">
            <w:r>
              <w:t>БАТИЩЕВА ОЛЬГА НИКОЛАЕВНА</w:t>
            </w:r>
          </w:p>
          <w:p w:rsidR="00040B6B" w:rsidRPr="003228AE" w:rsidRDefault="00040B6B">
            <w:r>
              <w:t>ИНН 236001128753</w:t>
            </w:r>
          </w:p>
          <w:p w:rsidR="00040B6B" w:rsidRPr="003228AE" w:rsidRDefault="00040B6B">
            <w:r>
              <w:t xml:space="preserve">ОГРН </w:t>
            </w:r>
            <w:r w:rsidRPr="00125DBE">
              <w:t>321237500208192</w:t>
            </w:r>
          </w:p>
          <w:p w:rsidR="00040B6B" w:rsidRPr="003228AE" w:rsidRDefault="00040B6B">
            <w:r w:rsidRPr="003228AE">
              <w:t xml:space="preserve">КПП </w:t>
            </w:r>
          </w:p>
          <w:p w:rsidR="00040B6B" w:rsidRPr="003228AE" w:rsidRDefault="00040B6B">
            <w:r w:rsidRPr="003228AE">
              <w:t>Место нахождения(жительства)</w:t>
            </w:r>
          </w:p>
          <w:p w:rsidR="00040B6B" w:rsidRPr="003228AE" w:rsidRDefault="00040B6B">
            <w:r w:rsidRPr="003228AE">
              <w:t>КРАЙКРАСНОДАРСКИЙ, Г.КРАСНОДАР</w:t>
            </w:r>
          </w:p>
          <w:p w:rsidR="00040B6B" w:rsidRPr="003228AE" w:rsidRDefault="00040B6B">
            <w:r w:rsidRPr="003228AE">
              <w:t>Почтовый адрес</w:t>
            </w:r>
          </w:p>
          <w:p w:rsidR="00040B6B" w:rsidRPr="003228AE" w:rsidRDefault="00040B6B">
            <w:r w:rsidRPr="003228AE">
              <w:t>КРАЙ КРАСНОДАРСКИЙ, Г. КРАСНОДАР,</w:t>
            </w:r>
          </w:p>
          <w:p w:rsidR="00040B6B" w:rsidRPr="003228AE" w:rsidRDefault="00040B6B">
            <w:r w:rsidRPr="003228AE">
              <w:rPr>
                <w:sz w:val="16"/>
                <w:szCs w:val="16"/>
              </w:rPr>
              <w:t xml:space="preserve">Контактное лицо </w:t>
            </w:r>
          </w:p>
          <w:p w:rsidR="00040B6B" w:rsidRPr="003228AE" w:rsidRDefault="00040B6B">
            <w:r>
              <w:t xml:space="preserve">Телефон </w:t>
            </w:r>
            <w:r>
              <w:rPr>
                <w:lang w:val="en-US"/>
              </w:rPr>
              <w:t>79385169169</w:t>
            </w:r>
          </w:p>
          <w:p w:rsidR="00040B6B" w:rsidRPr="003228AE" w:rsidRDefault="00040B6B"/>
        </w:tc>
        <w:tc>
          <w:tcPr>
            <w:tcW w:w="289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040B6B" w:rsidRPr="003228AE" w:rsidRDefault="00040B6B">
            <w:pPr>
              <w:pStyle w:val="a3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040B6B" w:rsidRDefault="00040B6B">
            <w:pPr>
              <w:pStyle w:val="a3"/>
            </w:pPr>
          </w:p>
          <w:p w:rsidR="00040B6B" w:rsidRPr="003228AE" w:rsidRDefault="00040B6B">
            <w:pPr>
              <w:pStyle w:val="a3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040B6B" w:rsidRPr="003228AE" w:rsidRDefault="00040B6B">
            <w:r>
              <w:t>Владыкина Лидия Валерьевна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040B6B" w:rsidRPr="003228AE" w:rsidRDefault="00040B6B">
            <w:r>
              <w:t>Соответствует требованиям</w:t>
            </w:r>
          </w:p>
        </w:tc>
      </w:tr>
      <w:tr w:rsidR="00040B6B" w:rsidRPr="003228AE">
        <w:tc>
          <w:tcPr>
            <w:tcW w:w="214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040B6B" w:rsidRPr="003228AE" w:rsidRDefault="00040B6B">
            <w:r>
              <w:t>EA-113237</w:t>
            </w:r>
          </w:p>
          <w:p w:rsidR="00040B6B" w:rsidRPr="003228AE" w:rsidRDefault="00040B6B">
            <w:r>
              <w:t>ОБЩЕСТВО С ОГРАНИЧЕННОЙ ОТВЕТСТВЕННОСТЬЮ "СБС"</w:t>
            </w:r>
          </w:p>
          <w:p w:rsidR="00040B6B" w:rsidRPr="003228AE" w:rsidRDefault="00040B6B">
            <w:r>
              <w:t>ИНН 2628058630</w:t>
            </w:r>
          </w:p>
          <w:p w:rsidR="00040B6B" w:rsidRPr="003228AE" w:rsidRDefault="00040B6B">
            <w:r>
              <w:t xml:space="preserve">ОГРН </w:t>
            </w:r>
            <w:r w:rsidRPr="00125DBE">
              <w:t>1172651021168</w:t>
            </w:r>
          </w:p>
          <w:p w:rsidR="00040B6B" w:rsidRPr="003228AE" w:rsidRDefault="00040B6B">
            <w:r w:rsidRPr="003228AE">
              <w:t xml:space="preserve">КПП </w:t>
            </w:r>
            <w:r w:rsidRPr="00125DBE">
              <w:t>262801001</w:t>
            </w:r>
          </w:p>
          <w:p w:rsidR="00040B6B" w:rsidRPr="003228AE" w:rsidRDefault="00040B6B">
            <w:r w:rsidRPr="003228AE">
              <w:t>Место нахождения(жительства)</w:t>
            </w:r>
          </w:p>
          <w:p w:rsidR="00040B6B" w:rsidRPr="003228AE" w:rsidRDefault="00040B6B">
            <w:r w:rsidRPr="003228AE">
              <w:t>357736, КРАЙСТАВРОПОЛЬСКИЙ, ГКИСЛОВОДСК, КВАРТИРА 96</w:t>
            </w:r>
          </w:p>
          <w:p w:rsidR="00040B6B" w:rsidRPr="003228AE" w:rsidRDefault="00040B6B">
            <w:r w:rsidRPr="003228AE">
              <w:t>Почтовый адрес</w:t>
            </w:r>
          </w:p>
          <w:p w:rsidR="00040B6B" w:rsidRPr="003228AE" w:rsidRDefault="00040B6B">
            <w:r w:rsidRPr="003228AE">
              <w:t>357210 Ставропольский край , г. Минеральные Воды , ул. Дружбы д.39 кв.10</w:t>
            </w:r>
          </w:p>
          <w:p w:rsidR="00040B6B" w:rsidRPr="003228AE" w:rsidRDefault="00040B6B">
            <w:r w:rsidRPr="003228AE">
              <w:rPr>
                <w:sz w:val="16"/>
                <w:szCs w:val="16"/>
              </w:rPr>
              <w:t xml:space="preserve">Контактное лицо </w:t>
            </w:r>
          </w:p>
          <w:p w:rsidR="00040B6B" w:rsidRPr="003228AE" w:rsidRDefault="00040B6B">
            <w:r>
              <w:t xml:space="preserve">Телефон </w:t>
            </w:r>
            <w:r w:rsidRPr="00125DBE">
              <w:t>79881001351</w:t>
            </w:r>
          </w:p>
          <w:p w:rsidR="00040B6B" w:rsidRPr="003228AE" w:rsidRDefault="00040B6B"/>
        </w:tc>
        <w:tc>
          <w:tcPr>
            <w:tcW w:w="289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040B6B" w:rsidRPr="003228AE" w:rsidRDefault="00040B6B">
            <w:pPr>
              <w:pStyle w:val="a3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040B6B" w:rsidRDefault="00040B6B">
            <w:pPr>
              <w:pStyle w:val="a3"/>
            </w:pPr>
          </w:p>
          <w:p w:rsidR="00040B6B" w:rsidRPr="003228AE" w:rsidRDefault="00040B6B">
            <w:pPr>
              <w:pStyle w:val="a3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040B6B" w:rsidRPr="003228AE" w:rsidRDefault="00040B6B">
            <w:r>
              <w:t>Просоленко Юрий Александрович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040B6B" w:rsidRPr="003228AE" w:rsidRDefault="00040B6B">
            <w:r>
              <w:t>Соответствует требованиям</w:t>
            </w:r>
          </w:p>
        </w:tc>
      </w:tr>
      <w:tr w:rsidR="00040B6B" w:rsidRPr="003228AE">
        <w:tc>
          <w:tcPr>
            <w:tcW w:w="2145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040B6B" w:rsidRPr="003228AE" w:rsidRDefault="00040B6B">
            <w:r>
              <w:t>EA-113237</w:t>
            </w:r>
          </w:p>
          <w:p w:rsidR="00040B6B" w:rsidRPr="003228AE" w:rsidRDefault="00040B6B">
            <w:r>
              <w:t>ОБЩЕСТВО С ОГРАНИЧЕННОЙ ОТВЕТСТВЕННОСТЬЮ "СБС"</w:t>
            </w:r>
          </w:p>
          <w:p w:rsidR="00040B6B" w:rsidRPr="003228AE" w:rsidRDefault="00040B6B">
            <w:r>
              <w:t>ИНН 2628058630</w:t>
            </w:r>
          </w:p>
          <w:p w:rsidR="00040B6B" w:rsidRPr="003228AE" w:rsidRDefault="00040B6B">
            <w:r>
              <w:t xml:space="preserve">ОГРН </w:t>
            </w:r>
            <w:r w:rsidRPr="00125DBE">
              <w:t>1172651021168</w:t>
            </w:r>
          </w:p>
          <w:p w:rsidR="00040B6B" w:rsidRPr="003228AE" w:rsidRDefault="00040B6B">
            <w:r w:rsidRPr="003228AE">
              <w:t xml:space="preserve">КПП </w:t>
            </w:r>
            <w:r w:rsidRPr="00125DBE">
              <w:t>262801001</w:t>
            </w:r>
          </w:p>
          <w:p w:rsidR="00040B6B" w:rsidRPr="003228AE" w:rsidRDefault="00040B6B">
            <w:r w:rsidRPr="003228AE">
              <w:t>Место нахождения(жительства)</w:t>
            </w:r>
          </w:p>
          <w:p w:rsidR="00040B6B" w:rsidRPr="003228AE" w:rsidRDefault="00040B6B">
            <w:r w:rsidRPr="003228AE">
              <w:t>357736, КРАЙСТАВРОПОЛЬСКИЙ, ГКИСЛОВОДСК, КВАРТИРА 96</w:t>
            </w:r>
          </w:p>
          <w:p w:rsidR="00040B6B" w:rsidRPr="003228AE" w:rsidRDefault="00040B6B">
            <w:r w:rsidRPr="003228AE">
              <w:t>Почтовый адрес</w:t>
            </w:r>
          </w:p>
          <w:p w:rsidR="00040B6B" w:rsidRPr="003228AE" w:rsidRDefault="00040B6B">
            <w:r w:rsidRPr="003228AE">
              <w:t>357210 Ставропольский край , г. Минеральные Воды , ул. Дружбы д.39 кв.10</w:t>
            </w:r>
          </w:p>
          <w:p w:rsidR="00040B6B" w:rsidRPr="003228AE" w:rsidRDefault="00040B6B">
            <w:r w:rsidRPr="003228AE">
              <w:rPr>
                <w:sz w:val="16"/>
                <w:szCs w:val="16"/>
              </w:rPr>
              <w:t xml:space="preserve">Контактное лицо </w:t>
            </w:r>
          </w:p>
          <w:p w:rsidR="00040B6B" w:rsidRPr="003228AE" w:rsidRDefault="00040B6B">
            <w:r>
              <w:t xml:space="preserve">Телефон </w:t>
            </w:r>
            <w:r w:rsidRPr="00125DBE">
              <w:t>79881001351</w:t>
            </w:r>
          </w:p>
          <w:p w:rsidR="00040B6B" w:rsidRPr="003228AE" w:rsidRDefault="00040B6B"/>
        </w:tc>
        <w:tc>
          <w:tcPr>
            <w:tcW w:w="289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040B6B" w:rsidRPr="003228AE" w:rsidRDefault="00040B6B">
            <w:pPr>
              <w:pStyle w:val="a3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040B6B" w:rsidRDefault="00040B6B">
            <w:pPr>
              <w:pStyle w:val="a3"/>
            </w:pPr>
          </w:p>
          <w:p w:rsidR="00040B6B" w:rsidRPr="003228AE" w:rsidRDefault="00040B6B">
            <w:pPr>
              <w:pStyle w:val="a3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040B6B" w:rsidRPr="003228AE" w:rsidRDefault="00040B6B">
            <w:r>
              <w:t>Дехтерев Юрий Сергеевич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040B6B" w:rsidRPr="003228AE" w:rsidRDefault="00040B6B">
            <w:r>
              <w:t>Соответствует требованиям</w:t>
            </w:r>
          </w:p>
        </w:tc>
      </w:tr>
      <w:tr w:rsidR="00040B6B" w:rsidRPr="003228AE">
        <w:tc>
          <w:tcPr>
            <w:tcW w:w="2145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040B6B" w:rsidRPr="003228AE" w:rsidRDefault="00040B6B">
            <w:r>
              <w:t>EA-113237</w:t>
            </w:r>
          </w:p>
          <w:p w:rsidR="00040B6B" w:rsidRPr="003228AE" w:rsidRDefault="00040B6B">
            <w:r>
              <w:t>ОБЩЕСТВО С ОГРАНИЧЕННОЙ ОТВЕТСТВЕННОСТЬЮ "СБС"</w:t>
            </w:r>
          </w:p>
          <w:p w:rsidR="00040B6B" w:rsidRPr="003228AE" w:rsidRDefault="00040B6B">
            <w:r>
              <w:t>ИНН 2628058630</w:t>
            </w:r>
          </w:p>
          <w:p w:rsidR="00040B6B" w:rsidRPr="003228AE" w:rsidRDefault="00040B6B">
            <w:r>
              <w:t xml:space="preserve">ОГРН </w:t>
            </w:r>
            <w:r w:rsidRPr="00125DBE">
              <w:t>1172651021168</w:t>
            </w:r>
          </w:p>
          <w:p w:rsidR="00040B6B" w:rsidRPr="003228AE" w:rsidRDefault="00040B6B">
            <w:r w:rsidRPr="003228AE">
              <w:t xml:space="preserve">КПП </w:t>
            </w:r>
            <w:r w:rsidRPr="00125DBE">
              <w:t>262801001</w:t>
            </w:r>
          </w:p>
          <w:p w:rsidR="00040B6B" w:rsidRPr="003228AE" w:rsidRDefault="00040B6B">
            <w:r w:rsidRPr="003228AE">
              <w:t>Место нахождения(жительства)</w:t>
            </w:r>
          </w:p>
          <w:p w:rsidR="00040B6B" w:rsidRPr="003228AE" w:rsidRDefault="00040B6B">
            <w:r w:rsidRPr="003228AE">
              <w:t>357736, КРАЙСТАВРОПОЛЬСКИЙ, ГКИСЛОВОДСК, КВАРТИРА 96</w:t>
            </w:r>
          </w:p>
          <w:p w:rsidR="00040B6B" w:rsidRPr="003228AE" w:rsidRDefault="00040B6B">
            <w:r w:rsidRPr="003228AE">
              <w:t>Почтовый адрес</w:t>
            </w:r>
          </w:p>
          <w:p w:rsidR="00040B6B" w:rsidRPr="003228AE" w:rsidRDefault="00040B6B">
            <w:r w:rsidRPr="003228AE">
              <w:t>357210 Ставропольский край , г. Минеральные Воды , ул. Дружбы д.39 кв.10</w:t>
            </w:r>
          </w:p>
          <w:p w:rsidR="00040B6B" w:rsidRPr="003228AE" w:rsidRDefault="00040B6B">
            <w:r w:rsidRPr="003228AE">
              <w:rPr>
                <w:sz w:val="16"/>
                <w:szCs w:val="16"/>
              </w:rPr>
              <w:t xml:space="preserve">Контактное лицо </w:t>
            </w:r>
          </w:p>
          <w:p w:rsidR="00040B6B" w:rsidRPr="003228AE" w:rsidRDefault="00040B6B">
            <w:r>
              <w:t xml:space="preserve">Телефон </w:t>
            </w:r>
            <w:r w:rsidRPr="00125DBE">
              <w:t>79881001351</w:t>
            </w:r>
          </w:p>
          <w:p w:rsidR="00040B6B" w:rsidRPr="003228AE" w:rsidRDefault="00040B6B"/>
        </w:tc>
        <w:tc>
          <w:tcPr>
            <w:tcW w:w="289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040B6B" w:rsidRPr="003228AE" w:rsidRDefault="00040B6B">
            <w:pPr>
              <w:pStyle w:val="a3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040B6B" w:rsidRDefault="00040B6B">
            <w:pPr>
              <w:pStyle w:val="a3"/>
            </w:pPr>
          </w:p>
          <w:p w:rsidR="00040B6B" w:rsidRPr="003228AE" w:rsidRDefault="00040B6B">
            <w:pPr>
              <w:pStyle w:val="a3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040B6B" w:rsidRPr="003228AE" w:rsidRDefault="00040B6B">
            <w:r>
              <w:t>Владыкина Лидия Валерьевна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040B6B" w:rsidRPr="003228AE" w:rsidRDefault="00040B6B">
            <w:r>
              <w:t>Соответствует требованиям</w:t>
            </w:r>
          </w:p>
        </w:tc>
      </w:tr>
      <w:tr w:rsidR="00040B6B" w:rsidRPr="003228AE">
        <w:tc>
          <w:tcPr>
            <w:tcW w:w="214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040B6B" w:rsidRPr="003228AE" w:rsidRDefault="00040B6B">
            <w:r>
              <w:t>EA-112763</w:t>
            </w:r>
          </w:p>
          <w:p w:rsidR="00040B6B" w:rsidRPr="003228AE" w:rsidRDefault="00040B6B">
            <w:r>
              <w:t>Индивидуальный предприниматель ЕПИХИН ВЯЧЕСЛАВ ВАЛЕНТИНОВИЧ</w:t>
            </w:r>
          </w:p>
          <w:p w:rsidR="00040B6B" w:rsidRPr="003228AE" w:rsidRDefault="00040B6B">
            <w:r>
              <w:t>ИНН 591901442078</w:t>
            </w:r>
          </w:p>
          <w:p w:rsidR="00040B6B" w:rsidRPr="003228AE" w:rsidRDefault="00040B6B">
            <w:r>
              <w:t xml:space="preserve">ОГРН </w:t>
            </w:r>
            <w:r w:rsidRPr="00125DBE">
              <w:t>316861700083046</w:t>
            </w:r>
          </w:p>
          <w:p w:rsidR="00040B6B" w:rsidRPr="003228AE" w:rsidRDefault="00040B6B">
            <w:r w:rsidRPr="003228AE">
              <w:t xml:space="preserve">КПП </w:t>
            </w:r>
          </w:p>
          <w:p w:rsidR="00040B6B" w:rsidRPr="003228AE" w:rsidRDefault="00040B6B">
            <w:r w:rsidRPr="003228AE">
              <w:t>Место нахождения(жительства)</w:t>
            </w:r>
          </w:p>
          <w:p w:rsidR="00040B6B" w:rsidRPr="003228AE" w:rsidRDefault="00040B6B">
            <w:r w:rsidRPr="003228AE">
              <w:t>АОХАНТЫ-МАНСИЙСКИЙ АВТОНОМНЫЙ ОКРУГ - ЮГРА, ГНИЖНЕВАРТОВСК</w:t>
            </w:r>
          </w:p>
          <w:p w:rsidR="00040B6B" w:rsidRPr="003228AE" w:rsidRDefault="00040B6B">
            <w:r w:rsidRPr="003228AE">
              <w:t>Почтовый адрес</w:t>
            </w:r>
          </w:p>
          <w:p w:rsidR="00040B6B" w:rsidRPr="003228AE" w:rsidRDefault="00040B6B">
            <w:r w:rsidRPr="003228AE">
              <w:t>АО ХАНТЫ-МАНСИЙСКИЙ АВТОНОМНЫЙ ОКРУГ - ЮГРА86, Г НИЖНЕВАРТОВСК</w:t>
            </w:r>
          </w:p>
          <w:p w:rsidR="00040B6B" w:rsidRPr="003228AE" w:rsidRDefault="00040B6B">
            <w:r w:rsidRPr="003228AE">
              <w:rPr>
                <w:sz w:val="16"/>
                <w:szCs w:val="16"/>
              </w:rPr>
              <w:t xml:space="preserve">Контактное лицо </w:t>
            </w:r>
          </w:p>
          <w:p w:rsidR="00040B6B" w:rsidRPr="003228AE" w:rsidRDefault="00040B6B">
            <w:r>
              <w:t xml:space="preserve">Телефон </w:t>
            </w:r>
            <w:r>
              <w:rPr>
                <w:lang w:val="en-US"/>
              </w:rPr>
              <w:t>73466638860</w:t>
            </w:r>
          </w:p>
          <w:p w:rsidR="00040B6B" w:rsidRPr="003228AE" w:rsidRDefault="00040B6B"/>
        </w:tc>
        <w:tc>
          <w:tcPr>
            <w:tcW w:w="289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040B6B" w:rsidRPr="003228AE" w:rsidRDefault="00040B6B">
            <w:pPr>
              <w:pStyle w:val="a3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040B6B" w:rsidRDefault="00040B6B">
            <w:pPr>
              <w:pStyle w:val="a3"/>
            </w:pPr>
          </w:p>
          <w:p w:rsidR="00040B6B" w:rsidRPr="003228AE" w:rsidRDefault="00040B6B">
            <w:pPr>
              <w:pStyle w:val="a3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040B6B" w:rsidRPr="003228AE" w:rsidRDefault="00040B6B">
            <w:r>
              <w:t>Просоленко Юрий Александрович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040B6B" w:rsidRPr="003228AE" w:rsidRDefault="00040B6B">
            <w:r>
              <w:t>Соответствует требованиям</w:t>
            </w:r>
          </w:p>
        </w:tc>
      </w:tr>
      <w:tr w:rsidR="00040B6B" w:rsidRPr="003228AE">
        <w:tc>
          <w:tcPr>
            <w:tcW w:w="2145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040B6B" w:rsidRPr="003228AE" w:rsidRDefault="00040B6B">
            <w:r>
              <w:t>EA-112763</w:t>
            </w:r>
          </w:p>
          <w:p w:rsidR="00040B6B" w:rsidRPr="003228AE" w:rsidRDefault="00040B6B">
            <w:r>
              <w:t>ЕПИХИН ВЯЧЕСЛАВ ВАЛЕНТИНОВИЧ</w:t>
            </w:r>
          </w:p>
          <w:p w:rsidR="00040B6B" w:rsidRPr="003228AE" w:rsidRDefault="00040B6B">
            <w:r>
              <w:t>ИНН 591901442078</w:t>
            </w:r>
          </w:p>
          <w:p w:rsidR="00040B6B" w:rsidRPr="003228AE" w:rsidRDefault="00040B6B">
            <w:r>
              <w:t xml:space="preserve">ОГРН </w:t>
            </w:r>
            <w:r w:rsidRPr="00125DBE">
              <w:t>316861700083046</w:t>
            </w:r>
          </w:p>
          <w:p w:rsidR="00040B6B" w:rsidRPr="003228AE" w:rsidRDefault="00040B6B">
            <w:r w:rsidRPr="003228AE">
              <w:t xml:space="preserve">КПП </w:t>
            </w:r>
          </w:p>
          <w:p w:rsidR="00040B6B" w:rsidRPr="003228AE" w:rsidRDefault="00040B6B">
            <w:r w:rsidRPr="003228AE">
              <w:t>Место нахождения(жительства)</w:t>
            </w:r>
          </w:p>
          <w:p w:rsidR="00040B6B" w:rsidRPr="003228AE" w:rsidRDefault="00040B6B">
            <w:r w:rsidRPr="003228AE">
              <w:t>АОХАНТЫ-МАНСИЙСКИЙ АВТОНОМНЫЙ ОКРУГ - ЮГРА, ГНИЖНЕВАРТОВСК</w:t>
            </w:r>
          </w:p>
          <w:p w:rsidR="00040B6B" w:rsidRPr="003228AE" w:rsidRDefault="00040B6B">
            <w:r w:rsidRPr="003228AE">
              <w:t>Почтовый адрес</w:t>
            </w:r>
          </w:p>
          <w:p w:rsidR="00040B6B" w:rsidRPr="003228AE" w:rsidRDefault="00040B6B">
            <w:r w:rsidRPr="003228AE">
              <w:t>АО ХАНТЫ-МАНСИЙСКИЙ АВТОНОМНЫЙ ОКРУГ - ЮГРА86, Г НИЖНЕВАРТОВСК</w:t>
            </w:r>
          </w:p>
          <w:p w:rsidR="00040B6B" w:rsidRPr="003228AE" w:rsidRDefault="00040B6B">
            <w:r w:rsidRPr="003228AE">
              <w:rPr>
                <w:sz w:val="16"/>
                <w:szCs w:val="16"/>
              </w:rPr>
              <w:t xml:space="preserve">Контактное лицо </w:t>
            </w:r>
          </w:p>
          <w:p w:rsidR="00040B6B" w:rsidRPr="003228AE" w:rsidRDefault="00040B6B">
            <w:r>
              <w:t xml:space="preserve">Телефон </w:t>
            </w:r>
            <w:r>
              <w:rPr>
                <w:lang w:val="en-US"/>
              </w:rPr>
              <w:t>73466638860</w:t>
            </w:r>
          </w:p>
          <w:p w:rsidR="00040B6B" w:rsidRPr="003228AE" w:rsidRDefault="00040B6B"/>
        </w:tc>
        <w:tc>
          <w:tcPr>
            <w:tcW w:w="289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040B6B" w:rsidRPr="003228AE" w:rsidRDefault="00040B6B">
            <w:pPr>
              <w:pStyle w:val="a3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040B6B" w:rsidRDefault="00040B6B">
            <w:pPr>
              <w:pStyle w:val="a3"/>
            </w:pPr>
          </w:p>
          <w:p w:rsidR="00040B6B" w:rsidRPr="003228AE" w:rsidRDefault="00040B6B">
            <w:pPr>
              <w:pStyle w:val="a3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040B6B" w:rsidRPr="003228AE" w:rsidRDefault="00040B6B">
            <w:r>
              <w:t>Дехтерев Юрий Сергеевич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040B6B" w:rsidRPr="003228AE" w:rsidRDefault="00040B6B">
            <w:r>
              <w:t>Соответствует требованиям</w:t>
            </w:r>
          </w:p>
        </w:tc>
      </w:tr>
      <w:tr w:rsidR="00040B6B" w:rsidRPr="003228AE">
        <w:tc>
          <w:tcPr>
            <w:tcW w:w="2145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040B6B" w:rsidRPr="003228AE" w:rsidRDefault="00040B6B">
            <w:r>
              <w:t>EA-112763</w:t>
            </w:r>
          </w:p>
          <w:p w:rsidR="00040B6B" w:rsidRPr="003228AE" w:rsidRDefault="00040B6B">
            <w:r>
              <w:t>ЕПИХИН ВЯЧЕСЛАВ ВАЛЕНТИНОВИЧ</w:t>
            </w:r>
          </w:p>
          <w:p w:rsidR="00040B6B" w:rsidRPr="003228AE" w:rsidRDefault="00040B6B">
            <w:r>
              <w:t>ИНН 591901442078</w:t>
            </w:r>
          </w:p>
          <w:p w:rsidR="00040B6B" w:rsidRPr="003228AE" w:rsidRDefault="00040B6B">
            <w:r>
              <w:t xml:space="preserve">ОГРН </w:t>
            </w:r>
            <w:r w:rsidRPr="00125DBE">
              <w:t>316861700083046</w:t>
            </w:r>
          </w:p>
          <w:p w:rsidR="00040B6B" w:rsidRPr="003228AE" w:rsidRDefault="00040B6B">
            <w:r w:rsidRPr="003228AE">
              <w:t xml:space="preserve">КПП </w:t>
            </w:r>
          </w:p>
          <w:p w:rsidR="00040B6B" w:rsidRPr="003228AE" w:rsidRDefault="00040B6B">
            <w:r w:rsidRPr="003228AE">
              <w:t>Место нахождения(жительства)</w:t>
            </w:r>
          </w:p>
          <w:p w:rsidR="00040B6B" w:rsidRPr="003228AE" w:rsidRDefault="00040B6B">
            <w:r w:rsidRPr="003228AE">
              <w:t>АОХАНТЫ-МАНСИЙСКИЙ АВТОНОМНЫЙ ОКРУГ - ЮГРА, ГНИЖНЕВАРТОВСК</w:t>
            </w:r>
          </w:p>
          <w:p w:rsidR="00040B6B" w:rsidRPr="003228AE" w:rsidRDefault="00040B6B">
            <w:r w:rsidRPr="003228AE">
              <w:t>Почтовый адрес</w:t>
            </w:r>
          </w:p>
          <w:p w:rsidR="00040B6B" w:rsidRPr="003228AE" w:rsidRDefault="00040B6B">
            <w:r w:rsidRPr="003228AE">
              <w:t>АО ХАНТЫ-МАНСИЙСКИЙ АВТОНОМНЫЙ ОКРУГ - ЮГРА86, Г НИЖНЕВАРТОВСК</w:t>
            </w:r>
          </w:p>
          <w:p w:rsidR="00040B6B" w:rsidRPr="003228AE" w:rsidRDefault="00040B6B">
            <w:r w:rsidRPr="003228AE">
              <w:rPr>
                <w:sz w:val="16"/>
                <w:szCs w:val="16"/>
              </w:rPr>
              <w:t xml:space="preserve">Контактное лицо </w:t>
            </w:r>
          </w:p>
          <w:p w:rsidR="00040B6B" w:rsidRPr="003228AE" w:rsidRDefault="00040B6B">
            <w:r>
              <w:t xml:space="preserve">Телефон </w:t>
            </w:r>
            <w:r>
              <w:rPr>
                <w:lang w:val="en-US"/>
              </w:rPr>
              <w:t>73466638860</w:t>
            </w:r>
          </w:p>
          <w:p w:rsidR="00040B6B" w:rsidRPr="003228AE" w:rsidRDefault="00040B6B"/>
        </w:tc>
        <w:tc>
          <w:tcPr>
            <w:tcW w:w="289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040B6B" w:rsidRPr="003228AE" w:rsidRDefault="00040B6B">
            <w:pPr>
              <w:pStyle w:val="a3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040B6B" w:rsidRDefault="00040B6B">
            <w:pPr>
              <w:pStyle w:val="a3"/>
            </w:pPr>
          </w:p>
          <w:p w:rsidR="00040B6B" w:rsidRPr="003228AE" w:rsidRDefault="00040B6B">
            <w:pPr>
              <w:pStyle w:val="a3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040B6B" w:rsidRPr="003228AE" w:rsidRDefault="00040B6B">
            <w:r>
              <w:t>Владыкина Лидия Валерьевна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040B6B" w:rsidRPr="003228AE" w:rsidRDefault="00040B6B">
            <w:r>
              <w:t>Соответствует требованиям</w:t>
            </w:r>
          </w:p>
        </w:tc>
      </w:tr>
      <w:tr w:rsidR="00040B6B" w:rsidRPr="003228AE">
        <w:tc>
          <w:tcPr>
            <w:tcW w:w="214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040B6B" w:rsidRPr="003228AE" w:rsidRDefault="00040B6B">
            <w:r>
              <w:t>EA-113269</w:t>
            </w:r>
          </w:p>
          <w:p w:rsidR="00040B6B" w:rsidRPr="003228AE" w:rsidRDefault="00040B6B">
            <w:r>
              <w:t>Индивидуальный предприниматель КРАЛЬ ЕЛЕНА ВЛАДИМИРОВНА</w:t>
            </w:r>
          </w:p>
          <w:p w:rsidR="00040B6B" w:rsidRPr="003228AE" w:rsidRDefault="00040B6B">
            <w:r>
              <w:t>ИНН 230804510750</w:t>
            </w:r>
          </w:p>
          <w:p w:rsidR="00040B6B" w:rsidRPr="003228AE" w:rsidRDefault="00040B6B">
            <w:r>
              <w:t xml:space="preserve">ОГРН </w:t>
            </w:r>
            <w:r w:rsidRPr="00125DBE">
              <w:t>317237500378674</w:t>
            </w:r>
          </w:p>
          <w:p w:rsidR="00040B6B" w:rsidRPr="003228AE" w:rsidRDefault="00040B6B">
            <w:r w:rsidRPr="003228AE">
              <w:t xml:space="preserve">КПП </w:t>
            </w:r>
          </w:p>
          <w:p w:rsidR="00040B6B" w:rsidRPr="003228AE" w:rsidRDefault="00040B6B">
            <w:r w:rsidRPr="003228AE">
              <w:t>Место нахождения(жительства)</w:t>
            </w:r>
          </w:p>
          <w:p w:rsidR="00040B6B" w:rsidRPr="003228AE" w:rsidRDefault="00040B6B">
            <w:r w:rsidRPr="003228AE">
              <w:t>КРАЙКРАСНОДАРСКИЙ, ГКРАСНОДАР</w:t>
            </w:r>
          </w:p>
          <w:p w:rsidR="00040B6B" w:rsidRPr="003228AE" w:rsidRDefault="00040B6B">
            <w:r w:rsidRPr="003228AE">
              <w:t>Почтовый адрес</w:t>
            </w:r>
          </w:p>
          <w:p w:rsidR="00040B6B" w:rsidRPr="003228AE" w:rsidRDefault="00040B6B">
            <w:r w:rsidRPr="003228AE">
              <w:t>350089 г.Краснодар Ул. 70 октября дом 32 кв 26</w:t>
            </w:r>
          </w:p>
          <w:p w:rsidR="00040B6B" w:rsidRPr="003228AE" w:rsidRDefault="00040B6B">
            <w:r w:rsidRPr="003228AE">
              <w:rPr>
                <w:sz w:val="16"/>
                <w:szCs w:val="16"/>
              </w:rPr>
              <w:t xml:space="preserve">Контактное лицо </w:t>
            </w:r>
          </w:p>
          <w:p w:rsidR="00040B6B" w:rsidRPr="003228AE" w:rsidRDefault="00040B6B">
            <w:r>
              <w:t xml:space="preserve">Телефон </w:t>
            </w:r>
            <w:r>
              <w:rPr>
                <w:lang w:val="en-US"/>
              </w:rPr>
              <w:t>79186335729</w:t>
            </w:r>
          </w:p>
          <w:p w:rsidR="00040B6B" w:rsidRPr="003228AE" w:rsidRDefault="00040B6B"/>
        </w:tc>
        <w:tc>
          <w:tcPr>
            <w:tcW w:w="289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040B6B" w:rsidRPr="003228AE" w:rsidRDefault="00040B6B">
            <w:pPr>
              <w:pStyle w:val="a3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040B6B" w:rsidRDefault="00040B6B">
            <w:pPr>
              <w:pStyle w:val="a3"/>
            </w:pPr>
          </w:p>
          <w:p w:rsidR="00040B6B" w:rsidRPr="003228AE" w:rsidRDefault="00040B6B">
            <w:pPr>
              <w:pStyle w:val="a3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040B6B" w:rsidRPr="003228AE" w:rsidRDefault="00040B6B">
            <w:r>
              <w:t>Просоленко Юрий Александрович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040B6B" w:rsidRPr="003228AE" w:rsidRDefault="00040B6B">
            <w:r>
              <w:t>Соответствует требованиям</w:t>
            </w:r>
          </w:p>
        </w:tc>
      </w:tr>
      <w:tr w:rsidR="00040B6B" w:rsidRPr="003228AE">
        <w:tc>
          <w:tcPr>
            <w:tcW w:w="2145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040B6B" w:rsidRPr="003228AE" w:rsidRDefault="00040B6B">
            <w:r>
              <w:t>EA-113269</w:t>
            </w:r>
          </w:p>
          <w:p w:rsidR="00040B6B" w:rsidRPr="003228AE" w:rsidRDefault="00040B6B">
            <w:r>
              <w:t>КРАЛЬ ЕЛЕНА ВЛАДИМИРОВНА</w:t>
            </w:r>
          </w:p>
          <w:p w:rsidR="00040B6B" w:rsidRPr="003228AE" w:rsidRDefault="00040B6B">
            <w:r>
              <w:t>ИНН 230804510750</w:t>
            </w:r>
          </w:p>
          <w:p w:rsidR="00040B6B" w:rsidRPr="003228AE" w:rsidRDefault="00040B6B">
            <w:r>
              <w:t xml:space="preserve">ОГРН </w:t>
            </w:r>
            <w:r w:rsidRPr="00125DBE">
              <w:t>317237500378674</w:t>
            </w:r>
          </w:p>
          <w:p w:rsidR="00040B6B" w:rsidRPr="003228AE" w:rsidRDefault="00040B6B">
            <w:r w:rsidRPr="003228AE">
              <w:t xml:space="preserve">КПП </w:t>
            </w:r>
          </w:p>
          <w:p w:rsidR="00040B6B" w:rsidRPr="003228AE" w:rsidRDefault="00040B6B">
            <w:r w:rsidRPr="003228AE">
              <w:t>Место нахождения(жительства)</w:t>
            </w:r>
          </w:p>
          <w:p w:rsidR="00040B6B" w:rsidRPr="003228AE" w:rsidRDefault="00040B6B">
            <w:r w:rsidRPr="003228AE">
              <w:t>КРАЙКРАСНОДАРСКИЙ, ГКРАСНОДАР</w:t>
            </w:r>
          </w:p>
          <w:p w:rsidR="00040B6B" w:rsidRPr="003228AE" w:rsidRDefault="00040B6B">
            <w:r w:rsidRPr="003228AE">
              <w:t>Почтовый адрес</w:t>
            </w:r>
          </w:p>
          <w:p w:rsidR="00040B6B" w:rsidRPr="003228AE" w:rsidRDefault="00040B6B">
            <w:r w:rsidRPr="003228AE">
              <w:t>350089 г.Краснодар Ул. 70 октября дом 32 кв 26</w:t>
            </w:r>
          </w:p>
          <w:p w:rsidR="00040B6B" w:rsidRPr="003228AE" w:rsidRDefault="00040B6B">
            <w:r w:rsidRPr="003228AE">
              <w:rPr>
                <w:sz w:val="16"/>
                <w:szCs w:val="16"/>
              </w:rPr>
              <w:t xml:space="preserve">Контактное лицо </w:t>
            </w:r>
          </w:p>
          <w:p w:rsidR="00040B6B" w:rsidRPr="003228AE" w:rsidRDefault="00040B6B">
            <w:r>
              <w:t xml:space="preserve">Телефон </w:t>
            </w:r>
            <w:r>
              <w:rPr>
                <w:lang w:val="en-US"/>
              </w:rPr>
              <w:t>79186335729</w:t>
            </w:r>
          </w:p>
          <w:p w:rsidR="00040B6B" w:rsidRPr="003228AE" w:rsidRDefault="00040B6B"/>
        </w:tc>
        <w:tc>
          <w:tcPr>
            <w:tcW w:w="289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040B6B" w:rsidRPr="003228AE" w:rsidRDefault="00040B6B">
            <w:pPr>
              <w:pStyle w:val="a3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040B6B" w:rsidRDefault="00040B6B">
            <w:pPr>
              <w:pStyle w:val="a3"/>
            </w:pPr>
          </w:p>
          <w:p w:rsidR="00040B6B" w:rsidRPr="003228AE" w:rsidRDefault="00040B6B">
            <w:pPr>
              <w:pStyle w:val="a3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040B6B" w:rsidRPr="003228AE" w:rsidRDefault="00040B6B">
            <w:r>
              <w:t>Дехтерев Юрий Сергеевич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040B6B" w:rsidRPr="003228AE" w:rsidRDefault="00040B6B">
            <w:r>
              <w:t>Соответствует требованиям</w:t>
            </w:r>
          </w:p>
        </w:tc>
      </w:tr>
      <w:tr w:rsidR="00040B6B" w:rsidRPr="003228AE">
        <w:tc>
          <w:tcPr>
            <w:tcW w:w="2145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040B6B" w:rsidRPr="003228AE" w:rsidRDefault="00040B6B">
            <w:r>
              <w:t>EA-113269</w:t>
            </w:r>
          </w:p>
          <w:p w:rsidR="00040B6B" w:rsidRPr="003228AE" w:rsidRDefault="00040B6B">
            <w:r>
              <w:t>КРАЛЬ ЕЛЕНА ВЛАДИМИРОВНА</w:t>
            </w:r>
          </w:p>
          <w:p w:rsidR="00040B6B" w:rsidRPr="003228AE" w:rsidRDefault="00040B6B">
            <w:r>
              <w:t>ИНН 230804510750</w:t>
            </w:r>
          </w:p>
          <w:p w:rsidR="00040B6B" w:rsidRPr="003228AE" w:rsidRDefault="00040B6B">
            <w:r>
              <w:t xml:space="preserve">ОГРН </w:t>
            </w:r>
            <w:r w:rsidRPr="00125DBE">
              <w:t>317237500378674</w:t>
            </w:r>
          </w:p>
          <w:p w:rsidR="00040B6B" w:rsidRPr="003228AE" w:rsidRDefault="00040B6B">
            <w:r w:rsidRPr="003228AE">
              <w:t xml:space="preserve">КПП </w:t>
            </w:r>
          </w:p>
          <w:p w:rsidR="00040B6B" w:rsidRPr="003228AE" w:rsidRDefault="00040B6B">
            <w:r w:rsidRPr="003228AE">
              <w:t>Место нахождения(жительства)</w:t>
            </w:r>
          </w:p>
          <w:p w:rsidR="00040B6B" w:rsidRPr="003228AE" w:rsidRDefault="00040B6B">
            <w:r w:rsidRPr="003228AE">
              <w:t>КРАЙКРАСНОДАРСКИЙ, ГКРАСНОДАР</w:t>
            </w:r>
          </w:p>
          <w:p w:rsidR="00040B6B" w:rsidRPr="003228AE" w:rsidRDefault="00040B6B">
            <w:r w:rsidRPr="003228AE">
              <w:t>Почтовый адрес</w:t>
            </w:r>
          </w:p>
          <w:p w:rsidR="00040B6B" w:rsidRPr="003228AE" w:rsidRDefault="00040B6B">
            <w:r w:rsidRPr="003228AE">
              <w:t>350089 г.Краснодар Ул. 70 октября дом 32 кв 26</w:t>
            </w:r>
          </w:p>
          <w:p w:rsidR="00040B6B" w:rsidRPr="003228AE" w:rsidRDefault="00040B6B">
            <w:r w:rsidRPr="003228AE">
              <w:rPr>
                <w:sz w:val="16"/>
                <w:szCs w:val="16"/>
              </w:rPr>
              <w:t xml:space="preserve">Контактное лицо </w:t>
            </w:r>
          </w:p>
          <w:p w:rsidR="00040B6B" w:rsidRPr="003228AE" w:rsidRDefault="00040B6B">
            <w:r>
              <w:t xml:space="preserve">Телефон </w:t>
            </w:r>
            <w:r>
              <w:rPr>
                <w:lang w:val="en-US"/>
              </w:rPr>
              <w:t>79186335729</w:t>
            </w:r>
          </w:p>
          <w:p w:rsidR="00040B6B" w:rsidRPr="003228AE" w:rsidRDefault="00040B6B"/>
        </w:tc>
        <w:tc>
          <w:tcPr>
            <w:tcW w:w="289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040B6B" w:rsidRPr="003228AE" w:rsidRDefault="00040B6B">
            <w:pPr>
              <w:pStyle w:val="a3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040B6B" w:rsidRDefault="00040B6B">
            <w:pPr>
              <w:pStyle w:val="a3"/>
            </w:pPr>
          </w:p>
          <w:p w:rsidR="00040B6B" w:rsidRPr="003228AE" w:rsidRDefault="00040B6B">
            <w:pPr>
              <w:pStyle w:val="a3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040B6B" w:rsidRPr="003228AE" w:rsidRDefault="00040B6B">
            <w:r>
              <w:t>Владыкина Лидия Валерьевна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040B6B" w:rsidRPr="003228AE" w:rsidRDefault="00040B6B">
            <w:r>
              <w:t>Соответствует требованиям</w:t>
            </w:r>
          </w:p>
        </w:tc>
      </w:tr>
      <w:tr w:rsidR="00040B6B" w:rsidRPr="003228AE">
        <w:tc>
          <w:tcPr>
            <w:tcW w:w="214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040B6B" w:rsidRPr="003228AE" w:rsidRDefault="00040B6B">
            <w:r>
              <w:t>EA-112164</w:t>
            </w:r>
          </w:p>
          <w:p w:rsidR="00040B6B" w:rsidRPr="003228AE" w:rsidRDefault="00040B6B">
            <w:r>
              <w:t>Индивидуальный предприниматель ПЕРЕВОЩИКОВ АНТОН СЕРГЕЕВИЧ</w:t>
            </w:r>
          </w:p>
          <w:p w:rsidR="00040B6B" w:rsidRPr="003228AE" w:rsidRDefault="00040B6B">
            <w:r>
              <w:t>ИНН 380408064578</w:t>
            </w:r>
          </w:p>
          <w:p w:rsidR="00040B6B" w:rsidRPr="003228AE" w:rsidRDefault="00040B6B">
            <w:r>
              <w:t xml:space="preserve">ОГРН </w:t>
            </w:r>
            <w:r w:rsidRPr="00125DBE">
              <w:t>320246800060612</w:t>
            </w:r>
          </w:p>
          <w:p w:rsidR="00040B6B" w:rsidRPr="003228AE" w:rsidRDefault="00040B6B">
            <w:r w:rsidRPr="003228AE">
              <w:t xml:space="preserve">КПП </w:t>
            </w:r>
          </w:p>
          <w:p w:rsidR="00040B6B" w:rsidRPr="003228AE" w:rsidRDefault="00040B6B">
            <w:r w:rsidRPr="003228AE">
              <w:t>Место нахождения(жительства)</w:t>
            </w:r>
          </w:p>
          <w:p w:rsidR="00040B6B" w:rsidRPr="003228AE" w:rsidRDefault="00040B6B">
            <w:r w:rsidRPr="003228AE">
              <w:t>КРАЙКРАСНОЯРСКИЙ, ГКРАСНОЯРСК</w:t>
            </w:r>
          </w:p>
          <w:p w:rsidR="00040B6B" w:rsidRPr="003228AE" w:rsidRDefault="00040B6B">
            <w:r w:rsidRPr="003228AE">
              <w:t>Почтовый адрес</w:t>
            </w:r>
          </w:p>
          <w:p w:rsidR="00040B6B" w:rsidRPr="003228AE" w:rsidRDefault="00040B6B">
            <w:r w:rsidRPr="003228AE">
              <w:t>КРАЙ КРАСНОЯРСКИЙ, Г КРАСНОЯРСК,</w:t>
            </w:r>
          </w:p>
          <w:p w:rsidR="00040B6B" w:rsidRPr="003228AE" w:rsidRDefault="00040B6B">
            <w:r w:rsidRPr="003228AE">
              <w:rPr>
                <w:sz w:val="16"/>
                <w:szCs w:val="16"/>
              </w:rPr>
              <w:t xml:space="preserve">Контактное лицо </w:t>
            </w:r>
          </w:p>
          <w:p w:rsidR="00040B6B" w:rsidRPr="003228AE" w:rsidRDefault="00040B6B">
            <w:r>
              <w:t xml:space="preserve">Телефон </w:t>
            </w:r>
            <w:r>
              <w:rPr>
                <w:lang w:val="en-US"/>
              </w:rPr>
              <w:t>79333385552</w:t>
            </w:r>
          </w:p>
          <w:p w:rsidR="00040B6B" w:rsidRPr="003228AE" w:rsidRDefault="00040B6B"/>
        </w:tc>
        <w:tc>
          <w:tcPr>
            <w:tcW w:w="289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040B6B" w:rsidRPr="003228AE" w:rsidRDefault="00040B6B">
            <w:pPr>
              <w:pStyle w:val="a3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040B6B" w:rsidRDefault="00040B6B">
            <w:pPr>
              <w:pStyle w:val="a3"/>
            </w:pPr>
          </w:p>
          <w:p w:rsidR="00040B6B" w:rsidRPr="003228AE" w:rsidRDefault="00040B6B">
            <w:pPr>
              <w:pStyle w:val="a3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040B6B" w:rsidRPr="003228AE" w:rsidRDefault="00040B6B">
            <w:r>
              <w:t>Просоленко Юрий Александрович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040B6B" w:rsidRPr="003228AE" w:rsidRDefault="00040B6B">
            <w:r>
              <w:t>Соответствует требованиям</w:t>
            </w:r>
          </w:p>
        </w:tc>
      </w:tr>
      <w:tr w:rsidR="00040B6B" w:rsidRPr="003228AE">
        <w:tc>
          <w:tcPr>
            <w:tcW w:w="2145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040B6B" w:rsidRPr="003228AE" w:rsidRDefault="00040B6B">
            <w:r>
              <w:t>EA-112164</w:t>
            </w:r>
          </w:p>
          <w:p w:rsidR="00040B6B" w:rsidRPr="003228AE" w:rsidRDefault="00040B6B">
            <w:r>
              <w:t>ПЕРЕВОЩИКОВ АНТОН СЕРГЕЕВИЧ</w:t>
            </w:r>
          </w:p>
          <w:p w:rsidR="00040B6B" w:rsidRPr="003228AE" w:rsidRDefault="00040B6B">
            <w:r>
              <w:t>ИНН 380408064578</w:t>
            </w:r>
          </w:p>
          <w:p w:rsidR="00040B6B" w:rsidRPr="003228AE" w:rsidRDefault="00040B6B">
            <w:r>
              <w:t xml:space="preserve">ОГРН </w:t>
            </w:r>
            <w:r w:rsidRPr="00125DBE">
              <w:t>320246800060612</w:t>
            </w:r>
          </w:p>
          <w:p w:rsidR="00040B6B" w:rsidRPr="003228AE" w:rsidRDefault="00040B6B">
            <w:r w:rsidRPr="003228AE">
              <w:t xml:space="preserve">КПП </w:t>
            </w:r>
          </w:p>
          <w:p w:rsidR="00040B6B" w:rsidRPr="003228AE" w:rsidRDefault="00040B6B">
            <w:r w:rsidRPr="003228AE">
              <w:t>Место нахождения(жительства)</w:t>
            </w:r>
          </w:p>
          <w:p w:rsidR="00040B6B" w:rsidRPr="003228AE" w:rsidRDefault="00040B6B">
            <w:r w:rsidRPr="003228AE">
              <w:t>КРАЙКРАСНОЯРСКИЙ, ГКРАСНОЯРСК</w:t>
            </w:r>
          </w:p>
          <w:p w:rsidR="00040B6B" w:rsidRPr="003228AE" w:rsidRDefault="00040B6B">
            <w:r w:rsidRPr="003228AE">
              <w:t>Почтовый адрес</w:t>
            </w:r>
          </w:p>
          <w:p w:rsidR="00040B6B" w:rsidRPr="003228AE" w:rsidRDefault="00040B6B">
            <w:r w:rsidRPr="003228AE">
              <w:t>КРАЙ КРАСНОЯРСКИЙ, Г КРАСНОЯРСК,</w:t>
            </w:r>
          </w:p>
          <w:p w:rsidR="00040B6B" w:rsidRPr="003228AE" w:rsidRDefault="00040B6B">
            <w:r w:rsidRPr="003228AE">
              <w:rPr>
                <w:sz w:val="16"/>
                <w:szCs w:val="16"/>
              </w:rPr>
              <w:t xml:space="preserve">Контактное лицо </w:t>
            </w:r>
          </w:p>
          <w:p w:rsidR="00040B6B" w:rsidRPr="003228AE" w:rsidRDefault="00040B6B">
            <w:r>
              <w:t xml:space="preserve">Телефон </w:t>
            </w:r>
            <w:r>
              <w:rPr>
                <w:lang w:val="en-US"/>
              </w:rPr>
              <w:t>79333385552</w:t>
            </w:r>
          </w:p>
          <w:p w:rsidR="00040B6B" w:rsidRPr="003228AE" w:rsidRDefault="00040B6B"/>
        </w:tc>
        <w:tc>
          <w:tcPr>
            <w:tcW w:w="289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040B6B" w:rsidRPr="003228AE" w:rsidRDefault="00040B6B">
            <w:pPr>
              <w:pStyle w:val="a3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040B6B" w:rsidRDefault="00040B6B">
            <w:pPr>
              <w:pStyle w:val="a3"/>
            </w:pPr>
          </w:p>
          <w:p w:rsidR="00040B6B" w:rsidRPr="003228AE" w:rsidRDefault="00040B6B">
            <w:pPr>
              <w:pStyle w:val="a3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040B6B" w:rsidRPr="003228AE" w:rsidRDefault="00040B6B">
            <w:r>
              <w:t>Дехтерев Юрий Сергеевич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040B6B" w:rsidRPr="003228AE" w:rsidRDefault="00040B6B">
            <w:r>
              <w:t>Соответствует требованиям</w:t>
            </w:r>
          </w:p>
        </w:tc>
      </w:tr>
      <w:tr w:rsidR="00040B6B" w:rsidRPr="003228AE">
        <w:tc>
          <w:tcPr>
            <w:tcW w:w="2145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040B6B" w:rsidRPr="003228AE" w:rsidRDefault="00040B6B">
            <w:r>
              <w:t>EA-112164</w:t>
            </w:r>
          </w:p>
          <w:p w:rsidR="00040B6B" w:rsidRPr="003228AE" w:rsidRDefault="00040B6B">
            <w:r>
              <w:t>ПЕРЕВОЩИКОВ АНТОН СЕРГЕЕВИЧ</w:t>
            </w:r>
          </w:p>
          <w:p w:rsidR="00040B6B" w:rsidRPr="003228AE" w:rsidRDefault="00040B6B">
            <w:r>
              <w:t>ИНН 380408064578</w:t>
            </w:r>
          </w:p>
          <w:p w:rsidR="00040B6B" w:rsidRPr="003228AE" w:rsidRDefault="00040B6B">
            <w:r>
              <w:t xml:space="preserve">ОГРН </w:t>
            </w:r>
            <w:r w:rsidRPr="00125DBE">
              <w:t>320246800060612</w:t>
            </w:r>
          </w:p>
          <w:p w:rsidR="00040B6B" w:rsidRPr="003228AE" w:rsidRDefault="00040B6B">
            <w:r w:rsidRPr="003228AE">
              <w:t xml:space="preserve">КПП </w:t>
            </w:r>
          </w:p>
          <w:p w:rsidR="00040B6B" w:rsidRPr="003228AE" w:rsidRDefault="00040B6B">
            <w:r w:rsidRPr="003228AE">
              <w:t>Место нахождения(жительства)</w:t>
            </w:r>
          </w:p>
          <w:p w:rsidR="00040B6B" w:rsidRPr="003228AE" w:rsidRDefault="00040B6B">
            <w:bookmarkStart w:id="0" w:name="__DdeLink__366_22120086831"/>
            <w:r w:rsidRPr="003228AE">
              <w:t>КРАЙКРАСНОЯРСКИЙ, ГКРАСНОЯРСК</w:t>
            </w:r>
            <w:bookmarkEnd w:id="0"/>
          </w:p>
          <w:p w:rsidR="00040B6B" w:rsidRPr="003228AE" w:rsidRDefault="00040B6B">
            <w:r w:rsidRPr="003228AE">
              <w:t>Почтовый адрес</w:t>
            </w:r>
          </w:p>
          <w:p w:rsidR="00040B6B" w:rsidRPr="003228AE" w:rsidRDefault="00040B6B">
            <w:r w:rsidRPr="003228AE">
              <w:t>КРАЙ КРАСНОЯРСКИЙ, Г КРАСНОЯРСК,</w:t>
            </w:r>
          </w:p>
          <w:p w:rsidR="00040B6B" w:rsidRPr="003228AE" w:rsidRDefault="00040B6B">
            <w:r w:rsidRPr="003228AE">
              <w:rPr>
                <w:sz w:val="16"/>
                <w:szCs w:val="16"/>
              </w:rPr>
              <w:t xml:space="preserve">Контактное лицо </w:t>
            </w:r>
          </w:p>
          <w:p w:rsidR="00040B6B" w:rsidRPr="003228AE" w:rsidRDefault="00040B6B">
            <w:r>
              <w:t xml:space="preserve">Телефон </w:t>
            </w:r>
            <w:r>
              <w:rPr>
                <w:lang w:val="en-US"/>
              </w:rPr>
              <w:t>79333385552</w:t>
            </w:r>
          </w:p>
          <w:p w:rsidR="00040B6B" w:rsidRPr="003228AE" w:rsidRDefault="00040B6B"/>
        </w:tc>
        <w:tc>
          <w:tcPr>
            <w:tcW w:w="289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040B6B" w:rsidRPr="003228AE" w:rsidRDefault="00040B6B">
            <w:pPr>
              <w:pStyle w:val="a3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040B6B" w:rsidRDefault="00040B6B">
            <w:pPr>
              <w:pStyle w:val="a3"/>
            </w:pPr>
          </w:p>
          <w:p w:rsidR="00040B6B" w:rsidRPr="003228AE" w:rsidRDefault="00040B6B">
            <w:pPr>
              <w:pStyle w:val="a3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040B6B" w:rsidRPr="003228AE" w:rsidRDefault="00040B6B">
            <w:r>
              <w:t>Владыкина Лидия Валерьевна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040B6B" w:rsidRPr="003228AE" w:rsidRDefault="00040B6B">
            <w:r>
              <w:t>Соответствует требованиям</w:t>
            </w:r>
          </w:p>
        </w:tc>
      </w:tr>
    </w:tbl>
    <w:p w:rsidR="00040B6B" w:rsidRDefault="00040B6B">
      <w:pPr>
        <w:ind w:right="142"/>
        <w:jc w:val="both"/>
      </w:pPr>
    </w:p>
    <w:p w:rsidR="00040B6B" w:rsidRDefault="00040B6B">
      <w:pPr>
        <w:jc w:val="both"/>
      </w:pPr>
      <w:r>
        <w:tab/>
        <w:t>На основании ч.10 ст.69 Федерального закона № 44-ФЗ победителем аукциона в электронной форме по закупке«</w:t>
      </w:r>
      <w:r w:rsidRPr="00125DBE">
        <w:t>Поставка ксероксной бумаги формата А4</w:t>
      </w:r>
      <w:r>
        <w:t>»признается участник аукциона в электронной форме, который предложил наиболее низкую цену контракта и заявка на участие в аукционе в электронной форме которого соответствует требованиям, установленным документацией аукциона в электронной форме: Индивидуальный предприниматель БАТИЩЕВА ОЛЬГА НИКОЛАЕВНА, предложение о цене контракта 270 277,26 руб.</w:t>
      </w:r>
    </w:p>
    <w:p w:rsidR="00040B6B" w:rsidRDefault="00040B6B">
      <w:pPr>
        <w:jc w:val="both"/>
        <w:rPr>
          <w:b/>
          <w:bCs/>
        </w:rPr>
      </w:pPr>
      <w:r>
        <w:rPr>
          <w:b/>
          <w:bCs/>
        </w:rPr>
        <w:tab/>
        <w:t xml:space="preserve">Протокол подведения итогов аукциона в электронной форме подписан всеми присутствующими на заседании членами единой межведомственной комиссии направлен оператору электронной торговой площадки </w:t>
      </w:r>
      <w:hyperlink r:id="rId4" w:history="1">
        <w:r w:rsidRPr="000022D3">
          <w:rPr>
            <w:rStyle w:val="Hyperlink"/>
            <w:b/>
            <w:bCs/>
          </w:rPr>
          <w:t>https://gz.lot-online.ru/</w:t>
        </w:r>
      </w:hyperlink>
      <w:r>
        <w:rPr>
          <w:b/>
          <w:bCs/>
        </w:rPr>
        <w:t>.</w:t>
      </w:r>
    </w:p>
    <w:p w:rsidR="00040B6B" w:rsidRDefault="00040B6B">
      <w:pPr>
        <w:jc w:val="both"/>
        <w:rPr>
          <w:b/>
          <w:bCs/>
        </w:rPr>
      </w:pPr>
    </w:p>
    <w:p w:rsidR="00040B6B" w:rsidRDefault="00040B6B">
      <w:pPr>
        <w:jc w:val="both"/>
        <w:rPr>
          <w:b/>
          <w:bCs/>
        </w:rPr>
      </w:pPr>
    </w:p>
    <w:p w:rsidR="00040B6B" w:rsidRDefault="00040B6B">
      <w:pPr>
        <w:jc w:val="both"/>
        <w:rPr>
          <w:b/>
          <w:bCs/>
        </w:rPr>
      </w:pPr>
    </w:p>
    <w:p w:rsidR="00040B6B" w:rsidRDefault="00040B6B">
      <w:pPr>
        <w:jc w:val="both"/>
      </w:pPr>
    </w:p>
    <w:tbl>
      <w:tblPr>
        <w:tblW w:w="9922" w:type="dxa"/>
        <w:tblInd w:w="-53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5848"/>
        <w:gridCol w:w="4074"/>
      </w:tblGrid>
      <w:tr w:rsidR="00040B6B" w:rsidRPr="003228AE">
        <w:tc>
          <w:tcPr>
            <w:tcW w:w="5847" w:type="dxa"/>
            <w:vAlign w:val="bottom"/>
          </w:tcPr>
          <w:p w:rsidR="00040B6B" w:rsidRPr="003228AE" w:rsidRDefault="00040B6B">
            <w:pPr>
              <w:pStyle w:val="a3"/>
            </w:pPr>
            <w:r>
              <w:rPr>
                <w:lang w:val="en-US"/>
              </w:rPr>
              <w:t>Председатель комиссии</w:t>
            </w:r>
          </w:p>
        </w:tc>
        <w:tc>
          <w:tcPr>
            <w:tcW w:w="4074" w:type="dxa"/>
            <w:vAlign w:val="bottom"/>
          </w:tcPr>
          <w:p w:rsidR="00040B6B" w:rsidRPr="003228AE" w:rsidRDefault="00040B6B">
            <w:pPr>
              <w:pStyle w:val="a3"/>
            </w:pPr>
            <w:r w:rsidRPr="003228AE">
              <w:rPr>
                <w:lang w:val="en-US"/>
              </w:rPr>
              <w:t>Просоленко Юрий Александрович</w:t>
            </w:r>
          </w:p>
        </w:tc>
      </w:tr>
      <w:tr w:rsidR="00040B6B" w:rsidRPr="003228AE">
        <w:tc>
          <w:tcPr>
            <w:tcW w:w="5847" w:type="dxa"/>
            <w:vAlign w:val="bottom"/>
          </w:tcPr>
          <w:p w:rsidR="00040B6B" w:rsidRPr="003228AE" w:rsidRDefault="00040B6B">
            <w:pPr>
              <w:pStyle w:val="a3"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074" w:type="dxa"/>
            <w:vAlign w:val="bottom"/>
          </w:tcPr>
          <w:p w:rsidR="00040B6B" w:rsidRPr="003228AE" w:rsidRDefault="00040B6B">
            <w:pPr>
              <w:pStyle w:val="a3"/>
            </w:pPr>
            <w:r w:rsidRPr="003228AE">
              <w:rPr>
                <w:lang w:val="en-US"/>
              </w:rPr>
              <w:t>Дехтерев Юрий Сергеевич</w:t>
            </w:r>
          </w:p>
        </w:tc>
      </w:tr>
      <w:tr w:rsidR="00040B6B" w:rsidRPr="003228AE">
        <w:tc>
          <w:tcPr>
            <w:tcW w:w="5847" w:type="dxa"/>
            <w:vAlign w:val="bottom"/>
          </w:tcPr>
          <w:p w:rsidR="00040B6B" w:rsidRPr="003228AE" w:rsidRDefault="00040B6B">
            <w:pPr>
              <w:pStyle w:val="a3"/>
            </w:pPr>
            <w:r>
              <w:rPr>
                <w:lang w:val="en-US"/>
              </w:rPr>
              <w:t>Секретарь комиссии</w:t>
            </w:r>
          </w:p>
        </w:tc>
        <w:tc>
          <w:tcPr>
            <w:tcW w:w="4074" w:type="dxa"/>
            <w:vAlign w:val="bottom"/>
          </w:tcPr>
          <w:p w:rsidR="00040B6B" w:rsidRPr="003228AE" w:rsidRDefault="00040B6B">
            <w:pPr>
              <w:pStyle w:val="a3"/>
            </w:pPr>
            <w:r w:rsidRPr="003228AE">
              <w:rPr>
                <w:lang w:val="en-US"/>
              </w:rPr>
              <w:t>Владыкина Лидия Валерьевна</w:t>
            </w:r>
          </w:p>
        </w:tc>
      </w:tr>
    </w:tbl>
    <w:p w:rsidR="00040B6B" w:rsidRDefault="00040B6B"/>
    <w:sectPr w:rsidR="00040B6B" w:rsidSect="00882C7D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altName w:val="Times New Roman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defaultTabStop w:val="709"/>
  <w:doNotHyphenateCaps/>
  <w:characterSpacingControl w:val="doNotCompress"/>
  <w:doNotValidateAgainstSchema/>
  <w:doNotDemarcateInvalidXml/>
  <w:compat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82C7D"/>
    <w:rsid w:val="000022D3"/>
    <w:rsid w:val="00040B6B"/>
    <w:rsid w:val="00125DBE"/>
    <w:rsid w:val="003228AE"/>
    <w:rsid w:val="006A1C2D"/>
    <w:rsid w:val="00882C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NSimSun" w:hAnsi="Liberation Serif" w:cs="Lucida Sans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82C7D"/>
    <w:pPr>
      <w:overflowPunct w:val="0"/>
    </w:pPr>
    <w:rPr>
      <w:rFonts w:ascii="Times New Roman" w:hAnsi="Times New Roman" w:cs="Times New Roman"/>
      <w:color w:val="00000A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rPr>
      <w:sz w:val="16"/>
      <w:szCs w:val="16"/>
    </w:rPr>
  </w:style>
  <w:style w:type="character" w:customStyle="1" w:styleId="a">
    <w:name w:val="Текст примечания Знак"/>
    <w:basedOn w:val="DefaultParagraphFont"/>
    <w:uiPriority w:val="99"/>
    <w:semiHidden/>
    <w:rPr>
      <w:rFonts w:eastAsia="Times New Roman"/>
    </w:rPr>
  </w:style>
  <w:style w:type="character" w:customStyle="1" w:styleId="a0">
    <w:name w:val="Тема примечания Знак"/>
    <w:basedOn w:val="a"/>
    <w:uiPriority w:val="99"/>
    <w:semiHidden/>
    <w:rPr>
      <w:b/>
      <w:bCs/>
    </w:rPr>
  </w:style>
  <w:style w:type="character" w:customStyle="1" w:styleId="a1">
    <w:name w:val="Текст выноски Знак"/>
    <w:basedOn w:val="DefaultParagraphFont"/>
    <w:uiPriority w:val="99"/>
    <w:semiHidden/>
    <w:rPr>
      <w:rFonts w:ascii="Segoe UI" w:eastAsia="Times New Roman" w:hAnsi="Segoe UI" w:cs="Segoe UI"/>
      <w:sz w:val="18"/>
      <w:szCs w:val="18"/>
    </w:rPr>
  </w:style>
  <w:style w:type="paragraph" w:customStyle="1" w:styleId="a2">
    <w:name w:val="Заголовок"/>
    <w:basedOn w:val="Normal"/>
    <w:next w:val="BodyText"/>
    <w:uiPriority w:val="99"/>
    <w:rsid w:val="00882C7D"/>
    <w:pPr>
      <w:keepNext/>
      <w:spacing w:before="240" w:after="120"/>
    </w:pPr>
    <w:rPr>
      <w:rFonts w:ascii="Liberation Sans" w:eastAsia="Microsoft YaHei" w:hAnsi="Liberation Sans" w:cs="Liberation Sans"/>
      <w:sz w:val="28"/>
      <w:szCs w:val="28"/>
    </w:rPr>
  </w:style>
  <w:style w:type="paragraph" w:styleId="BodyText">
    <w:name w:val="Body Text"/>
    <w:basedOn w:val="Normal"/>
    <w:link w:val="BodyTextChar"/>
    <w:uiPriority w:val="99"/>
    <w:rsid w:val="00882C7D"/>
    <w:pPr>
      <w:spacing w:after="140" w:line="288" w:lineRule="auto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8742E8"/>
    <w:rPr>
      <w:rFonts w:ascii="Times New Roman" w:hAnsi="Times New Roman" w:cs="Times New Roman"/>
      <w:color w:val="00000A"/>
      <w:sz w:val="24"/>
      <w:szCs w:val="24"/>
    </w:rPr>
  </w:style>
  <w:style w:type="paragraph" w:styleId="List">
    <w:name w:val="List"/>
    <w:basedOn w:val="BodyText"/>
    <w:uiPriority w:val="99"/>
    <w:rsid w:val="00882C7D"/>
  </w:style>
  <w:style w:type="paragraph" w:styleId="Caption">
    <w:name w:val="caption"/>
    <w:basedOn w:val="Normal"/>
    <w:uiPriority w:val="99"/>
    <w:qFormat/>
    <w:rsid w:val="00882C7D"/>
    <w:pPr>
      <w:suppressLineNumbers/>
      <w:spacing w:before="120" w:after="120"/>
    </w:pPr>
    <w:rPr>
      <w:i/>
      <w:iCs/>
    </w:rPr>
  </w:style>
  <w:style w:type="paragraph" w:styleId="Index1">
    <w:name w:val="index 1"/>
    <w:basedOn w:val="Normal"/>
    <w:next w:val="Normal"/>
    <w:autoRedefine/>
    <w:uiPriority w:val="99"/>
    <w:semiHidden/>
    <w:pPr>
      <w:ind w:left="240" w:hanging="240"/>
    </w:pPr>
  </w:style>
  <w:style w:type="paragraph" w:styleId="IndexHeading">
    <w:name w:val="index heading"/>
    <w:basedOn w:val="Normal"/>
    <w:uiPriority w:val="99"/>
    <w:semiHidden/>
    <w:rsid w:val="00882C7D"/>
    <w:pPr>
      <w:suppressLineNumbers/>
    </w:pPr>
  </w:style>
  <w:style w:type="paragraph" w:styleId="Title">
    <w:name w:val="Title"/>
    <w:basedOn w:val="Normal"/>
    <w:link w:val="TitleChar"/>
    <w:uiPriority w:val="99"/>
    <w:qFormat/>
    <w:rsid w:val="00882C7D"/>
    <w:pPr>
      <w:keepNext/>
      <w:spacing w:before="240" w:after="120"/>
    </w:pPr>
    <w:rPr>
      <w:rFonts w:ascii="Liberation Sans" w:hAnsi="Liberation Sans" w:cs="Liberation Sans"/>
      <w:sz w:val="28"/>
      <w:szCs w:val="28"/>
    </w:rPr>
  </w:style>
  <w:style w:type="character" w:customStyle="1" w:styleId="TitleChar">
    <w:name w:val="Title Char"/>
    <w:basedOn w:val="DefaultParagraphFont"/>
    <w:link w:val="Title"/>
    <w:uiPriority w:val="10"/>
    <w:rsid w:val="008742E8"/>
    <w:rPr>
      <w:rFonts w:asciiTheme="majorHAnsi" w:eastAsiaTheme="majorEastAsia" w:hAnsiTheme="majorHAnsi" w:cstheme="majorBidi"/>
      <w:b/>
      <w:bCs/>
      <w:color w:val="00000A"/>
      <w:kern w:val="28"/>
      <w:sz w:val="32"/>
      <w:szCs w:val="32"/>
    </w:rPr>
  </w:style>
  <w:style w:type="paragraph" w:customStyle="1" w:styleId="dt">
    <w:name w:val="dt"/>
    <w:basedOn w:val="Normal"/>
    <w:uiPriority w:val="99"/>
    <w:rsid w:val="00882C7D"/>
    <w:pPr>
      <w:spacing w:beforeAutospacing="1" w:afterAutospacing="1"/>
    </w:pPr>
  </w:style>
  <w:style w:type="paragraph" w:customStyle="1" w:styleId="th">
    <w:name w:val="th"/>
    <w:basedOn w:val="Normal"/>
    <w:uiPriority w:val="99"/>
    <w:rsid w:val="00882C7D"/>
    <w:pPr>
      <w:shd w:val="clear" w:color="auto" w:fill="EEEEEE"/>
      <w:spacing w:beforeAutospacing="1" w:afterAutospacing="1"/>
    </w:pPr>
  </w:style>
  <w:style w:type="paragraph" w:customStyle="1" w:styleId="fr">
    <w:name w:val="fr"/>
    <w:basedOn w:val="Normal"/>
    <w:uiPriority w:val="99"/>
    <w:rsid w:val="00882C7D"/>
    <w:pPr>
      <w:spacing w:beforeAutospacing="1" w:afterAutospacing="1"/>
    </w:pPr>
  </w:style>
  <w:style w:type="paragraph" w:customStyle="1" w:styleId="headingcenter1">
    <w:name w:val="headingcenter1"/>
    <w:basedOn w:val="Normal"/>
    <w:uiPriority w:val="99"/>
    <w:rsid w:val="00882C7D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Normal"/>
    <w:uiPriority w:val="99"/>
    <w:rsid w:val="00882C7D"/>
    <w:pPr>
      <w:spacing w:beforeAutospacing="1" w:after="200"/>
    </w:pPr>
  </w:style>
  <w:style w:type="paragraph" w:customStyle="1" w:styleId="usual2">
    <w:name w:val="usual2"/>
    <w:basedOn w:val="Normal"/>
    <w:uiPriority w:val="99"/>
    <w:rsid w:val="00882C7D"/>
    <w:pPr>
      <w:spacing w:beforeAutospacing="1" w:after="200"/>
      <w:ind w:left="460"/>
    </w:pPr>
  </w:style>
  <w:style w:type="paragraph" w:customStyle="1" w:styleId="margleft1">
    <w:name w:val="margleft1"/>
    <w:basedOn w:val="Normal"/>
    <w:uiPriority w:val="99"/>
    <w:rsid w:val="00882C7D"/>
    <w:pPr>
      <w:spacing w:beforeAutospacing="1" w:afterAutospacing="1"/>
    </w:pPr>
  </w:style>
  <w:style w:type="paragraph" w:customStyle="1" w:styleId="commissiontable">
    <w:name w:val="commissiontable"/>
    <w:basedOn w:val="Normal"/>
    <w:uiPriority w:val="99"/>
    <w:rsid w:val="00882C7D"/>
    <w:pPr>
      <w:spacing w:beforeAutospacing="1" w:afterAutospacing="1"/>
    </w:pPr>
  </w:style>
  <w:style w:type="paragraph" w:customStyle="1" w:styleId="requests">
    <w:name w:val="requests"/>
    <w:basedOn w:val="Normal"/>
    <w:uiPriority w:val="99"/>
    <w:rsid w:val="00882C7D"/>
    <w:pPr>
      <w:spacing w:beforeAutospacing="1" w:afterAutospacing="1"/>
      <w:ind w:left="460"/>
    </w:pPr>
  </w:style>
  <w:style w:type="paragraph" w:customStyle="1" w:styleId="margtab1">
    <w:name w:val="margtab1"/>
    <w:basedOn w:val="Normal"/>
    <w:uiPriority w:val="99"/>
    <w:rsid w:val="00882C7D"/>
    <w:pPr>
      <w:spacing w:beforeAutospacing="1" w:afterAutospacing="1"/>
      <w:ind w:left="460"/>
    </w:pPr>
  </w:style>
  <w:style w:type="paragraph" w:styleId="CommentText">
    <w:name w:val="annotation text"/>
    <w:basedOn w:val="Normal"/>
    <w:link w:val="CommentTextChar"/>
    <w:uiPriority w:val="99"/>
    <w:semiHidden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8742E8"/>
    <w:rPr>
      <w:rFonts w:ascii="Times New Roman" w:hAnsi="Times New Roman" w:cs="Times New Roman"/>
      <w:color w:val="00000A"/>
      <w:sz w:val="20"/>
      <w:szCs w:val="20"/>
    </w:rPr>
  </w:style>
  <w:style w:type="paragraph" w:styleId="CommentSubject">
    <w:name w:val="annotation subject"/>
    <w:basedOn w:val="CommentText"/>
    <w:link w:val="CommentSubjectChar"/>
    <w:uiPriority w:val="99"/>
    <w:semiHidden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742E8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742E8"/>
    <w:rPr>
      <w:rFonts w:ascii="Times New Roman" w:hAnsi="Times New Roman" w:cs="Times New Roman"/>
      <w:color w:val="00000A"/>
      <w:sz w:val="0"/>
      <w:szCs w:val="0"/>
    </w:rPr>
  </w:style>
  <w:style w:type="paragraph" w:styleId="NormalWeb">
    <w:name w:val="Normal (Web)"/>
    <w:basedOn w:val="Normal"/>
    <w:uiPriority w:val="99"/>
    <w:pPr>
      <w:spacing w:beforeAutospacing="1" w:afterAutospacing="1"/>
    </w:pPr>
  </w:style>
  <w:style w:type="paragraph" w:customStyle="1" w:styleId="a3">
    <w:name w:val="Содержимое таблицы"/>
    <w:basedOn w:val="Normal"/>
    <w:uiPriority w:val="99"/>
    <w:rsid w:val="00882C7D"/>
  </w:style>
  <w:style w:type="paragraph" w:customStyle="1" w:styleId="a4">
    <w:name w:val="Заголовок таблицы"/>
    <w:basedOn w:val="a3"/>
    <w:uiPriority w:val="99"/>
    <w:rsid w:val="00882C7D"/>
  </w:style>
  <w:style w:type="paragraph" w:customStyle="1" w:styleId="DocumentMap">
    <w:name w:val="DocumentMap"/>
    <w:uiPriority w:val="99"/>
    <w:rsid w:val="00882C7D"/>
    <w:pPr>
      <w:overflowPunct w:val="0"/>
    </w:pPr>
    <w:rPr>
      <w:rFonts w:ascii="Times New Roman" w:hAnsi="Times New Roman" w:cs="Times New Roman"/>
      <w:color w:val="00000A"/>
      <w:sz w:val="20"/>
      <w:szCs w:val="20"/>
    </w:rPr>
  </w:style>
  <w:style w:type="paragraph" w:customStyle="1" w:styleId="a5">
    <w:name w:val="Отступы"/>
    <w:basedOn w:val="BodyText"/>
    <w:uiPriority w:val="99"/>
    <w:rsid w:val="00882C7D"/>
    <w:pPr>
      <w:tabs>
        <w:tab w:val="left" w:pos="0"/>
      </w:tabs>
    </w:pPr>
  </w:style>
  <w:style w:type="paragraph" w:customStyle="1" w:styleId="a6">
    <w:name w:val="Текст в заданном формате"/>
    <w:basedOn w:val="Normal"/>
    <w:uiPriority w:val="99"/>
    <w:rsid w:val="00882C7D"/>
  </w:style>
  <w:style w:type="character" w:styleId="Hyperlink">
    <w:name w:val="Hyperlink"/>
    <w:basedOn w:val="DefaultParagraphFont"/>
    <w:uiPriority w:val="99"/>
    <w:rsid w:val="00125DBE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gz.lot-online.ru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140</TotalTime>
  <Pages>4</Pages>
  <Words>1748</Words>
  <Characters>9970</Characters>
  <Application>Microsoft Office Outlook</Application>
  <DocSecurity>0</DocSecurity>
  <Lines>0</Lines>
  <Paragraphs>0</Paragraphs>
  <ScaleCrop>false</ScaleCrop>
  <Company>Hewlett-Packard Company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cp:keywords/>
  <dc:description/>
  <cp:lastModifiedBy>Yura</cp:lastModifiedBy>
  <cp:revision>54</cp:revision>
  <dcterms:created xsi:type="dcterms:W3CDTF">2019-09-11T09:00:00Z</dcterms:created>
  <dcterms:modified xsi:type="dcterms:W3CDTF">2021-09-09T13:22:00Z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