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89A" w:rsidRDefault="0044789A">
      <w:pPr>
        <w:ind w:firstLine="680"/>
        <w:jc w:val="center"/>
      </w:pPr>
      <w:r>
        <w:rPr>
          <w:b/>
          <w:bCs/>
        </w:rPr>
        <w:t xml:space="preserve">ПРОТОКОЛ </w:t>
      </w:r>
      <w:r w:rsidRPr="00C3636B">
        <w:rPr>
          <w:b/>
          <w:bCs/>
        </w:rPr>
        <w:t>0318300120821000123</w:t>
      </w:r>
    </w:p>
    <w:p w:rsidR="0044789A" w:rsidRDefault="0044789A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44789A" w:rsidRPr="00C3636B" w:rsidRDefault="0044789A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4789A" w:rsidRPr="00DB6791">
        <w:tc>
          <w:tcPr>
            <w:tcW w:w="4961" w:type="dxa"/>
          </w:tcPr>
          <w:p w:rsidR="0044789A" w:rsidRPr="00DB6791" w:rsidRDefault="0044789A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44789A" w:rsidRPr="00DB6791" w:rsidRDefault="0044789A">
            <w:pPr>
              <w:ind w:firstLine="567"/>
              <w:jc w:val="right"/>
            </w:pPr>
            <w:r>
              <w:rPr>
                <w:lang w:val="en-US"/>
              </w:rPr>
              <w:t>09.09.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4789A" w:rsidRDefault="0044789A">
      <w:pPr>
        <w:overflowPunct/>
      </w:pPr>
    </w:p>
    <w:p w:rsidR="0044789A" w:rsidRDefault="0044789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C3636B">
        <w:t xml:space="preserve">: Поставка бумаги формата А3 </w:t>
      </w:r>
    </w:p>
    <w:p w:rsidR="0044789A" w:rsidRDefault="0044789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213234901331923490100101600021712244</w:t>
      </w:r>
    </w:p>
    <w:p w:rsidR="0044789A" w:rsidRDefault="0044789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279 999,00 руб.</w:t>
      </w:r>
    </w:p>
    <w:p w:rsidR="0044789A" w:rsidRDefault="0044789A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3636B">
        <w:rPr>
          <w:b/>
          <w:bCs/>
        </w:rPr>
        <w:t xml:space="preserve">: </w:t>
      </w:r>
      <w:r w:rsidRPr="00C3636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3636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4789A" w:rsidRPr="00DB6791">
        <w:trPr>
          <w:jc w:val="right"/>
        </w:trPr>
        <w:tc>
          <w:tcPr>
            <w:tcW w:w="9915" w:type="dxa"/>
          </w:tcPr>
          <w:p w:rsidR="0044789A" w:rsidRPr="00DB6791" w:rsidRDefault="0044789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C3636B">
              <w:rPr>
                <w:b/>
                <w:bCs/>
              </w:rPr>
              <w:t xml:space="preserve">Источник финансирования: </w:t>
            </w:r>
            <w:r w:rsidRPr="00C3636B">
              <w:t>Внебюджетные фонды (ОМС), внебюджетные средства (платные услуги), краевой бюджет 2021 г.</w:t>
            </w:r>
          </w:p>
          <w:p w:rsidR="0044789A" w:rsidRPr="00DB6791" w:rsidRDefault="0044789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C3636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3636B">
              <w:t>353560, Россия, Краснодарский край, г. Славянск-на-Кубани, ул. Батарейная, 377 транспортом поставщика. Поставщик производит первую поставку продукции в количестве 1/3 от объемов, указанных в спецификации, в течении 10 от даты заключения контракта последующие поставки производятся ежемесячно равными партиями при отсутствии заявок, последняя поставка не позднее 15 ноября 2021 г..</w:t>
            </w:r>
          </w:p>
          <w:p w:rsidR="0044789A" w:rsidRPr="00DB6791" w:rsidRDefault="0044789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3636B">
              <w:t>Не требуется</w:t>
            </w:r>
          </w:p>
          <w:p w:rsidR="0044789A" w:rsidRPr="00C3636B" w:rsidRDefault="0044789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3636B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4789A" w:rsidRDefault="0044789A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3636B">
        <w:t>26.08.21 11:34:28 (</w:t>
      </w:r>
      <w:r>
        <w:rPr>
          <w:lang w:val="en-US"/>
        </w:rPr>
        <w:t>MSK</w:t>
      </w:r>
      <w:r w:rsidRPr="00C3636B">
        <w:t>+00:00)</w:t>
      </w:r>
    </w:p>
    <w:p w:rsidR="0044789A" w:rsidRDefault="0044789A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3636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4789A" w:rsidRPr="00DB6791">
        <w:tc>
          <w:tcPr>
            <w:tcW w:w="3307" w:type="dxa"/>
          </w:tcPr>
          <w:p w:rsidR="0044789A" w:rsidRPr="00DB6791" w:rsidRDefault="0044789A">
            <w:r w:rsidRPr="00DB679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4789A" w:rsidRPr="00DB6791" w:rsidRDefault="0044789A">
            <w:r w:rsidRPr="00DB679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4789A" w:rsidRPr="00DB6791" w:rsidRDefault="0044789A">
            <w:pPr>
              <w:rPr>
                <w:lang w:val="en-US"/>
              </w:rPr>
            </w:pPr>
            <w:r w:rsidRPr="00DB6791">
              <w:rPr>
                <w:lang w:val="en-US"/>
              </w:rPr>
              <w:t>Главный врач</w:t>
            </w:r>
          </w:p>
        </w:tc>
      </w:tr>
      <w:tr w:rsidR="0044789A" w:rsidRPr="00DB6791">
        <w:tc>
          <w:tcPr>
            <w:tcW w:w="3307" w:type="dxa"/>
          </w:tcPr>
          <w:p w:rsidR="0044789A" w:rsidRPr="00DB6791" w:rsidRDefault="0044789A">
            <w:r w:rsidRPr="00DB679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4789A" w:rsidRPr="00DB6791" w:rsidRDefault="0044789A">
            <w:r w:rsidRPr="00DB679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4789A" w:rsidRPr="00DB6791" w:rsidRDefault="0044789A">
            <w:pPr>
              <w:rPr>
                <w:lang w:val="en-US"/>
              </w:rPr>
            </w:pPr>
            <w:r w:rsidRPr="00DB6791">
              <w:rPr>
                <w:lang w:val="en-US"/>
              </w:rPr>
              <w:t>Начальник отдела закупок</w:t>
            </w:r>
          </w:p>
        </w:tc>
      </w:tr>
      <w:tr w:rsidR="0044789A" w:rsidRPr="00DB6791">
        <w:tc>
          <w:tcPr>
            <w:tcW w:w="3307" w:type="dxa"/>
          </w:tcPr>
          <w:p w:rsidR="0044789A" w:rsidRPr="00DB6791" w:rsidRDefault="0044789A">
            <w:r w:rsidRPr="00DB679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4789A" w:rsidRPr="00DB6791" w:rsidRDefault="0044789A">
            <w:r w:rsidRPr="00DB679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4789A" w:rsidRPr="00DB6791" w:rsidRDefault="0044789A">
            <w:pPr>
              <w:rPr>
                <w:lang w:val="en-US"/>
              </w:rPr>
            </w:pPr>
            <w:r w:rsidRPr="00DB679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4789A" w:rsidRDefault="0044789A">
      <w:pPr>
        <w:jc w:val="both"/>
      </w:pPr>
      <w:r>
        <w:tab/>
        <w:t>Кворум имеется. Комиссия правомочна.</w:t>
      </w:r>
    </w:p>
    <w:p w:rsidR="0044789A" w:rsidRDefault="0044789A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C3636B">
        <w:t>09.09.</w:t>
      </w:r>
      <w:r>
        <w:t>2021 14:20</w:t>
      </w:r>
      <w:r w:rsidRPr="00C3636B">
        <w:t xml:space="preserve"> (</w:t>
      </w:r>
      <w:r>
        <w:rPr>
          <w:lang w:val="en-US"/>
        </w:rPr>
        <w:t>MSK</w:t>
      </w:r>
      <w:r w:rsidRPr="00C3636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</w:t>
      </w:r>
    </w:p>
    <w:p w:rsidR="0044789A" w:rsidRPr="00C3636B" w:rsidRDefault="0044789A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42"/>
        <w:gridCol w:w="1940"/>
        <w:gridCol w:w="1941"/>
        <w:gridCol w:w="3253"/>
        <w:gridCol w:w="2144"/>
      </w:tblGrid>
      <w:tr w:rsidR="0044789A" w:rsidRPr="00DB6791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rPr>
                <w:b/>
                <w:bCs/>
              </w:rPr>
            </w:pPr>
            <w:r w:rsidRPr="00DB6791">
              <w:rPr>
                <w:b/>
                <w:bCs/>
              </w:rPr>
              <w:t xml:space="preserve">№ </w:t>
            </w:r>
          </w:p>
          <w:p w:rsidR="0044789A" w:rsidRPr="00DB6791" w:rsidRDefault="0044789A">
            <w:pPr>
              <w:rPr>
                <w:b/>
                <w:bCs/>
              </w:rPr>
            </w:pPr>
            <w:r w:rsidRPr="00DB6791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b/>
                <w:bCs/>
              </w:rPr>
            </w:pPr>
            <w:r w:rsidRPr="00DB6791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b/>
                <w:bCs/>
              </w:rPr>
            </w:pPr>
            <w:r w:rsidRPr="00DB6791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44789A" w:rsidRPr="00DB679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lang w:val="en-US"/>
              </w:rPr>
            </w:pPr>
            <w:r w:rsidRPr="00DB6791">
              <w:rPr>
                <w:lang w:val="en-US"/>
              </w:rPr>
              <w:t>176 399,20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lang w:val="en-US"/>
              </w:rPr>
            </w:pPr>
            <w:r w:rsidRPr="00DB6791">
              <w:rPr>
                <w:lang w:val="en-US"/>
              </w:rPr>
              <w:t>07.09.21 11:14:21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789A" w:rsidRPr="00C3636B" w:rsidRDefault="0044789A">
            <w:pPr>
              <w:pStyle w:val="a3"/>
            </w:pPr>
            <w:r>
              <w:t xml:space="preserve">Индивидуальный предприниматель </w:t>
            </w:r>
            <w:r w:rsidRPr="00C3636B">
              <w:t>ЕПИХИН ВЯЧЕСЛАВ ВАЛЕНТИНОВИЧ</w:t>
            </w:r>
          </w:p>
        </w:tc>
      </w:tr>
      <w:tr w:rsidR="0044789A" w:rsidRPr="00DB679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lang w:val="en-US"/>
              </w:rPr>
            </w:pPr>
            <w:r w:rsidRPr="00DB6791">
              <w:rPr>
                <w:lang w:val="en-US"/>
              </w:rPr>
              <w:t>177 799,20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lang w:val="en-US"/>
              </w:rPr>
            </w:pPr>
            <w:r w:rsidRPr="00DB6791">
              <w:rPr>
                <w:lang w:val="en-US"/>
              </w:rPr>
              <w:t>07.09.21 11:12:58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789A" w:rsidRPr="00C3636B" w:rsidRDefault="0044789A">
            <w:pPr>
              <w:pStyle w:val="a3"/>
            </w:pPr>
            <w:r>
              <w:t xml:space="preserve">Индивидуальный предприниматель </w:t>
            </w:r>
            <w:r w:rsidRPr="00C3636B">
              <w:t>ПЕРЕВОЩИКОВ АНТОН СЕРГЕЕВИЧ</w:t>
            </w:r>
          </w:p>
        </w:tc>
      </w:tr>
      <w:tr w:rsidR="0044789A" w:rsidRPr="00DB679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lang w:val="en-US"/>
              </w:rPr>
            </w:pPr>
            <w:r w:rsidRPr="00DB6791">
              <w:rPr>
                <w:lang w:val="en-US"/>
              </w:rPr>
              <w:t>205 799,20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4789A" w:rsidRPr="00DB6791" w:rsidRDefault="0044789A">
            <w:pPr>
              <w:pStyle w:val="a3"/>
              <w:rPr>
                <w:lang w:val="en-US"/>
              </w:rPr>
            </w:pPr>
            <w:r w:rsidRPr="00DB6791">
              <w:rPr>
                <w:lang w:val="en-US"/>
              </w:rPr>
              <w:t>07.09.21 10:39:15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789A" w:rsidRPr="00C3636B" w:rsidRDefault="0044789A">
            <w:pPr>
              <w:pStyle w:val="a3"/>
            </w:pPr>
            <w:r>
              <w:t xml:space="preserve">Индивидуальный предприниматель </w:t>
            </w:r>
            <w:r w:rsidRPr="00C3636B">
              <w:t>КРАЛЬ ЕЛЕНА ВЛАДИМИРОВНА</w:t>
            </w:r>
          </w:p>
        </w:tc>
      </w:tr>
    </w:tbl>
    <w:p w:rsidR="0044789A" w:rsidRDefault="0044789A">
      <w:pPr>
        <w:jc w:val="both"/>
      </w:pPr>
    </w:p>
    <w:p w:rsidR="0044789A" w:rsidRDefault="0044789A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44789A" w:rsidRPr="00DB6791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rPr>
                <w:b/>
                <w:bCs/>
              </w:rPr>
              <w:t>Решение  члена комиссии</w:t>
            </w:r>
          </w:p>
        </w:tc>
      </w:tr>
      <w:tr w:rsidR="0044789A" w:rsidRPr="00DB679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EA-112767</w:t>
            </w:r>
          </w:p>
          <w:p w:rsidR="0044789A" w:rsidRPr="00DB6791" w:rsidRDefault="0044789A">
            <w:r>
              <w:t>Индивидуальный предприниматель ЕПИХИН ВЯЧЕСЛАВ ВАЛЕНТИНОВИЧ</w:t>
            </w:r>
          </w:p>
          <w:p w:rsidR="0044789A" w:rsidRPr="00DB6791" w:rsidRDefault="0044789A">
            <w:r>
              <w:t>ИНН 591901442078</w:t>
            </w:r>
          </w:p>
          <w:p w:rsidR="0044789A" w:rsidRPr="00DB6791" w:rsidRDefault="0044789A">
            <w:r>
              <w:t xml:space="preserve">ОГРН </w:t>
            </w:r>
            <w:r w:rsidRPr="00C3636B">
              <w:t>316861700083046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r w:rsidRPr="00DB6791">
              <w:t>АОХАНТЫ-МАНСИЙСКИЙ АВТОНОМНЫЙ ОКРУГ - ЮГРА, ГНИЖНЕВАРТОВСК</w:t>
            </w:r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АО ХАНТЫ-МАНСИЙСКИЙ АВТОНОМНЫЙ ОКРУГ - ЮГРА86, Г НИЖНЕВАРТОВСК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73466638860</w:t>
            </w:r>
          </w:p>
          <w:p w:rsidR="0044789A" w:rsidRPr="00DB6791" w:rsidRDefault="0044789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  <w:tr w:rsidR="0044789A" w:rsidRPr="00DB679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EA-112767</w:t>
            </w:r>
          </w:p>
          <w:p w:rsidR="0044789A" w:rsidRPr="00DB6791" w:rsidRDefault="0044789A">
            <w:r>
              <w:t>ЕПИХИН ВЯЧЕСЛАВ ВАЛЕНТИНОВИЧ</w:t>
            </w:r>
          </w:p>
          <w:p w:rsidR="0044789A" w:rsidRPr="00DB6791" w:rsidRDefault="0044789A">
            <w:r>
              <w:t>ИНН 591901442078</w:t>
            </w:r>
          </w:p>
          <w:p w:rsidR="0044789A" w:rsidRPr="00DB6791" w:rsidRDefault="0044789A">
            <w:r>
              <w:t xml:space="preserve">ОГРН </w:t>
            </w:r>
            <w:r w:rsidRPr="00C3636B">
              <w:t>316861700083046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r w:rsidRPr="00DB6791">
              <w:t>АОХАНТЫ-МАНСИЙСКИЙ АВТОНОМНЫЙ ОКРУГ - ЮГРА, ГНИЖНЕВАРТОВСК</w:t>
            </w:r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АО ХАНТЫ-МАНСИЙСКИЙ АВТОНОМНЫЙ ОКРУГ - ЮГРА86, Г НИЖНЕВАРТОВСК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73466638860</w:t>
            </w:r>
          </w:p>
          <w:p w:rsidR="0044789A" w:rsidRPr="00DB6791" w:rsidRDefault="0044789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  <w:tr w:rsidR="0044789A" w:rsidRPr="00DB679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EA-112767</w:t>
            </w:r>
          </w:p>
          <w:p w:rsidR="0044789A" w:rsidRPr="00DB6791" w:rsidRDefault="0044789A">
            <w:r>
              <w:t>ЕПИХИН ВЯЧЕСЛАВ ВАЛЕНТИНОВИЧ</w:t>
            </w:r>
          </w:p>
          <w:p w:rsidR="0044789A" w:rsidRPr="00DB6791" w:rsidRDefault="0044789A">
            <w:r>
              <w:t>ИНН 591901442078</w:t>
            </w:r>
          </w:p>
          <w:p w:rsidR="0044789A" w:rsidRPr="00DB6791" w:rsidRDefault="0044789A">
            <w:r>
              <w:t xml:space="preserve">ОГРН </w:t>
            </w:r>
            <w:r w:rsidRPr="00C3636B">
              <w:t>316861700083046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r w:rsidRPr="00DB6791">
              <w:t>АОХАНТЫ-МАНСИЙСКИЙ АВТОНОМНЫЙ ОКРУГ - ЮГРА, ГНИЖНЕВАРТОВСК</w:t>
            </w:r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АО ХАНТЫ-МАНСИЙСКИЙ АВТОНОМНЫЙ ОКРУГ - ЮГРА86, Г НИЖНЕВАРТОВСК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73466638860</w:t>
            </w:r>
          </w:p>
          <w:p w:rsidR="0044789A" w:rsidRPr="00DB6791" w:rsidRDefault="0044789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  <w:tr w:rsidR="0044789A" w:rsidRPr="00DB679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EA-112166</w:t>
            </w:r>
          </w:p>
          <w:p w:rsidR="0044789A" w:rsidRPr="00DB6791" w:rsidRDefault="0044789A">
            <w:r>
              <w:t>Индивидуальный предприниматель ПЕРЕВОЩИКОВ АНТОН СЕРГЕЕВИЧ</w:t>
            </w:r>
          </w:p>
          <w:p w:rsidR="0044789A" w:rsidRPr="00DB6791" w:rsidRDefault="0044789A">
            <w:r>
              <w:t>ИНН 380408064578</w:t>
            </w:r>
          </w:p>
          <w:p w:rsidR="0044789A" w:rsidRPr="00DB6791" w:rsidRDefault="0044789A">
            <w:r>
              <w:t xml:space="preserve">ОГРН </w:t>
            </w:r>
            <w:r w:rsidRPr="00C3636B">
              <w:t>320246800060612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r w:rsidRPr="00DB6791">
              <w:t>КРАЙКРАСНОЯРСКИЙ, ГКРАСНОЯРСК</w:t>
            </w:r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КРАЙ КРАСНОЯРСКИЙ, Г КРАСНОЯРСК,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79333385552</w:t>
            </w:r>
          </w:p>
          <w:p w:rsidR="0044789A" w:rsidRPr="00DB6791" w:rsidRDefault="0044789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  <w:tr w:rsidR="0044789A" w:rsidRPr="00DB679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EA-112166</w:t>
            </w:r>
          </w:p>
          <w:p w:rsidR="0044789A" w:rsidRPr="00DB6791" w:rsidRDefault="0044789A">
            <w:r>
              <w:t>ПЕРЕВОЩИКОВ АНТОН СЕРГЕЕВИЧ</w:t>
            </w:r>
          </w:p>
          <w:p w:rsidR="0044789A" w:rsidRPr="00DB6791" w:rsidRDefault="0044789A">
            <w:r>
              <w:t>ИНН 380408064578</w:t>
            </w:r>
          </w:p>
          <w:p w:rsidR="0044789A" w:rsidRPr="00DB6791" w:rsidRDefault="0044789A">
            <w:r>
              <w:t xml:space="preserve">ОГРН </w:t>
            </w:r>
            <w:r w:rsidRPr="00C3636B">
              <w:t>320246800060612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r w:rsidRPr="00DB6791">
              <w:t>КРАЙКРАСНОЯРСКИЙ, ГКРАСНОЯРСК</w:t>
            </w:r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КРАЙ КРАСНОЯРСКИЙ, Г КРАСНОЯРСК,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79333385552</w:t>
            </w:r>
          </w:p>
          <w:p w:rsidR="0044789A" w:rsidRPr="00DB6791" w:rsidRDefault="0044789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  <w:tr w:rsidR="0044789A" w:rsidRPr="00DB679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EA-112166</w:t>
            </w:r>
          </w:p>
          <w:p w:rsidR="0044789A" w:rsidRPr="00DB6791" w:rsidRDefault="0044789A">
            <w:r>
              <w:t>ПЕРЕВОЩИКОВ АНТОН СЕРГЕЕВИЧ</w:t>
            </w:r>
          </w:p>
          <w:p w:rsidR="0044789A" w:rsidRPr="00DB6791" w:rsidRDefault="0044789A">
            <w:r>
              <w:t>ИНН 380408064578</w:t>
            </w:r>
          </w:p>
          <w:p w:rsidR="0044789A" w:rsidRPr="00DB6791" w:rsidRDefault="0044789A">
            <w:r>
              <w:t xml:space="preserve">ОГРН </w:t>
            </w:r>
            <w:r w:rsidRPr="00C3636B">
              <w:t>320246800060612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r w:rsidRPr="00DB6791">
              <w:t>КРАЙКРАСНОЯРСКИЙ, ГКРАСНОЯРСК</w:t>
            </w:r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КРАЙ КРАСНОЯРСКИЙ, Г КРАСНОЯРСК,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79333385552</w:t>
            </w:r>
          </w:p>
          <w:p w:rsidR="0044789A" w:rsidRPr="00DB6791" w:rsidRDefault="0044789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  <w:tr w:rsidR="0044789A" w:rsidRPr="00DB679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EA-113271</w:t>
            </w:r>
          </w:p>
          <w:p w:rsidR="0044789A" w:rsidRPr="00DB6791" w:rsidRDefault="0044789A">
            <w:r>
              <w:t>Индивидуальный предприниматель КРАЛЬ ЕЛЕНА ВЛАДИМИРОВНА</w:t>
            </w:r>
          </w:p>
          <w:p w:rsidR="0044789A" w:rsidRPr="00DB6791" w:rsidRDefault="0044789A">
            <w:r>
              <w:t>ИНН 230804510750</w:t>
            </w:r>
          </w:p>
          <w:p w:rsidR="0044789A" w:rsidRPr="00DB6791" w:rsidRDefault="0044789A">
            <w:r>
              <w:t xml:space="preserve">ОГРН </w:t>
            </w:r>
            <w:r w:rsidRPr="00C3636B">
              <w:t>317237500378674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r w:rsidRPr="00DB6791">
              <w:t>КРАЙКРАСНОДАРСКИЙ, ГКРАСНОДАР</w:t>
            </w:r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350089 г.Краснодар Ул. 70 октября дом 32 кв 26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44789A" w:rsidRPr="00DB6791" w:rsidRDefault="0044789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  <w:tr w:rsidR="0044789A" w:rsidRPr="00DB679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EA-113271</w:t>
            </w:r>
          </w:p>
          <w:p w:rsidR="0044789A" w:rsidRPr="00DB6791" w:rsidRDefault="0044789A">
            <w:r>
              <w:t>КРАЛЬ ЕЛЕНА ВЛАДИМИРОВНА</w:t>
            </w:r>
          </w:p>
          <w:p w:rsidR="0044789A" w:rsidRPr="00DB6791" w:rsidRDefault="0044789A">
            <w:r>
              <w:t>ИНН 230804510750</w:t>
            </w:r>
          </w:p>
          <w:p w:rsidR="0044789A" w:rsidRPr="00DB6791" w:rsidRDefault="0044789A">
            <w:r>
              <w:t xml:space="preserve">ОГРН </w:t>
            </w:r>
            <w:r w:rsidRPr="00C3636B">
              <w:t>317237500378674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r w:rsidRPr="00DB6791">
              <w:t>КРАЙКРАСНОДАРСКИЙ, ГКРАСНОДАР</w:t>
            </w:r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350089 г.Краснодар Ул. 70 октября дом 32 кв 26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44789A" w:rsidRPr="00DB6791" w:rsidRDefault="0044789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  <w:tr w:rsidR="0044789A" w:rsidRPr="00DB679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EA-113271</w:t>
            </w:r>
          </w:p>
          <w:p w:rsidR="0044789A" w:rsidRPr="00DB6791" w:rsidRDefault="0044789A">
            <w:r>
              <w:t>КРАЛЬ ЕЛЕНА ВЛАДИМИРОВНА</w:t>
            </w:r>
          </w:p>
          <w:p w:rsidR="0044789A" w:rsidRPr="00DB6791" w:rsidRDefault="0044789A">
            <w:r>
              <w:t>ИНН 230804510750</w:t>
            </w:r>
          </w:p>
          <w:p w:rsidR="0044789A" w:rsidRPr="00DB6791" w:rsidRDefault="0044789A">
            <w:r>
              <w:t xml:space="preserve">ОГРН </w:t>
            </w:r>
            <w:r w:rsidRPr="00C3636B">
              <w:t>317237500378674</w:t>
            </w:r>
          </w:p>
          <w:p w:rsidR="0044789A" w:rsidRPr="00DB6791" w:rsidRDefault="0044789A">
            <w:r w:rsidRPr="00DB6791">
              <w:t xml:space="preserve">КПП </w:t>
            </w:r>
          </w:p>
          <w:p w:rsidR="0044789A" w:rsidRPr="00DB6791" w:rsidRDefault="0044789A">
            <w:r w:rsidRPr="00DB6791">
              <w:t>Место нахождения(жительства)</w:t>
            </w:r>
          </w:p>
          <w:p w:rsidR="0044789A" w:rsidRPr="00DB6791" w:rsidRDefault="0044789A">
            <w:bookmarkStart w:id="0" w:name="__DdeLink__366_22120086831"/>
            <w:r w:rsidRPr="00DB6791">
              <w:t>КРАЙКРАСНОДАРСКИЙ, ГКРАСНОДАР</w:t>
            </w:r>
            <w:bookmarkEnd w:id="0"/>
          </w:p>
          <w:p w:rsidR="0044789A" w:rsidRPr="00DB6791" w:rsidRDefault="0044789A">
            <w:r w:rsidRPr="00DB6791">
              <w:t>Почтовый адрес</w:t>
            </w:r>
          </w:p>
          <w:p w:rsidR="0044789A" w:rsidRPr="00DB6791" w:rsidRDefault="0044789A">
            <w:r w:rsidRPr="00DB6791">
              <w:t>350089 г.Краснодар Ул. 70 октября дом 32 кв 26</w:t>
            </w:r>
          </w:p>
          <w:p w:rsidR="0044789A" w:rsidRPr="00DB6791" w:rsidRDefault="0044789A">
            <w:r w:rsidRPr="00DB6791">
              <w:rPr>
                <w:sz w:val="16"/>
                <w:szCs w:val="16"/>
              </w:rPr>
              <w:t xml:space="preserve">Контактное лицо </w:t>
            </w:r>
          </w:p>
          <w:p w:rsidR="0044789A" w:rsidRPr="00DB6791" w:rsidRDefault="0044789A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44789A" w:rsidRPr="00DB6791" w:rsidRDefault="0044789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4789A" w:rsidRDefault="0044789A">
            <w:pPr>
              <w:pStyle w:val="a3"/>
            </w:pPr>
          </w:p>
          <w:p w:rsidR="0044789A" w:rsidRPr="00DB6791" w:rsidRDefault="0044789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4789A" w:rsidRPr="00DB6791" w:rsidRDefault="0044789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4789A" w:rsidRPr="00DB6791" w:rsidRDefault="0044789A">
            <w:r>
              <w:t>Соответствует требованиям</w:t>
            </w:r>
          </w:p>
        </w:tc>
      </w:tr>
    </w:tbl>
    <w:p w:rsidR="0044789A" w:rsidRDefault="0044789A">
      <w:pPr>
        <w:ind w:right="142"/>
        <w:jc w:val="both"/>
      </w:pPr>
    </w:p>
    <w:p w:rsidR="0044789A" w:rsidRDefault="0044789A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C3636B">
        <w:t>Поставка бумаги формата А3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ЕПИХИН ВЯЧЕСЛАВ ВАЛЕНТИНОВИЧ, предложение о цене контракта 176 399,20 руб.</w:t>
      </w:r>
    </w:p>
    <w:p w:rsidR="0044789A" w:rsidRDefault="0044789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835F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4789A" w:rsidRDefault="0044789A">
      <w:pPr>
        <w:jc w:val="both"/>
        <w:rPr>
          <w:b/>
          <w:bCs/>
        </w:rPr>
      </w:pPr>
    </w:p>
    <w:p w:rsidR="0044789A" w:rsidRDefault="0044789A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4789A" w:rsidRPr="00DB6791">
        <w:tc>
          <w:tcPr>
            <w:tcW w:w="5847" w:type="dxa"/>
            <w:vAlign w:val="bottom"/>
          </w:tcPr>
          <w:p w:rsidR="0044789A" w:rsidRPr="00DB6791" w:rsidRDefault="0044789A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Просоленко Юрий Александрович</w:t>
            </w:r>
          </w:p>
        </w:tc>
      </w:tr>
      <w:tr w:rsidR="0044789A" w:rsidRPr="00DB6791">
        <w:tc>
          <w:tcPr>
            <w:tcW w:w="5847" w:type="dxa"/>
            <w:vAlign w:val="bottom"/>
          </w:tcPr>
          <w:p w:rsidR="0044789A" w:rsidRPr="00DB6791" w:rsidRDefault="0044789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Дехтерев Юрий Сергеевич</w:t>
            </w:r>
          </w:p>
        </w:tc>
      </w:tr>
      <w:tr w:rsidR="0044789A" w:rsidRPr="00DB6791">
        <w:tc>
          <w:tcPr>
            <w:tcW w:w="5847" w:type="dxa"/>
            <w:vAlign w:val="bottom"/>
          </w:tcPr>
          <w:p w:rsidR="0044789A" w:rsidRPr="00DB6791" w:rsidRDefault="0044789A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4789A" w:rsidRPr="00DB6791" w:rsidRDefault="0044789A">
            <w:pPr>
              <w:pStyle w:val="a3"/>
            </w:pPr>
            <w:r w:rsidRPr="00DB6791">
              <w:rPr>
                <w:lang w:val="en-US"/>
              </w:rPr>
              <w:t>Владыкина Лидия Валерьевна</w:t>
            </w:r>
          </w:p>
        </w:tc>
      </w:tr>
    </w:tbl>
    <w:p w:rsidR="0044789A" w:rsidRDefault="0044789A"/>
    <w:sectPr w:rsidR="0044789A" w:rsidSect="00F057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579E"/>
    <w:rsid w:val="001835FF"/>
    <w:rsid w:val="00362D6C"/>
    <w:rsid w:val="0044789A"/>
    <w:rsid w:val="00C3636B"/>
    <w:rsid w:val="00DB6791"/>
    <w:rsid w:val="00F05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79E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0579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0579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1807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F0579E"/>
  </w:style>
  <w:style w:type="paragraph" w:styleId="Caption">
    <w:name w:val="caption"/>
    <w:basedOn w:val="Normal"/>
    <w:uiPriority w:val="99"/>
    <w:qFormat/>
    <w:rsid w:val="00F0579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0579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0579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6180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0579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0579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0579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0579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0579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0579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0579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0579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0579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0579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1807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180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807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0579E"/>
  </w:style>
  <w:style w:type="paragraph" w:customStyle="1" w:styleId="a4">
    <w:name w:val="Заголовок таблицы"/>
    <w:basedOn w:val="a3"/>
    <w:uiPriority w:val="99"/>
    <w:rsid w:val="00F0579E"/>
  </w:style>
  <w:style w:type="paragraph" w:customStyle="1" w:styleId="DocumentMap">
    <w:name w:val="DocumentMap"/>
    <w:uiPriority w:val="99"/>
    <w:rsid w:val="00F0579E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F0579E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F0579E"/>
  </w:style>
  <w:style w:type="character" w:styleId="Hyperlink">
    <w:name w:val="Hyperlink"/>
    <w:basedOn w:val="DefaultParagraphFont"/>
    <w:uiPriority w:val="99"/>
    <w:rsid w:val="00C363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1300</Words>
  <Characters>7411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2021-09-09T13:24:00Z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