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CCF" w:rsidRDefault="007B4CCF">
      <w:pPr>
        <w:ind w:firstLine="680"/>
        <w:jc w:val="center"/>
      </w:pPr>
      <w:r>
        <w:rPr>
          <w:b/>
          <w:bCs/>
        </w:rPr>
        <w:t xml:space="preserve">ПРОТОКОЛ </w:t>
      </w:r>
      <w:r w:rsidRPr="00865D3C">
        <w:rPr>
          <w:b/>
          <w:bCs/>
        </w:rPr>
        <w:t>0318300120821000121</w:t>
      </w:r>
    </w:p>
    <w:p w:rsidR="007B4CCF" w:rsidRDefault="007B4CC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B4CCF" w:rsidRPr="00865D3C" w:rsidRDefault="007B4CC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B4CCF" w:rsidRPr="0070198B">
        <w:tc>
          <w:tcPr>
            <w:tcW w:w="4961" w:type="dxa"/>
          </w:tcPr>
          <w:p w:rsidR="007B4CCF" w:rsidRPr="0070198B" w:rsidRDefault="007B4CCF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B4CCF" w:rsidRPr="0070198B" w:rsidRDefault="007B4CCF">
            <w:pPr>
              <w:ind w:firstLine="567"/>
              <w:jc w:val="right"/>
            </w:pPr>
            <w:r>
              <w:rPr>
                <w:lang w:val="en-US"/>
              </w:rPr>
              <w:t>09.09.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B4CCF" w:rsidRDefault="007B4CCF">
      <w:pPr>
        <w:overflowPunct/>
      </w:pPr>
    </w:p>
    <w:p w:rsidR="007B4CCF" w:rsidRDefault="007B4CC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65D3C">
        <w:t xml:space="preserve">: Сантехника </w:t>
      </w:r>
    </w:p>
    <w:p w:rsidR="007B4CCF" w:rsidRDefault="007B4CC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213234901331923490100101630010000244</w:t>
      </w:r>
    </w:p>
    <w:p w:rsidR="007B4CCF" w:rsidRDefault="007B4CC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150 402,20 руб.</w:t>
      </w:r>
    </w:p>
    <w:p w:rsidR="007B4CCF" w:rsidRDefault="007B4CCF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65D3C">
        <w:rPr>
          <w:b/>
          <w:bCs/>
        </w:rPr>
        <w:t xml:space="preserve">: </w:t>
      </w:r>
      <w:r w:rsidRPr="00865D3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65D3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B4CCF" w:rsidRPr="0070198B">
        <w:trPr>
          <w:jc w:val="right"/>
        </w:trPr>
        <w:tc>
          <w:tcPr>
            <w:tcW w:w="9915" w:type="dxa"/>
          </w:tcPr>
          <w:p w:rsidR="007B4CCF" w:rsidRPr="0070198B" w:rsidRDefault="007B4CC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65D3C">
              <w:rPr>
                <w:b/>
                <w:bCs/>
              </w:rPr>
              <w:t xml:space="preserve">Источник финансирования: </w:t>
            </w:r>
            <w:r w:rsidRPr="00865D3C">
              <w:t>Внебюджетные фонды (ОМС), Краевой бюджет, платные услуги 2021 г.</w:t>
            </w:r>
          </w:p>
          <w:p w:rsidR="007B4CCF" w:rsidRPr="0070198B" w:rsidRDefault="007B4CC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65D3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65D3C">
              <w:t>Россия, Краснодарский край, г. Славянск-на-Кубани, ул. Совхозная 100  транспортом поставщика. поставщик производит первую поставку продукции в количестве 1/2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2021 г..</w:t>
            </w:r>
          </w:p>
          <w:p w:rsidR="007B4CCF" w:rsidRPr="0070198B" w:rsidRDefault="007B4CC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65D3C">
              <w:t>Не требуется</w:t>
            </w:r>
          </w:p>
          <w:p w:rsidR="007B4CCF" w:rsidRPr="00865D3C" w:rsidRDefault="007B4CC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65D3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B4CCF" w:rsidRDefault="007B4CC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65D3C">
        <w:t>25.08.21 16:49:23 (</w:t>
      </w:r>
      <w:r>
        <w:rPr>
          <w:lang w:val="en-US"/>
        </w:rPr>
        <w:t>MSK</w:t>
      </w:r>
      <w:r w:rsidRPr="00865D3C">
        <w:t>+00:00)</w:t>
      </w:r>
    </w:p>
    <w:p w:rsidR="007B4CCF" w:rsidRDefault="007B4CC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65D3C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B4CCF" w:rsidRPr="0070198B">
        <w:tc>
          <w:tcPr>
            <w:tcW w:w="3307" w:type="dxa"/>
          </w:tcPr>
          <w:p w:rsidR="007B4CCF" w:rsidRPr="0070198B" w:rsidRDefault="007B4CCF">
            <w:r w:rsidRPr="0070198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B4CCF" w:rsidRPr="0070198B" w:rsidRDefault="007B4CCF">
            <w:r w:rsidRPr="0070198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B4CCF" w:rsidRPr="0070198B" w:rsidRDefault="007B4CCF">
            <w:pPr>
              <w:rPr>
                <w:lang w:val="en-US"/>
              </w:rPr>
            </w:pPr>
            <w:r w:rsidRPr="0070198B">
              <w:rPr>
                <w:lang w:val="en-US"/>
              </w:rPr>
              <w:t>Главный врач</w:t>
            </w:r>
          </w:p>
        </w:tc>
      </w:tr>
      <w:tr w:rsidR="007B4CCF" w:rsidRPr="0070198B">
        <w:tc>
          <w:tcPr>
            <w:tcW w:w="3307" w:type="dxa"/>
          </w:tcPr>
          <w:p w:rsidR="007B4CCF" w:rsidRPr="0070198B" w:rsidRDefault="007B4CCF">
            <w:r w:rsidRPr="0070198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B4CCF" w:rsidRPr="0070198B" w:rsidRDefault="007B4CCF">
            <w:r w:rsidRPr="0070198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B4CCF" w:rsidRPr="0070198B" w:rsidRDefault="007B4CCF">
            <w:pPr>
              <w:rPr>
                <w:lang w:val="en-US"/>
              </w:rPr>
            </w:pPr>
            <w:r w:rsidRPr="0070198B">
              <w:rPr>
                <w:lang w:val="en-US"/>
              </w:rPr>
              <w:t>Начальник отдела закупок</w:t>
            </w:r>
          </w:p>
        </w:tc>
      </w:tr>
      <w:tr w:rsidR="007B4CCF" w:rsidRPr="0070198B">
        <w:tc>
          <w:tcPr>
            <w:tcW w:w="3307" w:type="dxa"/>
          </w:tcPr>
          <w:p w:rsidR="007B4CCF" w:rsidRPr="0070198B" w:rsidRDefault="007B4CCF">
            <w:r w:rsidRPr="0070198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B4CCF" w:rsidRPr="0070198B" w:rsidRDefault="007B4CCF">
            <w:r w:rsidRPr="0070198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B4CCF" w:rsidRPr="0070198B" w:rsidRDefault="007B4CCF">
            <w:pPr>
              <w:rPr>
                <w:lang w:val="en-US"/>
              </w:rPr>
            </w:pPr>
            <w:r w:rsidRPr="0070198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B4CCF" w:rsidRDefault="007B4CCF">
      <w:pPr>
        <w:jc w:val="both"/>
      </w:pPr>
      <w:r>
        <w:tab/>
        <w:t>Кворум имеется. Комиссия правомочна.</w:t>
      </w:r>
    </w:p>
    <w:p w:rsidR="007B4CCF" w:rsidRDefault="007B4CC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65D3C">
        <w:t>09.09.</w:t>
      </w:r>
      <w:r>
        <w:t>20</w:t>
      </w:r>
      <w:r w:rsidRPr="00865D3C">
        <w:t>21 1</w:t>
      </w:r>
      <w:r>
        <w:t>4</w:t>
      </w:r>
      <w:r w:rsidRPr="00865D3C">
        <w:t>:</w:t>
      </w:r>
      <w:r>
        <w:t>40</w:t>
      </w:r>
      <w:r w:rsidRPr="00865D3C">
        <w:t xml:space="preserve"> (</w:t>
      </w:r>
      <w:r>
        <w:rPr>
          <w:lang w:val="en-US"/>
        </w:rPr>
        <w:t>MSK</w:t>
      </w:r>
      <w:r w:rsidRPr="00865D3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B4CCF" w:rsidRPr="00865D3C" w:rsidRDefault="007B4CC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B4CCF" w:rsidRPr="0070198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rPr>
                <w:b/>
                <w:bCs/>
              </w:rPr>
            </w:pPr>
            <w:r w:rsidRPr="0070198B">
              <w:rPr>
                <w:b/>
                <w:bCs/>
              </w:rPr>
              <w:t xml:space="preserve">№ </w:t>
            </w:r>
          </w:p>
          <w:p w:rsidR="007B4CCF" w:rsidRPr="0070198B" w:rsidRDefault="007B4CCF">
            <w:pPr>
              <w:rPr>
                <w:b/>
                <w:bCs/>
              </w:rPr>
            </w:pPr>
            <w:r w:rsidRPr="0070198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b/>
                <w:bCs/>
              </w:rPr>
            </w:pPr>
            <w:r w:rsidRPr="0070198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b/>
                <w:bCs/>
              </w:rPr>
            </w:pPr>
            <w:r w:rsidRPr="0070198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B4CCF" w:rsidRPr="0070198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110 545,67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08.09.21 11:25:44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CCF" w:rsidRPr="00865D3C" w:rsidRDefault="007B4CCF">
            <w:pPr>
              <w:pStyle w:val="a3"/>
            </w:pPr>
            <w:r w:rsidRPr="00865D3C">
              <w:t>ОБЩЕСТВО С ОГРАНИЧЕННОЙ ОТВЕТСТВЕННОСТЬЮ "САНТЕХСТРОЙ"</w:t>
            </w:r>
          </w:p>
        </w:tc>
      </w:tr>
      <w:tr w:rsidR="007B4CCF" w:rsidRPr="0070198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111 297,68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08.09.21 11:16:11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CCF" w:rsidRPr="00865D3C" w:rsidRDefault="007B4CCF">
            <w:pPr>
              <w:pStyle w:val="a3"/>
            </w:pPr>
            <w:r w:rsidRPr="00865D3C">
              <w:t>ОБЩЕСТВО С ОГРАНИЧЕННОЙ ОТВЕТСТВЕННОСТЬЮ "МИР САНТЕХНИКИ"</w:t>
            </w:r>
          </w:p>
        </w:tc>
      </w:tr>
      <w:tr w:rsidR="007B4CCF" w:rsidRPr="0070198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112 801,70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08.09.21 11:04:37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CCF" w:rsidRPr="00865D3C" w:rsidRDefault="007B4CCF">
            <w:pPr>
              <w:pStyle w:val="a3"/>
            </w:pPr>
            <w:r>
              <w:t xml:space="preserve">Индивидуальный предприниматель </w:t>
            </w:r>
            <w:r w:rsidRPr="00865D3C">
              <w:t>КРАЛЬ ЕЛЕНА ВЛАДИМИРОВНА</w:t>
            </w:r>
          </w:p>
        </w:tc>
      </w:tr>
      <w:tr w:rsidR="007B4CCF" w:rsidRPr="0070198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126 337,88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CCF" w:rsidRPr="0070198B" w:rsidRDefault="007B4CCF">
            <w:pPr>
              <w:pStyle w:val="a3"/>
              <w:rPr>
                <w:lang w:val="en-US"/>
              </w:rPr>
            </w:pPr>
            <w:r w:rsidRPr="0070198B">
              <w:rPr>
                <w:lang w:val="en-US"/>
              </w:rPr>
              <w:t>08.09.21 10:25:43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CCF" w:rsidRPr="00865D3C" w:rsidRDefault="007B4CCF">
            <w:pPr>
              <w:pStyle w:val="a3"/>
            </w:pPr>
            <w:r>
              <w:t xml:space="preserve">Индивидуальный предприниматель </w:t>
            </w:r>
            <w:r w:rsidRPr="00865D3C">
              <w:t>КОЛПАКОВ МАКСИМ СТАНИСЛАВОВИЧ</w:t>
            </w:r>
          </w:p>
        </w:tc>
      </w:tr>
    </w:tbl>
    <w:p w:rsidR="007B4CCF" w:rsidRDefault="007B4CCF">
      <w:pPr>
        <w:jc w:val="both"/>
      </w:pPr>
    </w:p>
    <w:p w:rsidR="007B4CCF" w:rsidRDefault="007B4CCF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7B4CCF" w:rsidRPr="0070198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rPr>
                <w:b/>
                <w:bCs/>
              </w:rPr>
              <w:t>Решение  члена комиссии</w:t>
            </w:r>
          </w:p>
        </w:tc>
      </w:tr>
      <w:tr w:rsidR="007B4CCF" w:rsidRPr="0070198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EA-113359</w:t>
            </w:r>
          </w:p>
          <w:p w:rsidR="007B4CCF" w:rsidRPr="0070198B" w:rsidRDefault="007B4CCF">
            <w:r>
              <w:t>ОБЩЕСТВО С ОГРАНИЧЕННОЙ ОТВЕТСТВЕННОСТЬЮ "САНТЕХСТРОЙ"</w:t>
            </w:r>
          </w:p>
          <w:p w:rsidR="007B4CCF" w:rsidRPr="0070198B" w:rsidRDefault="007B4CCF">
            <w:r>
              <w:t>ИНН 7813257774</w:t>
            </w:r>
          </w:p>
          <w:p w:rsidR="007B4CCF" w:rsidRPr="0070198B" w:rsidRDefault="007B4CCF">
            <w:r>
              <w:t xml:space="preserve">ОГРН </w:t>
            </w:r>
            <w:r w:rsidRPr="00865D3C">
              <w:t>1167847316120</w:t>
            </w:r>
          </w:p>
          <w:p w:rsidR="007B4CCF" w:rsidRPr="0070198B" w:rsidRDefault="007B4CCF">
            <w:r w:rsidRPr="0070198B">
              <w:t xml:space="preserve">КПП </w:t>
            </w:r>
            <w:r w:rsidRPr="00865D3C">
              <w:t>781301001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Россия, 197136, ГСАНКТ-ПЕТЕРБУРГ, ДОМ 4ЛИТЕР А, ОФИС 24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197136, Российская Федерация, г. Санкт-Петербург, улица Всеволода Вишневского, дом 4, литер А, офис 24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78123725215</w:t>
            </w:r>
          </w:p>
          <w:p w:rsidR="007B4CCF" w:rsidRPr="0070198B" w:rsidRDefault="007B4CC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EA-113359</w:t>
            </w:r>
          </w:p>
          <w:p w:rsidR="007B4CCF" w:rsidRPr="0070198B" w:rsidRDefault="007B4CCF">
            <w:r>
              <w:t>ОБЩЕСТВО С ОГРАНИЧЕННОЙ ОТВЕТСТВЕННОСТЬЮ "САНТЕХСТРОЙ"</w:t>
            </w:r>
          </w:p>
          <w:p w:rsidR="007B4CCF" w:rsidRPr="0070198B" w:rsidRDefault="007B4CCF">
            <w:r>
              <w:t>ИНН 7813257774</w:t>
            </w:r>
          </w:p>
          <w:p w:rsidR="007B4CCF" w:rsidRPr="0070198B" w:rsidRDefault="007B4CCF">
            <w:r>
              <w:t xml:space="preserve">ОГРН </w:t>
            </w:r>
            <w:r w:rsidRPr="00865D3C">
              <w:t>1167847316120</w:t>
            </w:r>
          </w:p>
          <w:p w:rsidR="007B4CCF" w:rsidRPr="0070198B" w:rsidRDefault="007B4CCF">
            <w:r w:rsidRPr="0070198B">
              <w:t xml:space="preserve">КПП </w:t>
            </w:r>
            <w:r w:rsidRPr="00865D3C">
              <w:t>781301001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Россия, 197136, ГСАНКТ-ПЕТЕРБУРГ, ДОМ 4ЛИТЕР А, ОФИС 24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197136, Российская Федерация, г. Санкт-Петербург, улица Всеволода Вишневского, дом 4, литер А, офис 24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78123725215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EA-113359</w:t>
            </w:r>
          </w:p>
          <w:p w:rsidR="007B4CCF" w:rsidRPr="0070198B" w:rsidRDefault="007B4CCF">
            <w:r>
              <w:t>ОБЩЕСТВО С ОГРАНИЧЕННОЙ ОТВЕТСТВЕННОСТЬЮ "САНТЕХСТРОЙ"</w:t>
            </w:r>
          </w:p>
          <w:p w:rsidR="007B4CCF" w:rsidRPr="0070198B" w:rsidRDefault="007B4CCF">
            <w:r>
              <w:t>ИНН 7813257774</w:t>
            </w:r>
          </w:p>
          <w:p w:rsidR="007B4CCF" w:rsidRPr="0070198B" w:rsidRDefault="007B4CCF">
            <w:r>
              <w:t xml:space="preserve">ОГРН </w:t>
            </w:r>
            <w:r w:rsidRPr="00865D3C">
              <w:t>1167847316120</w:t>
            </w:r>
          </w:p>
          <w:p w:rsidR="007B4CCF" w:rsidRPr="0070198B" w:rsidRDefault="007B4CCF">
            <w:r w:rsidRPr="0070198B">
              <w:t xml:space="preserve">КПП </w:t>
            </w:r>
            <w:r w:rsidRPr="00865D3C">
              <w:t>781301001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Россия, 197136, ГСАНКТ-ПЕТЕРБУРГ, ДОМ 4ЛИТЕР А, ОФИС 24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197136, Российская Федерация, г. Санкт-Петербург, улица Всеволода Вишневского, дом 4, литер А, офис 24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78123725215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EA-113469</w:t>
            </w:r>
          </w:p>
          <w:p w:rsidR="007B4CCF" w:rsidRPr="0070198B" w:rsidRDefault="007B4CCF">
            <w:r>
              <w:t>ОБЩЕСТВО С ОГРАНИЧЕННОЙ ОТВЕТСТВЕННОСТЬЮ "МИР САНТЕХНИКИ"</w:t>
            </w:r>
          </w:p>
          <w:p w:rsidR="007B4CCF" w:rsidRPr="0070198B" w:rsidRDefault="007B4CCF">
            <w:r>
              <w:t>ИНН 5258063332</w:t>
            </w:r>
          </w:p>
          <w:p w:rsidR="007B4CCF" w:rsidRPr="0070198B" w:rsidRDefault="007B4CCF">
            <w:r>
              <w:t xml:space="preserve">ОГРН </w:t>
            </w:r>
            <w:r w:rsidRPr="00865D3C">
              <w:t>1065258037130</w:t>
            </w:r>
          </w:p>
          <w:p w:rsidR="007B4CCF" w:rsidRPr="0070198B" w:rsidRDefault="007B4CCF">
            <w:r w:rsidRPr="0070198B">
              <w:t xml:space="preserve">КПП </w:t>
            </w:r>
            <w:r w:rsidRPr="00865D3C">
              <w:t>526201001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603122, ОБЛНИЖЕГОРОДСКАЯ, ГНИЖНИЙ НОВГОРОД, ДОМ 7КОРПУС 3, КВАРТИРА 79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603122, Г.НИЖНИЙ НОВГОРОД, УЛ.БОГОРОДСКОГО, ДОМ 7, КОРПУС 3, КВ.79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79202520520</w:t>
            </w:r>
          </w:p>
          <w:p w:rsidR="007B4CCF" w:rsidRPr="0070198B" w:rsidRDefault="007B4CC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EA-113469</w:t>
            </w:r>
          </w:p>
          <w:p w:rsidR="007B4CCF" w:rsidRPr="0070198B" w:rsidRDefault="007B4CCF">
            <w:r>
              <w:t>ОБЩЕСТВО С ОГРАНИЧЕННОЙ ОТВЕТСТВЕННОСТЬЮ "МИР САНТЕХНИКИ"</w:t>
            </w:r>
          </w:p>
          <w:p w:rsidR="007B4CCF" w:rsidRPr="0070198B" w:rsidRDefault="007B4CCF">
            <w:r>
              <w:t>ИНН 5258063332</w:t>
            </w:r>
          </w:p>
          <w:p w:rsidR="007B4CCF" w:rsidRPr="0070198B" w:rsidRDefault="007B4CCF">
            <w:r>
              <w:t xml:space="preserve">ОГРН </w:t>
            </w:r>
            <w:r w:rsidRPr="00865D3C">
              <w:t>1065258037130</w:t>
            </w:r>
          </w:p>
          <w:p w:rsidR="007B4CCF" w:rsidRPr="0070198B" w:rsidRDefault="007B4CCF">
            <w:r w:rsidRPr="0070198B">
              <w:t xml:space="preserve">КПП </w:t>
            </w:r>
            <w:r w:rsidRPr="00865D3C">
              <w:t>526201001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603122, ОБЛНИЖЕГОРОДСКАЯ, ГНИЖНИЙ НОВГОРОД, ДОМ 7КОРПУС 3, КВАРТИРА 79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603122, Г.НИЖНИЙ НОВГОРОД, УЛ.БОГОРОДСКОГО, ДОМ 7, КОРПУС 3, КВ.79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79202520520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EA-113469</w:t>
            </w:r>
          </w:p>
          <w:p w:rsidR="007B4CCF" w:rsidRPr="0070198B" w:rsidRDefault="007B4CCF">
            <w:r>
              <w:t>ОБЩЕСТВО С ОГРАНИЧЕННОЙ ОТВЕТСТВЕННОСТЬЮ "МИР САНТЕХНИКИ"</w:t>
            </w:r>
          </w:p>
          <w:p w:rsidR="007B4CCF" w:rsidRPr="0070198B" w:rsidRDefault="007B4CCF">
            <w:r>
              <w:t>ИНН 5258063332</w:t>
            </w:r>
          </w:p>
          <w:p w:rsidR="007B4CCF" w:rsidRPr="0070198B" w:rsidRDefault="007B4CCF">
            <w:r>
              <w:t xml:space="preserve">ОГРН </w:t>
            </w:r>
            <w:r w:rsidRPr="00865D3C">
              <w:t>1065258037130</w:t>
            </w:r>
          </w:p>
          <w:p w:rsidR="007B4CCF" w:rsidRPr="0070198B" w:rsidRDefault="007B4CCF">
            <w:r w:rsidRPr="0070198B">
              <w:t xml:space="preserve">КПП </w:t>
            </w:r>
            <w:r w:rsidRPr="00865D3C">
              <w:t>526201001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603122, ОБЛНИЖЕГОРОДСКАЯ, ГНИЖНИЙ НОВГОРОД, ДОМ 7КОРПУС 3, КВАРТИРА 79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603122, Г.НИЖНИЙ НОВГОРОД, УЛ.БОГОРОДСКОГО, ДОМ 7, КОРПУС 3, КВ.79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79202520520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EA-113502</w:t>
            </w:r>
          </w:p>
          <w:p w:rsidR="007B4CCF" w:rsidRPr="0070198B" w:rsidRDefault="007B4CCF">
            <w:r>
              <w:t>Индивидуальный предприниматель КРАЛЬ ЕЛЕНА ВЛАДИМИРОВНА</w:t>
            </w:r>
          </w:p>
          <w:p w:rsidR="007B4CCF" w:rsidRPr="0070198B" w:rsidRDefault="007B4CCF">
            <w:r>
              <w:t>ИНН 230804510750</w:t>
            </w:r>
          </w:p>
          <w:p w:rsidR="007B4CCF" w:rsidRPr="0070198B" w:rsidRDefault="007B4CCF">
            <w:r>
              <w:t xml:space="preserve">ОГРН </w:t>
            </w:r>
            <w:r w:rsidRPr="00865D3C">
              <w:t>317237500378674</w:t>
            </w:r>
          </w:p>
          <w:p w:rsidR="007B4CCF" w:rsidRPr="0070198B" w:rsidRDefault="007B4CCF">
            <w:r w:rsidRPr="0070198B">
              <w:t xml:space="preserve">КПП 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КРАЙКРАСНОДАРСКИЙ, ГКРАСНОДАР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350089 г.Краснодар Ул. 70 октября дом 32 кв 26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7B4CCF" w:rsidRPr="0070198B" w:rsidRDefault="007B4CC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EA-113502</w:t>
            </w:r>
          </w:p>
          <w:p w:rsidR="007B4CCF" w:rsidRPr="0070198B" w:rsidRDefault="007B4CCF">
            <w:r>
              <w:t>КРАЛЬ ЕЛЕНА ВЛАДИМИРОВНА</w:t>
            </w:r>
          </w:p>
          <w:p w:rsidR="007B4CCF" w:rsidRPr="0070198B" w:rsidRDefault="007B4CCF">
            <w:r>
              <w:t>ИНН 230804510750</w:t>
            </w:r>
          </w:p>
          <w:p w:rsidR="007B4CCF" w:rsidRPr="0070198B" w:rsidRDefault="007B4CCF">
            <w:r>
              <w:t xml:space="preserve">ОГРН </w:t>
            </w:r>
            <w:r w:rsidRPr="00865D3C">
              <w:t>317237500378674</w:t>
            </w:r>
          </w:p>
          <w:p w:rsidR="007B4CCF" w:rsidRPr="0070198B" w:rsidRDefault="007B4CCF">
            <w:r w:rsidRPr="0070198B">
              <w:t xml:space="preserve">КПП 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КРАЙКРАСНОДАРСКИЙ, ГКРАСНОДАР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350089 г.Краснодар Ул. 70 октября дом 32 кв 26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EA-113502</w:t>
            </w:r>
          </w:p>
          <w:p w:rsidR="007B4CCF" w:rsidRPr="0070198B" w:rsidRDefault="007B4CCF">
            <w:r>
              <w:t>КРАЛЬ ЕЛЕНА ВЛАДИМИРОВНА</w:t>
            </w:r>
          </w:p>
          <w:p w:rsidR="007B4CCF" w:rsidRPr="0070198B" w:rsidRDefault="007B4CCF">
            <w:r>
              <w:t>ИНН 230804510750</w:t>
            </w:r>
          </w:p>
          <w:p w:rsidR="007B4CCF" w:rsidRPr="0070198B" w:rsidRDefault="007B4CCF">
            <w:r>
              <w:t xml:space="preserve">ОГРН </w:t>
            </w:r>
            <w:r w:rsidRPr="00865D3C">
              <w:t>317237500378674</w:t>
            </w:r>
          </w:p>
          <w:p w:rsidR="007B4CCF" w:rsidRPr="0070198B" w:rsidRDefault="007B4CCF">
            <w:r w:rsidRPr="0070198B">
              <w:t xml:space="preserve">КПП 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КРАЙКРАСНОДАРСКИЙ, ГКРАСНОДАР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350089 г.Краснодар Ул. 70 октября дом 32 кв 26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EA-112395</w:t>
            </w:r>
          </w:p>
          <w:p w:rsidR="007B4CCF" w:rsidRPr="0070198B" w:rsidRDefault="007B4CCF">
            <w:r>
              <w:t>Индивидуальный предприниматель КОЛПАКОВ МАКСИМ СТАНИСЛАВОВИЧ</w:t>
            </w:r>
          </w:p>
          <w:p w:rsidR="007B4CCF" w:rsidRPr="0070198B" w:rsidRDefault="007B4CCF">
            <w:r>
              <w:t>ИНН 231296014541</w:t>
            </w:r>
          </w:p>
          <w:p w:rsidR="007B4CCF" w:rsidRPr="0070198B" w:rsidRDefault="007B4CCF">
            <w:r>
              <w:t xml:space="preserve">ОГРН </w:t>
            </w:r>
            <w:r w:rsidRPr="00865D3C">
              <w:t>318237500274170</w:t>
            </w:r>
          </w:p>
          <w:p w:rsidR="007B4CCF" w:rsidRPr="0070198B" w:rsidRDefault="007B4CCF">
            <w:r w:rsidRPr="0070198B">
              <w:t xml:space="preserve">КПП 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КРАЙКРАСНОДАРСКИЙ, ГКРАСНОДАР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350055, г Краснодар, жилрайон Новознаменский, ул Голубицкая, д. 2/3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79385241600</w:t>
            </w:r>
          </w:p>
          <w:p w:rsidR="007B4CCF" w:rsidRPr="0070198B" w:rsidRDefault="007B4CC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EA-112395</w:t>
            </w:r>
          </w:p>
          <w:p w:rsidR="007B4CCF" w:rsidRPr="0070198B" w:rsidRDefault="007B4CCF">
            <w:r>
              <w:t>КОЛПАКОВ МАКСИМ СТАНИСЛАВОВИЧ</w:t>
            </w:r>
          </w:p>
          <w:p w:rsidR="007B4CCF" w:rsidRPr="0070198B" w:rsidRDefault="007B4CCF">
            <w:r>
              <w:t>ИНН 231296014541</w:t>
            </w:r>
          </w:p>
          <w:p w:rsidR="007B4CCF" w:rsidRPr="0070198B" w:rsidRDefault="007B4CCF">
            <w:r>
              <w:t xml:space="preserve">ОГРН </w:t>
            </w:r>
            <w:r w:rsidRPr="00865D3C">
              <w:t>318237500274170</w:t>
            </w:r>
          </w:p>
          <w:p w:rsidR="007B4CCF" w:rsidRPr="0070198B" w:rsidRDefault="007B4CCF">
            <w:r w:rsidRPr="0070198B">
              <w:t xml:space="preserve">КПП 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r w:rsidRPr="0070198B">
              <w:t>КРАЙКРАСНОДАРСКИЙ, ГКРАСНОДАР</w:t>
            </w:r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350055, г Краснодар, жилрайон Новознаменский, ул Голубицкая, д. 2/3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79385241600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  <w:tr w:rsidR="007B4CCF" w:rsidRPr="0070198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EA-112395</w:t>
            </w:r>
          </w:p>
          <w:p w:rsidR="007B4CCF" w:rsidRPr="0070198B" w:rsidRDefault="007B4CCF">
            <w:r>
              <w:t>КОЛПАКОВ МАКСИМ СТАНИСЛАВОВИЧ</w:t>
            </w:r>
          </w:p>
          <w:p w:rsidR="007B4CCF" w:rsidRPr="0070198B" w:rsidRDefault="007B4CCF">
            <w:r>
              <w:t>ИНН 231296014541</w:t>
            </w:r>
          </w:p>
          <w:p w:rsidR="007B4CCF" w:rsidRPr="0070198B" w:rsidRDefault="007B4CCF">
            <w:r>
              <w:t xml:space="preserve">ОГРН </w:t>
            </w:r>
            <w:r w:rsidRPr="00865D3C">
              <w:t>318237500274170</w:t>
            </w:r>
          </w:p>
          <w:p w:rsidR="007B4CCF" w:rsidRPr="0070198B" w:rsidRDefault="007B4CCF">
            <w:r w:rsidRPr="0070198B">
              <w:t xml:space="preserve">КПП </w:t>
            </w:r>
          </w:p>
          <w:p w:rsidR="007B4CCF" w:rsidRPr="0070198B" w:rsidRDefault="007B4CCF">
            <w:r w:rsidRPr="0070198B">
              <w:t>Место нахождения(жительства)</w:t>
            </w:r>
          </w:p>
          <w:p w:rsidR="007B4CCF" w:rsidRPr="0070198B" w:rsidRDefault="007B4CCF">
            <w:bookmarkStart w:id="0" w:name="__DdeLink__366_22120086831"/>
            <w:r w:rsidRPr="0070198B">
              <w:t>КРАЙКРАСНОДАРСКИЙ, ГКРАСНОДАР</w:t>
            </w:r>
            <w:bookmarkEnd w:id="0"/>
          </w:p>
          <w:p w:rsidR="007B4CCF" w:rsidRPr="0070198B" w:rsidRDefault="007B4CCF">
            <w:r w:rsidRPr="0070198B">
              <w:t>Почтовый адрес</w:t>
            </w:r>
          </w:p>
          <w:p w:rsidR="007B4CCF" w:rsidRPr="0070198B" w:rsidRDefault="007B4CCF">
            <w:r w:rsidRPr="0070198B">
              <w:t>350055, г Краснодар, жилрайон Новознаменский, ул Голубицкая, д. 2/3</w:t>
            </w:r>
          </w:p>
          <w:p w:rsidR="007B4CCF" w:rsidRPr="0070198B" w:rsidRDefault="007B4CCF">
            <w:r w:rsidRPr="0070198B">
              <w:rPr>
                <w:sz w:val="16"/>
                <w:szCs w:val="16"/>
              </w:rPr>
              <w:t xml:space="preserve">Контактное лицо </w:t>
            </w:r>
          </w:p>
          <w:p w:rsidR="007B4CCF" w:rsidRPr="0070198B" w:rsidRDefault="007B4CCF">
            <w:r>
              <w:t xml:space="preserve">Телефон </w:t>
            </w:r>
            <w:r>
              <w:rPr>
                <w:lang w:val="en-US"/>
              </w:rPr>
              <w:t>79385241600</w:t>
            </w:r>
          </w:p>
          <w:p w:rsidR="007B4CCF" w:rsidRPr="0070198B" w:rsidRDefault="007B4CC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CCF" w:rsidRDefault="007B4CCF">
            <w:pPr>
              <w:pStyle w:val="a3"/>
            </w:pPr>
          </w:p>
          <w:p w:rsidR="007B4CCF" w:rsidRPr="0070198B" w:rsidRDefault="007B4CC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CCF" w:rsidRPr="0070198B" w:rsidRDefault="007B4CC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CCF" w:rsidRPr="0070198B" w:rsidRDefault="007B4CCF">
            <w:r>
              <w:t>Соответствует требованиям</w:t>
            </w:r>
          </w:p>
        </w:tc>
      </w:tr>
    </w:tbl>
    <w:p w:rsidR="007B4CCF" w:rsidRDefault="007B4CCF">
      <w:pPr>
        <w:ind w:right="142"/>
        <w:jc w:val="both"/>
      </w:pPr>
    </w:p>
    <w:p w:rsidR="007B4CCF" w:rsidRDefault="007B4CC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65D3C">
        <w:t>Сантехника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"САНТЕХСТРОЙ", предложение о цене контракта 110 545,67 руб.</w:t>
      </w:r>
    </w:p>
    <w:p w:rsidR="007B4CCF" w:rsidRDefault="007B4CC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1310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B4CCF" w:rsidRDefault="007B4CCF">
      <w:pPr>
        <w:jc w:val="both"/>
        <w:rPr>
          <w:b/>
          <w:bCs/>
        </w:rPr>
      </w:pPr>
    </w:p>
    <w:p w:rsidR="007B4CCF" w:rsidRDefault="007B4CCF">
      <w:pPr>
        <w:jc w:val="both"/>
        <w:rPr>
          <w:b/>
          <w:bCs/>
        </w:rPr>
      </w:pPr>
    </w:p>
    <w:p w:rsidR="007B4CCF" w:rsidRDefault="007B4CC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B4CCF" w:rsidRPr="0070198B">
        <w:tc>
          <w:tcPr>
            <w:tcW w:w="5847" w:type="dxa"/>
            <w:vAlign w:val="bottom"/>
          </w:tcPr>
          <w:p w:rsidR="007B4CCF" w:rsidRPr="0070198B" w:rsidRDefault="007B4CC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Просоленко Юрий Александрович</w:t>
            </w:r>
          </w:p>
        </w:tc>
      </w:tr>
      <w:tr w:rsidR="007B4CCF" w:rsidRPr="0070198B">
        <w:tc>
          <w:tcPr>
            <w:tcW w:w="5847" w:type="dxa"/>
            <w:vAlign w:val="bottom"/>
          </w:tcPr>
          <w:p w:rsidR="007B4CCF" w:rsidRPr="0070198B" w:rsidRDefault="007B4CC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Дехтерев Юрий Сергеевич</w:t>
            </w:r>
          </w:p>
        </w:tc>
      </w:tr>
      <w:tr w:rsidR="007B4CCF" w:rsidRPr="0070198B">
        <w:tc>
          <w:tcPr>
            <w:tcW w:w="5847" w:type="dxa"/>
            <w:vAlign w:val="bottom"/>
          </w:tcPr>
          <w:p w:rsidR="007B4CCF" w:rsidRPr="0070198B" w:rsidRDefault="007B4CC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B4CCF" w:rsidRPr="0070198B" w:rsidRDefault="007B4CCF">
            <w:pPr>
              <w:pStyle w:val="a3"/>
            </w:pPr>
            <w:r w:rsidRPr="0070198B">
              <w:rPr>
                <w:lang w:val="en-US"/>
              </w:rPr>
              <w:t>Владыкина Лидия Валерьевна</w:t>
            </w:r>
          </w:p>
        </w:tc>
      </w:tr>
    </w:tbl>
    <w:p w:rsidR="007B4CCF" w:rsidRDefault="007B4CCF"/>
    <w:sectPr w:rsidR="007B4CCF" w:rsidSect="00D542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23F"/>
    <w:rsid w:val="00013104"/>
    <w:rsid w:val="0070198B"/>
    <w:rsid w:val="007B4CCF"/>
    <w:rsid w:val="00865D3C"/>
    <w:rsid w:val="00A211CF"/>
    <w:rsid w:val="00D54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23F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5423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5423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1701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5423F"/>
  </w:style>
  <w:style w:type="paragraph" w:styleId="Caption">
    <w:name w:val="caption"/>
    <w:basedOn w:val="Normal"/>
    <w:uiPriority w:val="99"/>
    <w:qFormat/>
    <w:rsid w:val="00D5423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5423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5423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6170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5423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542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5423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542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5423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5423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5423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5423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5423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5423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1701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17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01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5423F"/>
  </w:style>
  <w:style w:type="paragraph" w:customStyle="1" w:styleId="a4">
    <w:name w:val="Заголовок таблицы"/>
    <w:basedOn w:val="a3"/>
    <w:uiPriority w:val="99"/>
    <w:rsid w:val="00D5423F"/>
  </w:style>
  <w:style w:type="paragraph" w:customStyle="1" w:styleId="DocumentMap">
    <w:name w:val="DocumentMap"/>
    <w:uiPriority w:val="99"/>
    <w:rsid w:val="00D5423F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5423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5423F"/>
  </w:style>
  <w:style w:type="character" w:styleId="Hyperlink">
    <w:name w:val="Hyperlink"/>
    <w:basedOn w:val="DefaultParagraphFont"/>
    <w:uiPriority w:val="99"/>
    <w:rsid w:val="00865D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1585</Words>
  <Characters>9041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2021-09-09T13:29:00Z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