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A86" w:rsidRDefault="00DF6138" w:rsidP="00DF61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B1A86" w:rsidRPr="00DF6138" w:rsidRDefault="00DF6138" w:rsidP="00DF6138">
      <w:pPr>
        <w:ind w:firstLine="567"/>
        <w:jc w:val="center"/>
      </w:pPr>
      <w:r w:rsidRPr="00DF6138">
        <w:rPr>
          <w:rFonts w:eastAsia="Times New Roman"/>
          <w:b/>
          <w:bCs/>
          <w:sz w:val="20"/>
          <w:szCs w:val="20"/>
        </w:rPr>
        <w:t xml:space="preserve">"Оказание услуг по покраске автобусов ЛиАЗ-529221-0000010" </w:t>
      </w:r>
    </w:p>
    <w:p w:rsidR="00DB1A86" w:rsidRPr="00DF6138" w:rsidRDefault="00DF6138" w:rsidP="00DF6138">
      <w:pPr>
        <w:ind w:firstLine="567"/>
        <w:jc w:val="center"/>
        <w:rPr>
          <w:rFonts w:eastAsia="Times New Roman"/>
          <w:b/>
          <w:bCs/>
        </w:rPr>
      </w:pPr>
      <w:r w:rsidRPr="00DF613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6138">
        <w:rPr>
          <w:rFonts w:eastAsia="Times New Roman"/>
          <w:b/>
          <w:bCs/>
          <w:sz w:val="20"/>
          <w:szCs w:val="20"/>
        </w:rPr>
        <w:t xml:space="preserve"> 0144200001821000262) </w:t>
      </w:r>
    </w:p>
    <w:p w:rsidR="00DB1A86" w:rsidRPr="00DF6138" w:rsidRDefault="00DB1A86" w:rsidP="00DF6138">
      <w:pPr>
        <w:ind w:firstLine="567"/>
        <w:jc w:val="center"/>
        <w:rPr>
          <w:sz w:val="20"/>
          <w:szCs w:val="20"/>
        </w:rPr>
      </w:pPr>
    </w:p>
    <w:p w:rsidR="00DB1A86" w:rsidRPr="00DF6138" w:rsidRDefault="00DF6138" w:rsidP="00DF6138">
      <w:pPr>
        <w:ind w:firstLine="567"/>
        <w:jc w:val="right"/>
      </w:pPr>
      <w:r w:rsidRPr="00DF6138">
        <w:rPr>
          <w:rFonts w:eastAsia="Times New Roman"/>
          <w:sz w:val="20"/>
          <w:szCs w:val="20"/>
        </w:rPr>
        <w:t>14.09.21 09:31:01 (</w:t>
      </w:r>
      <w:r>
        <w:rPr>
          <w:rFonts w:eastAsia="Times New Roman"/>
          <w:sz w:val="20"/>
          <w:szCs w:val="20"/>
          <w:lang w:val="en-US"/>
        </w:rPr>
        <w:t>MSK</w:t>
      </w:r>
      <w:r w:rsidRPr="00DF6138">
        <w:rPr>
          <w:rFonts w:eastAsia="Times New Roman"/>
          <w:sz w:val="20"/>
          <w:szCs w:val="20"/>
        </w:rPr>
        <w:t>+00:00)</w:t>
      </w:r>
    </w:p>
    <w:p w:rsidR="00DB1A86" w:rsidRDefault="00DB1A86" w:rsidP="00DF6138">
      <w:pPr>
        <w:ind w:firstLine="567"/>
        <w:rPr>
          <w:rFonts w:eastAsia="Times New Roman"/>
          <w:sz w:val="20"/>
          <w:szCs w:val="20"/>
        </w:rPr>
      </w:pPr>
    </w:p>
    <w:p w:rsidR="00DB1A86" w:rsidRDefault="00DF6138" w:rsidP="00DF613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</w:t>
      </w:r>
      <w:r>
        <w:rPr>
          <w:rFonts w:eastAsia="Times New Roman"/>
          <w:sz w:val="20"/>
          <w:szCs w:val="20"/>
        </w:rPr>
        <w:t xml:space="preserve">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DB1A86" w:rsidRDefault="00DB1A86" w:rsidP="00DF6138">
      <w:pPr>
        <w:rPr>
          <w:rFonts w:eastAsia="Times New Roman"/>
          <w:sz w:val="20"/>
          <w:szCs w:val="20"/>
        </w:rPr>
      </w:pPr>
    </w:p>
    <w:p w:rsidR="00DB1A86" w:rsidRPr="00DF6138" w:rsidRDefault="00DF6138" w:rsidP="00DF6138">
      <w:r>
        <w:rPr>
          <w:rFonts w:eastAsia="Times New Roman"/>
          <w:sz w:val="20"/>
          <w:szCs w:val="20"/>
        </w:rPr>
        <w:t>Организатор</w:t>
      </w:r>
      <w:r w:rsidRPr="00DF61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6138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DB1A86" w:rsidRPr="00DF6138" w:rsidRDefault="00DB1A86" w:rsidP="00DF6138">
      <w:pPr>
        <w:rPr>
          <w:rFonts w:eastAsia="Times New Roman"/>
          <w:sz w:val="20"/>
          <w:szCs w:val="20"/>
        </w:rPr>
      </w:pPr>
    </w:p>
    <w:p w:rsidR="00DB1A86" w:rsidRDefault="00DF6138" w:rsidP="00DF6138">
      <w:r w:rsidRPr="00DF6138">
        <w:rPr>
          <w:rFonts w:eastAsia="Times New Roman"/>
          <w:sz w:val="20"/>
          <w:szCs w:val="20"/>
        </w:rPr>
        <w:t>Заказчик: ОБЛАСТНОЕ КАЗЕННОЕ УЧРЕЖДЕНИЕ "</w:t>
      </w:r>
      <w:proofErr w:type="gramStart"/>
      <w:r w:rsidRPr="00DF6138">
        <w:rPr>
          <w:rFonts w:eastAsia="Times New Roman"/>
          <w:sz w:val="20"/>
          <w:szCs w:val="20"/>
        </w:rPr>
        <w:t>ЦЕНТР  ТРАНСПОРТНЫХ</w:t>
      </w:r>
      <w:proofErr w:type="gramEnd"/>
      <w:r w:rsidRPr="00DF6138">
        <w:rPr>
          <w:rFonts w:eastAsia="Times New Roman"/>
          <w:sz w:val="20"/>
          <w:szCs w:val="20"/>
        </w:rPr>
        <w:t xml:space="preserve"> УСЛУГ"</w:t>
      </w:r>
    </w:p>
    <w:p w:rsidR="00DB1A86" w:rsidRPr="00DF6138" w:rsidRDefault="00DB1A86" w:rsidP="00DF6138">
      <w:pPr>
        <w:rPr>
          <w:rFonts w:eastAsia="Times New Roman"/>
          <w:sz w:val="20"/>
          <w:szCs w:val="20"/>
        </w:rPr>
      </w:pPr>
    </w:p>
    <w:p w:rsidR="00DB1A86" w:rsidRPr="00DF6138" w:rsidRDefault="00DF6138" w:rsidP="00DF6138">
      <w:r>
        <w:rPr>
          <w:rFonts w:eastAsia="Times New Roman"/>
          <w:sz w:val="20"/>
          <w:szCs w:val="20"/>
        </w:rPr>
        <w:t>Наименование</w:t>
      </w:r>
      <w:r w:rsidRPr="00DF61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6138">
        <w:rPr>
          <w:rFonts w:eastAsia="Times New Roman"/>
          <w:sz w:val="20"/>
          <w:szCs w:val="20"/>
        </w:rPr>
        <w:t>: Оказание услуг по покраске автобусов ЛиАЗ-529221-000001</w:t>
      </w:r>
      <w:r w:rsidRPr="00DF6138">
        <w:rPr>
          <w:rFonts w:eastAsia="Times New Roman"/>
          <w:sz w:val="20"/>
          <w:szCs w:val="20"/>
        </w:rPr>
        <w:t xml:space="preserve">0 </w:t>
      </w:r>
    </w:p>
    <w:p w:rsidR="00DB1A86" w:rsidRPr="00DF6138" w:rsidRDefault="00DB1A86" w:rsidP="00DF6138">
      <w:pPr>
        <w:rPr>
          <w:rFonts w:eastAsia="Times New Roman"/>
          <w:sz w:val="20"/>
          <w:szCs w:val="20"/>
        </w:rPr>
      </w:pPr>
    </w:p>
    <w:p w:rsidR="00DB1A86" w:rsidRPr="00DF6138" w:rsidRDefault="00DF6138" w:rsidP="00DF61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212463205448846320100100020034520244</w:t>
      </w:r>
    </w:p>
    <w:p w:rsidR="00DB1A86" w:rsidRDefault="00DB1A86" w:rsidP="00DF6138"/>
    <w:p w:rsidR="00DB1A86" w:rsidRDefault="00DF6138" w:rsidP="00DF61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900 080,00 руб.</w:t>
      </w:r>
    </w:p>
    <w:p w:rsidR="00DB1A86" w:rsidRDefault="00DB1A86" w:rsidP="00DF6138">
      <w:pPr>
        <w:rPr>
          <w:rFonts w:eastAsia="Times New Roman"/>
          <w:sz w:val="20"/>
          <w:szCs w:val="20"/>
        </w:rPr>
      </w:pPr>
    </w:p>
    <w:p w:rsidR="00DB1A86" w:rsidRDefault="00DF6138" w:rsidP="00DF613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B1A86">
        <w:tc>
          <w:tcPr>
            <w:tcW w:w="3400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1A86" w:rsidRDefault="00DF6138" w:rsidP="00DF6138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B1A86">
        <w:tc>
          <w:tcPr>
            <w:tcW w:w="3400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1A86">
        <w:tc>
          <w:tcPr>
            <w:tcW w:w="3400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  <w:tc>
          <w:tcPr>
            <w:tcW w:w="3125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1A86">
        <w:tc>
          <w:tcPr>
            <w:tcW w:w="3400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1A86">
        <w:tc>
          <w:tcPr>
            <w:tcW w:w="3400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1A86" w:rsidRDefault="00DF6138" w:rsidP="00DF6138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DB1A86" w:rsidRDefault="00DF6138" w:rsidP="00DF61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B1A86" w:rsidRDefault="00DB1A86" w:rsidP="00DF6138">
      <w:pPr>
        <w:rPr>
          <w:rFonts w:eastAsia="Times New Roman"/>
          <w:sz w:val="20"/>
          <w:szCs w:val="20"/>
        </w:rPr>
      </w:pPr>
    </w:p>
    <w:p w:rsidR="00DB1A86" w:rsidRDefault="00DF6138" w:rsidP="00DF613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DB1A86" w:rsidRDefault="00DF6138" w:rsidP="00DF6138"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B1A86" w:rsidTr="00DF6138">
        <w:tc>
          <w:tcPr>
            <w:tcW w:w="9925" w:type="dxa"/>
            <w:gridSpan w:val="4"/>
            <w:shd w:val="clear" w:color="auto" w:fill="auto"/>
          </w:tcPr>
          <w:p w:rsidR="00DB1A86" w:rsidRDefault="00DF6138" w:rsidP="00DF6138"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B1A86" w:rsidTr="00DF61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B1A86" w:rsidTr="00DF6138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r>
              <w:rPr>
                <w:sz w:val="20"/>
                <w:szCs w:val="20"/>
                <w:lang w:val="en-US"/>
              </w:rPr>
              <w:t>EA-114771</w:t>
            </w:r>
          </w:p>
          <w:p w:rsidR="00DB1A86" w:rsidRDefault="00DF6138" w:rsidP="00DF6138">
            <w:r>
              <w:rPr>
                <w:sz w:val="20"/>
                <w:szCs w:val="20"/>
                <w:lang w:val="en-US"/>
              </w:rPr>
              <w:t xml:space="preserve">МАМЕДОВА ОЛЕСЯ ВАСИЛЬЕВНА / </w:t>
            </w:r>
            <w:r>
              <w:rPr>
                <w:sz w:val="20"/>
                <w:szCs w:val="20"/>
                <w:lang w:val="en-US"/>
              </w:rPr>
              <w:t>461105016094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1A86" w:rsidRDefault="00DB1A86" w:rsidP="00DF61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1A86" w:rsidRDefault="00DF6138" w:rsidP="00DF61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1A86" w:rsidTr="00DF6138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r>
              <w:rPr>
                <w:sz w:val="20"/>
                <w:szCs w:val="20"/>
                <w:lang w:val="en-US"/>
              </w:rPr>
              <w:t>EA-114771</w:t>
            </w:r>
          </w:p>
          <w:p w:rsidR="00DB1A86" w:rsidRDefault="00DF6138" w:rsidP="00DF6138">
            <w:r>
              <w:rPr>
                <w:sz w:val="20"/>
                <w:szCs w:val="20"/>
                <w:lang w:val="en-US"/>
              </w:rPr>
              <w:t>МАМЕДОВА ОЛЕСЯ ВАСИЛЬЕВНА / 461105016094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1A86" w:rsidRDefault="00DB1A86" w:rsidP="00DF61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1A86" w:rsidRDefault="00DF6138" w:rsidP="00DF61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1A86" w:rsidTr="00DF6138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r>
              <w:rPr>
                <w:sz w:val="20"/>
                <w:szCs w:val="20"/>
                <w:lang w:val="en-US"/>
              </w:rPr>
              <w:t>EA-114771</w:t>
            </w:r>
          </w:p>
          <w:p w:rsidR="00DB1A86" w:rsidRDefault="00DF6138" w:rsidP="00DF6138">
            <w:r>
              <w:rPr>
                <w:sz w:val="20"/>
                <w:szCs w:val="20"/>
                <w:lang w:val="en-US"/>
              </w:rPr>
              <w:t>МАМЕДОВА ОЛЕСЯ ВАСИЛЬЕВНА / 461105016094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1A86" w:rsidRDefault="00DB1A86" w:rsidP="00DF613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1A86" w:rsidRDefault="00DF6138" w:rsidP="00DF61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1A86" w:rsidRDefault="00DF6138" w:rsidP="00DF6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1A86" w:rsidRDefault="00DB1A86" w:rsidP="00DF6138">
      <w:pPr>
        <w:jc w:val="both"/>
        <w:rPr>
          <w:sz w:val="20"/>
          <w:szCs w:val="20"/>
          <w:lang w:val="en-US"/>
        </w:rPr>
      </w:pPr>
    </w:p>
    <w:p w:rsidR="00DB1A86" w:rsidRDefault="00DF6138" w:rsidP="00DF6138">
      <w:pPr>
        <w:jc w:val="both"/>
      </w:pPr>
      <w:bookmarkStart w:id="1" w:name="__DdeLink__136_4014115248"/>
      <w:bookmarkEnd w:id="1"/>
      <w:r w:rsidRPr="00DF613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DF6138"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единственным участником МАМЕДОВА ОЛЕСЯ ВАСИЛЬЕВНА.</w:t>
      </w:r>
    </w:p>
    <w:p w:rsidR="00DB1A86" w:rsidRDefault="00DB1A86" w:rsidP="00DF6138">
      <w:pPr>
        <w:jc w:val="both"/>
        <w:rPr>
          <w:sz w:val="20"/>
          <w:szCs w:val="20"/>
        </w:rPr>
      </w:pPr>
    </w:p>
    <w:p w:rsidR="00DB1A86" w:rsidRDefault="00DF6138" w:rsidP="00DF61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DB1A86" w:rsidRDefault="00DB1A86" w:rsidP="00DF6138">
      <w:pPr>
        <w:jc w:val="both"/>
        <w:rPr>
          <w:rFonts w:eastAsia="Times New Roman"/>
          <w:sz w:val="20"/>
          <w:szCs w:val="20"/>
        </w:rPr>
      </w:pPr>
    </w:p>
    <w:p w:rsidR="00DB1A86" w:rsidRDefault="00DF6138" w:rsidP="00DF6138">
      <w:pPr>
        <w:jc w:val="both"/>
      </w:pPr>
      <w:r w:rsidRPr="00DF613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DB1A86" w:rsidRDefault="00DB1A86" w:rsidP="00DF6138">
      <w:pPr>
        <w:jc w:val="both"/>
        <w:rPr>
          <w:rFonts w:eastAsia="Times New Roman"/>
          <w:sz w:val="20"/>
          <w:szCs w:val="20"/>
        </w:rPr>
      </w:pPr>
    </w:p>
    <w:p w:rsidR="00DB1A86" w:rsidRDefault="00DF6138" w:rsidP="00DF6138">
      <w:r>
        <w:rPr>
          <w:rFonts w:eastAsia="Times New Roman"/>
          <w:sz w:val="20"/>
          <w:szCs w:val="20"/>
        </w:rPr>
        <w:t>Подписи</w:t>
      </w:r>
    </w:p>
    <w:p w:rsidR="00DB1A86" w:rsidRDefault="00DB1A86" w:rsidP="00DF61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1A86">
        <w:tc>
          <w:tcPr>
            <w:tcW w:w="3307" w:type="dxa"/>
            <w:shd w:val="clear" w:color="auto" w:fill="auto"/>
            <w:vAlign w:val="bottom"/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1A86" w:rsidRDefault="00DB1A86" w:rsidP="00DF61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DB1A86">
        <w:tc>
          <w:tcPr>
            <w:tcW w:w="3307" w:type="dxa"/>
            <w:shd w:val="clear" w:color="auto" w:fill="auto"/>
            <w:vAlign w:val="bottom"/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1A86" w:rsidRDefault="00DB1A86" w:rsidP="00DF61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</w:tr>
      <w:tr w:rsidR="00DB1A86">
        <w:tc>
          <w:tcPr>
            <w:tcW w:w="3307" w:type="dxa"/>
            <w:shd w:val="clear" w:color="auto" w:fill="auto"/>
            <w:vAlign w:val="bottom"/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1A86" w:rsidRDefault="00DB1A86" w:rsidP="00DF61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1A86" w:rsidRDefault="00DF6138" w:rsidP="00DF61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DF6138" w:rsidP="00DF613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A86"/>
    <w:rsid w:val="00DB1A86"/>
    <w:rsid w:val="00DF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DD2EC"/>
  <w15:docId w15:val="{B5F100BE-5F9E-450A-BEB9-F1FD617D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97C762D9</Template>
  <TotalTime>3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Ковалёва Наталья Юрьевна</cp:lastModifiedBy>
  <cp:revision>2</cp:revision>
  <dcterms:created xsi:type="dcterms:W3CDTF">2021-09-14T06:35:00Z</dcterms:created>
  <dcterms:modified xsi:type="dcterms:W3CDTF">2021-09-14T06:35:00Z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