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A71" w:rsidRDefault="00B62A71">
      <w:pPr>
        <w:ind w:firstLine="680"/>
        <w:jc w:val="center"/>
      </w:pPr>
      <w:r>
        <w:rPr>
          <w:b/>
          <w:bCs/>
        </w:rPr>
        <w:t xml:space="preserve">ПРОТОКОЛ </w:t>
      </w:r>
      <w:r w:rsidRPr="00095F2B">
        <w:rPr>
          <w:b/>
          <w:bCs/>
        </w:rPr>
        <w:t>0318300120821000130</w:t>
      </w:r>
    </w:p>
    <w:p w:rsidR="00B62A71" w:rsidRDefault="00B62A71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B62A71" w:rsidRDefault="00B62A71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B62A71" w:rsidRDefault="00B62A71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B62A71" w:rsidRPr="0018197D">
        <w:tc>
          <w:tcPr>
            <w:tcW w:w="4961" w:type="dxa"/>
          </w:tcPr>
          <w:p w:rsidR="00B62A71" w:rsidRPr="0018197D" w:rsidRDefault="00B62A71"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B62A71" w:rsidRPr="0018197D" w:rsidRDefault="00B62A71">
            <w:pPr>
              <w:ind w:firstLine="567"/>
              <w:jc w:val="right"/>
            </w:pPr>
            <w:r>
              <w:rPr>
                <w:lang w:val="en-US"/>
              </w:rPr>
              <w:t>24.09.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B62A71" w:rsidRDefault="00B62A71">
      <w:pPr>
        <w:overflowPunct w:val="0"/>
      </w:pPr>
    </w:p>
    <w:p w:rsidR="00B62A71" w:rsidRDefault="00B62A71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МНН Вортиоксетин </w:t>
      </w:r>
    </w:p>
    <w:p w:rsidR="00B62A71" w:rsidRDefault="00B62A71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213234901331923490100101640012120244</w:t>
      </w:r>
    </w:p>
    <w:p w:rsidR="00B62A71" w:rsidRDefault="00B62A71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152 801,60 руб.</w:t>
      </w:r>
    </w:p>
    <w:p w:rsidR="00B62A71" w:rsidRDefault="00B62A71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095F2B">
        <w:rPr>
          <w:b/>
          <w:bCs/>
        </w:rPr>
        <w:t xml:space="preserve">: </w:t>
      </w:r>
      <w:r w:rsidRPr="00095F2B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095F2B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B62A71" w:rsidRPr="0018197D">
        <w:trPr>
          <w:jc w:val="right"/>
        </w:trPr>
        <w:tc>
          <w:tcPr>
            <w:tcW w:w="9915" w:type="dxa"/>
          </w:tcPr>
          <w:p w:rsidR="00B62A71" w:rsidRPr="0018197D" w:rsidRDefault="00B62A71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095F2B">
              <w:rPr>
                <w:b/>
                <w:bCs/>
              </w:rPr>
              <w:t xml:space="preserve">Источник финансирования: </w:t>
            </w:r>
            <w:r w:rsidRPr="00095F2B">
              <w:t>Краевой бюджет 2021 г.</w:t>
            </w:r>
          </w:p>
          <w:p w:rsidR="00B62A71" w:rsidRPr="0018197D" w:rsidRDefault="00B62A71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095F2B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095F2B">
              <w:t>353560, Россия, Краснодарский край, г. Славянск-на-Кубани, ул. Батарейная, 377  транспортом поставщика. Поставщик производит первую поставку медицинской продукции в количестве 1/3 от объемов, указанных в спецификации, в течении 10 календарных дней, последующие поставки производятся ежемесячно равными партиями при отсутствии заявок, последняя поставка не позднее 10 декабря 2021 г..</w:t>
            </w:r>
          </w:p>
          <w:p w:rsidR="00B62A71" w:rsidRPr="0018197D" w:rsidRDefault="00B62A71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095F2B">
              <w:t>Не требуется</w:t>
            </w:r>
          </w:p>
          <w:p w:rsidR="00B62A71" w:rsidRPr="0018197D" w:rsidRDefault="00B62A71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095F2B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B62A71" w:rsidRDefault="00B62A71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095F2B">
        <w:t>15.09.21 10:33:59 (</w:t>
      </w:r>
      <w:r>
        <w:rPr>
          <w:lang w:val="en-US"/>
        </w:rPr>
        <w:t>MSK</w:t>
      </w:r>
      <w:r w:rsidRPr="00095F2B">
        <w:t>+00:00)</w:t>
      </w:r>
    </w:p>
    <w:p w:rsidR="00B62A71" w:rsidRDefault="00B62A71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095F2B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B62A71" w:rsidRPr="0018197D">
        <w:tc>
          <w:tcPr>
            <w:tcW w:w="3307" w:type="dxa"/>
          </w:tcPr>
          <w:p w:rsidR="00B62A71" w:rsidRPr="0018197D" w:rsidRDefault="00B62A71">
            <w:r w:rsidRPr="0018197D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B62A71" w:rsidRPr="0018197D" w:rsidRDefault="00B62A71">
            <w:r w:rsidRPr="0018197D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B62A71" w:rsidRPr="0018197D" w:rsidRDefault="00B62A71">
            <w:pPr>
              <w:rPr>
                <w:lang w:val="en-US"/>
              </w:rPr>
            </w:pPr>
            <w:r w:rsidRPr="0018197D">
              <w:rPr>
                <w:lang w:val="en-US"/>
              </w:rPr>
              <w:t>Главный врач</w:t>
            </w:r>
          </w:p>
        </w:tc>
      </w:tr>
      <w:tr w:rsidR="00B62A71" w:rsidRPr="0018197D">
        <w:tc>
          <w:tcPr>
            <w:tcW w:w="3307" w:type="dxa"/>
          </w:tcPr>
          <w:p w:rsidR="00B62A71" w:rsidRPr="0018197D" w:rsidRDefault="00B62A71">
            <w:r w:rsidRPr="0018197D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B62A71" w:rsidRPr="0018197D" w:rsidRDefault="00B62A71">
            <w:r w:rsidRPr="0018197D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B62A71" w:rsidRPr="0018197D" w:rsidRDefault="00B62A71">
            <w:pPr>
              <w:rPr>
                <w:lang w:val="en-US"/>
              </w:rPr>
            </w:pPr>
            <w:r w:rsidRPr="0018197D">
              <w:rPr>
                <w:lang w:val="en-US"/>
              </w:rPr>
              <w:t>Начальник отдела закупок</w:t>
            </w:r>
          </w:p>
        </w:tc>
      </w:tr>
      <w:tr w:rsidR="00B62A71" w:rsidRPr="0018197D">
        <w:tc>
          <w:tcPr>
            <w:tcW w:w="3307" w:type="dxa"/>
          </w:tcPr>
          <w:p w:rsidR="00B62A71" w:rsidRPr="0018197D" w:rsidRDefault="00B62A71">
            <w:r w:rsidRPr="0018197D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B62A71" w:rsidRPr="0018197D" w:rsidRDefault="00B62A71">
            <w:r w:rsidRPr="0018197D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B62A71" w:rsidRPr="0018197D" w:rsidRDefault="00B62A71">
            <w:pPr>
              <w:rPr>
                <w:lang w:val="en-US"/>
              </w:rPr>
            </w:pPr>
            <w:r w:rsidRPr="0018197D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B62A71" w:rsidRDefault="00B62A71">
      <w:pPr>
        <w:jc w:val="both"/>
      </w:pPr>
      <w:r>
        <w:tab/>
        <w:t>Кворум имеется. Комиссия правомочна.</w:t>
      </w:r>
    </w:p>
    <w:p w:rsidR="00B62A71" w:rsidRDefault="00B62A71">
      <w:pPr>
        <w:jc w:val="both"/>
      </w:pPr>
      <w:r>
        <w:tab/>
        <w:t xml:space="preserve">Заседание комиссии проводилось </w:t>
      </w:r>
      <w:r w:rsidRPr="00095F2B">
        <w:t>24.09.</w:t>
      </w:r>
      <w:r>
        <w:t>20</w:t>
      </w:r>
      <w:r w:rsidRPr="00095F2B">
        <w:t>21 0</w:t>
      </w:r>
      <w:r>
        <w:t>8</w:t>
      </w:r>
      <w:r w:rsidRPr="00095F2B">
        <w:t>:</w:t>
      </w:r>
      <w:r>
        <w:t>00</w:t>
      </w:r>
      <w:r w:rsidRPr="00095F2B">
        <w:t xml:space="preserve"> (</w:t>
      </w:r>
      <w:r>
        <w:rPr>
          <w:lang w:val="en-US"/>
        </w:rPr>
        <w:t>MSK</w:t>
      </w:r>
      <w:r w:rsidRPr="00095F2B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B62A71" w:rsidRDefault="00B62A71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095F2B">
        <w:t>23.09.21 09:30:00 (</w:t>
      </w:r>
      <w:r>
        <w:rPr>
          <w:lang w:val="en-US"/>
        </w:rPr>
        <w:t>MSK</w:t>
      </w:r>
      <w:r w:rsidRPr="00095F2B">
        <w:t>+00:00)</w:t>
      </w:r>
      <w:r>
        <w:t xml:space="preserve">), подана </w:t>
      </w:r>
      <w:r w:rsidRPr="00095F2B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B62A71" w:rsidRPr="0018197D">
        <w:tc>
          <w:tcPr>
            <w:tcW w:w="9922" w:type="dxa"/>
          </w:tcPr>
          <w:p w:rsidR="00B62A71" w:rsidRPr="0018197D" w:rsidRDefault="00B62A71">
            <w:pPr>
              <w:pStyle w:val="a4"/>
            </w:pPr>
            <w:r w:rsidRPr="0018197D">
              <w:t>EA-116450</w:t>
            </w:r>
            <w:r>
              <w:t xml:space="preserve">, дата и время регистрации заявки: </w:t>
            </w:r>
            <w:r w:rsidRPr="0018197D">
              <w:t>22.09.21 14:34:41 (MSK+00:00)</w:t>
            </w:r>
          </w:p>
        </w:tc>
      </w:tr>
    </w:tbl>
    <w:p w:rsidR="00B62A71" w:rsidRDefault="00B62A71"/>
    <w:p w:rsidR="00B62A71" w:rsidRDefault="00B62A71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663"/>
        <w:gridCol w:w="2683"/>
        <w:gridCol w:w="2719"/>
        <w:gridCol w:w="1860"/>
      </w:tblGrid>
      <w:tr w:rsidR="00B62A71" w:rsidRPr="0018197D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62A71" w:rsidRDefault="00B62A71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62A71" w:rsidRDefault="00B62A71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62A71" w:rsidRDefault="00B62A71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62A71" w:rsidRDefault="00B62A71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B62A71" w:rsidRPr="0018197D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62A71" w:rsidRDefault="00B62A71">
            <w:r>
              <w:t>EA-116450</w:t>
            </w:r>
          </w:p>
          <w:p w:rsidR="00B62A71" w:rsidRDefault="00B62A71">
            <w:r>
              <w:t>ОБЩЕСТВО С ОГРАНИЧЕННОЙ ОТВЕТСТВЕННОСТЬЮ "МЕДУЗА"</w:t>
            </w:r>
          </w:p>
          <w:p w:rsidR="00B62A71" w:rsidRDefault="00B62A71">
            <w:r>
              <w:t>ИНН 9715389952</w:t>
            </w:r>
          </w:p>
          <w:p w:rsidR="00B62A71" w:rsidRPr="0018197D" w:rsidRDefault="00B62A71">
            <w:r>
              <w:t xml:space="preserve">ОГРН </w:t>
            </w:r>
            <w:r w:rsidRPr="00095F2B">
              <w:t>1207700350330</w:t>
            </w:r>
          </w:p>
          <w:p w:rsidR="00B62A71" w:rsidRPr="0018197D" w:rsidRDefault="00B62A71">
            <w:r w:rsidRPr="0018197D">
              <w:t xml:space="preserve">КПП </w:t>
            </w:r>
            <w:r w:rsidRPr="00095F2B">
              <w:t>771501001</w:t>
            </w:r>
          </w:p>
          <w:p w:rsidR="00B62A71" w:rsidRPr="0018197D" w:rsidRDefault="00B62A71">
            <w:r w:rsidRPr="0018197D">
              <w:t>Место нахождения(жительства)</w:t>
            </w:r>
          </w:p>
          <w:p w:rsidR="00B62A71" w:rsidRPr="0018197D" w:rsidRDefault="00B62A71">
            <w:r w:rsidRPr="0018197D">
              <w:t>127106, ГМОСКВА, ДОМ 4АСТР 1, ПОМЕЩЕНИЕ 35</w:t>
            </w:r>
          </w:p>
          <w:p w:rsidR="00B62A71" w:rsidRPr="0018197D" w:rsidRDefault="00B62A71">
            <w:r w:rsidRPr="0018197D">
              <w:t>Почтовый адрес</w:t>
            </w:r>
          </w:p>
          <w:p w:rsidR="00B62A71" w:rsidRPr="0018197D" w:rsidRDefault="00B62A71">
            <w:r w:rsidRPr="0018197D">
              <w:t>127106, Г МОСКВА, ПРОЕЗД ГОСТИНИЧНЫЙ, ДОМ 4А, СТР 1, ПОМЕЩЕНИЕ 35</w:t>
            </w:r>
          </w:p>
          <w:p w:rsidR="00B62A71" w:rsidRPr="0018197D" w:rsidRDefault="00B62A71">
            <w:r w:rsidRPr="0018197D">
              <w:rPr>
                <w:sz w:val="16"/>
                <w:szCs w:val="16"/>
              </w:rPr>
              <w:t xml:space="preserve">Контактное лицо </w:t>
            </w:r>
          </w:p>
          <w:p w:rsidR="00B62A71" w:rsidRDefault="00B62A71">
            <w:r>
              <w:t xml:space="preserve">Телефон </w:t>
            </w:r>
            <w:r>
              <w:rPr>
                <w:lang w:val="en-US"/>
              </w:rPr>
              <w:t>79115477485</w:t>
            </w:r>
          </w:p>
          <w:p w:rsidR="00B62A71" w:rsidRDefault="00B62A71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62A71" w:rsidRDefault="00B62A71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B62A71" w:rsidRDefault="00B62A71">
            <w:pPr>
              <w:pStyle w:val="a4"/>
            </w:pPr>
          </w:p>
          <w:p w:rsidR="00B62A71" w:rsidRDefault="00B62A71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62A71" w:rsidRDefault="00B62A71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62A71" w:rsidRDefault="00B62A71">
            <w:r>
              <w:t>Соответствует требованиям</w:t>
            </w:r>
          </w:p>
        </w:tc>
      </w:tr>
      <w:tr w:rsidR="00B62A71" w:rsidRPr="0018197D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62A71" w:rsidRDefault="00B62A71">
            <w:r>
              <w:t>EA-116450</w:t>
            </w:r>
          </w:p>
          <w:p w:rsidR="00B62A71" w:rsidRDefault="00B62A71">
            <w:r>
              <w:t>ОБЩЕСТВО С ОГРАНИЧЕННОЙ ОТВЕТСТВЕННОСТЬЮ "МЕДУЗА"</w:t>
            </w:r>
          </w:p>
          <w:p w:rsidR="00B62A71" w:rsidRDefault="00B62A71">
            <w:r>
              <w:t>ИНН 9715389952</w:t>
            </w:r>
          </w:p>
          <w:p w:rsidR="00B62A71" w:rsidRPr="0018197D" w:rsidRDefault="00B62A71">
            <w:r>
              <w:t xml:space="preserve">ОГРН </w:t>
            </w:r>
            <w:r w:rsidRPr="00095F2B">
              <w:t>1207700350330</w:t>
            </w:r>
          </w:p>
          <w:p w:rsidR="00B62A71" w:rsidRPr="0018197D" w:rsidRDefault="00B62A71">
            <w:r w:rsidRPr="0018197D">
              <w:t xml:space="preserve">КПП </w:t>
            </w:r>
            <w:r w:rsidRPr="00095F2B">
              <w:t>771501001</w:t>
            </w:r>
          </w:p>
          <w:p w:rsidR="00B62A71" w:rsidRPr="0018197D" w:rsidRDefault="00B62A71">
            <w:r w:rsidRPr="0018197D">
              <w:t>Место нахождения(жительства)</w:t>
            </w:r>
          </w:p>
          <w:p w:rsidR="00B62A71" w:rsidRPr="0018197D" w:rsidRDefault="00B62A71">
            <w:r w:rsidRPr="0018197D">
              <w:t>127106, ГМОСКВА, ДОМ 4АСТР 1, ПОМЕЩЕНИЕ 35</w:t>
            </w:r>
          </w:p>
          <w:p w:rsidR="00B62A71" w:rsidRPr="0018197D" w:rsidRDefault="00B62A71">
            <w:r w:rsidRPr="0018197D">
              <w:t>Почтовый адрес</w:t>
            </w:r>
          </w:p>
          <w:p w:rsidR="00B62A71" w:rsidRPr="0018197D" w:rsidRDefault="00B62A71">
            <w:r w:rsidRPr="0018197D">
              <w:t>127106, Г МОСКВА, ПРОЕЗД ГОСТИНИЧНЫЙ, ДОМ 4А, СТР 1, ПОМЕЩЕНИЕ 35</w:t>
            </w:r>
          </w:p>
          <w:p w:rsidR="00B62A71" w:rsidRPr="0018197D" w:rsidRDefault="00B62A71">
            <w:r w:rsidRPr="0018197D">
              <w:rPr>
                <w:sz w:val="16"/>
                <w:szCs w:val="16"/>
              </w:rPr>
              <w:t xml:space="preserve">Контактное лицо </w:t>
            </w:r>
          </w:p>
          <w:p w:rsidR="00B62A71" w:rsidRDefault="00B62A71">
            <w:r>
              <w:t xml:space="preserve">Телефон </w:t>
            </w:r>
            <w:r>
              <w:rPr>
                <w:lang w:val="en-US"/>
              </w:rPr>
              <w:t>79115477485</w:t>
            </w:r>
          </w:p>
          <w:p w:rsidR="00B62A71" w:rsidRDefault="00B62A71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62A71" w:rsidRDefault="00B62A71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B62A71" w:rsidRDefault="00B62A71">
            <w:pPr>
              <w:pStyle w:val="a4"/>
            </w:pPr>
          </w:p>
          <w:p w:rsidR="00B62A71" w:rsidRDefault="00B62A71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62A71" w:rsidRDefault="00B62A71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62A71" w:rsidRDefault="00B62A71">
            <w:r>
              <w:t>Соответствует требованиям</w:t>
            </w:r>
          </w:p>
        </w:tc>
      </w:tr>
      <w:tr w:rsidR="00B62A71" w:rsidRPr="0018197D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62A71" w:rsidRDefault="00B62A71">
            <w:r>
              <w:t>EA-116450</w:t>
            </w:r>
          </w:p>
          <w:p w:rsidR="00B62A71" w:rsidRDefault="00B62A71">
            <w:r>
              <w:t>ОБЩЕСТВО С ОГРАНИЧЕННОЙ ОТВЕТСТВЕННОСТЬЮ "МЕДУЗА"</w:t>
            </w:r>
          </w:p>
          <w:p w:rsidR="00B62A71" w:rsidRDefault="00B62A71">
            <w:r>
              <w:t>ИНН 9715389952</w:t>
            </w:r>
          </w:p>
          <w:p w:rsidR="00B62A71" w:rsidRPr="0018197D" w:rsidRDefault="00B62A71">
            <w:r>
              <w:t xml:space="preserve">ОГРН </w:t>
            </w:r>
            <w:r w:rsidRPr="00095F2B">
              <w:t>1207700350330</w:t>
            </w:r>
          </w:p>
          <w:p w:rsidR="00B62A71" w:rsidRPr="0018197D" w:rsidRDefault="00B62A71">
            <w:r w:rsidRPr="0018197D">
              <w:t xml:space="preserve">КПП </w:t>
            </w:r>
            <w:r w:rsidRPr="00095F2B">
              <w:t>771501001</w:t>
            </w:r>
          </w:p>
          <w:p w:rsidR="00B62A71" w:rsidRPr="0018197D" w:rsidRDefault="00B62A71">
            <w:r w:rsidRPr="0018197D">
              <w:t>Место нахождения(жительства)</w:t>
            </w:r>
          </w:p>
          <w:p w:rsidR="00B62A71" w:rsidRPr="0018197D" w:rsidRDefault="00B62A71">
            <w:bookmarkStart w:id="0" w:name="__DdeLink__366_22120086831"/>
            <w:r w:rsidRPr="0018197D">
              <w:t>127106, ГМОСКВА, ДОМ 4АСТР 1, ПОМЕЩЕНИЕ 35</w:t>
            </w:r>
            <w:bookmarkEnd w:id="0"/>
          </w:p>
          <w:p w:rsidR="00B62A71" w:rsidRPr="0018197D" w:rsidRDefault="00B62A71">
            <w:r w:rsidRPr="0018197D">
              <w:t>Почтовый адрес</w:t>
            </w:r>
          </w:p>
          <w:p w:rsidR="00B62A71" w:rsidRPr="0018197D" w:rsidRDefault="00B62A71">
            <w:r w:rsidRPr="0018197D">
              <w:t>127106, Г МОСКВА, ПРОЕЗД ГОСТИНИЧНЫЙ, ДОМ 4А, СТР 1, ПОМЕЩЕНИЕ 35</w:t>
            </w:r>
          </w:p>
          <w:p w:rsidR="00B62A71" w:rsidRPr="0018197D" w:rsidRDefault="00B62A71">
            <w:r w:rsidRPr="0018197D">
              <w:rPr>
                <w:sz w:val="16"/>
                <w:szCs w:val="16"/>
              </w:rPr>
              <w:t xml:space="preserve">Контактное лицо </w:t>
            </w:r>
          </w:p>
          <w:p w:rsidR="00B62A71" w:rsidRDefault="00B62A71">
            <w:r>
              <w:t xml:space="preserve">Телефон </w:t>
            </w:r>
            <w:r>
              <w:rPr>
                <w:lang w:val="en-US"/>
              </w:rPr>
              <w:t>79115477485</w:t>
            </w:r>
          </w:p>
          <w:p w:rsidR="00B62A71" w:rsidRDefault="00B62A71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62A71" w:rsidRDefault="00B62A71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B62A71" w:rsidRDefault="00B62A71">
            <w:pPr>
              <w:pStyle w:val="a4"/>
            </w:pPr>
          </w:p>
          <w:p w:rsidR="00B62A71" w:rsidRDefault="00B62A71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62A71" w:rsidRDefault="00B62A71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62A71" w:rsidRDefault="00B62A71">
            <w:r>
              <w:t>Соответствует требованиям</w:t>
            </w:r>
          </w:p>
        </w:tc>
      </w:tr>
    </w:tbl>
    <w:p w:rsidR="00B62A71" w:rsidRDefault="00B62A71">
      <w:pPr>
        <w:overflowPunct w:val="0"/>
        <w:ind w:right="142"/>
        <w:jc w:val="both"/>
      </w:pPr>
    </w:p>
    <w:p w:rsidR="00B62A71" w:rsidRDefault="00B62A71">
      <w:pPr>
        <w:jc w:val="both"/>
      </w:pPr>
      <w:r>
        <w:tab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B62A71" w:rsidRPr="00095F2B" w:rsidRDefault="00B62A71">
      <w:pPr>
        <w:jc w:val="both"/>
      </w:pPr>
      <w:r w:rsidRPr="00095F2B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"МЕДУЗА".</w:t>
      </w:r>
    </w:p>
    <w:p w:rsidR="00B62A71" w:rsidRDefault="00B62A71">
      <w:pPr>
        <w:pStyle w:val="BodyText"/>
        <w:jc w:val="both"/>
      </w:pPr>
      <w:r w:rsidRPr="00095F2B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B62A71" w:rsidRDefault="00B62A71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6D76B0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B62A71" w:rsidRDefault="00B62A71">
      <w:pPr>
        <w:jc w:val="both"/>
        <w:rPr>
          <w:b/>
          <w:bCs/>
        </w:rPr>
      </w:pPr>
    </w:p>
    <w:p w:rsidR="00B62A71" w:rsidRDefault="00B62A71">
      <w:pPr>
        <w:jc w:val="both"/>
        <w:rPr>
          <w:b/>
          <w:bCs/>
        </w:rPr>
      </w:pPr>
    </w:p>
    <w:p w:rsidR="00B62A71" w:rsidRDefault="00B62A71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B62A71" w:rsidRPr="0018197D">
        <w:tc>
          <w:tcPr>
            <w:tcW w:w="5847" w:type="dxa"/>
            <w:vAlign w:val="bottom"/>
          </w:tcPr>
          <w:p w:rsidR="00B62A71" w:rsidRPr="0018197D" w:rsidRDefault="00B62A71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B62A71" w:rsidRPr="0018197D" w:rsidRDefault="00B62A71">
            <w:pPr>
              <w:pStyle w:val="a4"/>
            </w:pPr>
            <w:r w:rsidRPr="0018197D">
              <w:rPr>
                <w:lang w:val="en-US"/>
              </w:rPr>
              <w:t>Просоленко Юрий Александрович</w:t>
            </w:r>
          </w:p>
        </w:tc>
      </w:tr>
      <w:tr w:rsidR="00B62A71" w:rsidRPr="0018197D">
        <w:tc>
          <w:tcPr>
            <w:tcW w:w="5847" w:type="dxa"/>
            <w:vAlign w:val="bottom"/>
          </w:tcPr>
          <w:p w:rsidR="00B62A71" w:rsidRPr="0018197D" w:rsidRDefault="00B62A71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B62A71" w:rsidRPr="0018197D" w:rsidRDefault="00B62A71">
            <w:pPr>
              <w:pStyle w:val="a4"/>
            </w:pPr>
            <w:r w:rsidRPr="0018197D">
              <w:rPr>
                <w:lang w:val="en-US"/>
              </w:rPr>
              <w:t>Дехтерев Юрий Сергеевич</w:t>
            </w:r>
          </w:p>
        </w:tc>
      </w:tr>
      <w:tr w:rsidR="00B62A71" w:rsidRPr="0018197D">
        <w:tc>
          <w:tcPr>
            <w:tcW w:w="5847" w:type="dxa"/>
            <w:vAlign w:val="bottom"/>
          </w:tcPr>
          <w:p w:rsidR="00B62A71" w:rsidRPr="0018197D" w:rsidRDefault="00B62A71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B62A71" w:rsidRPr="0018197D" w:rsidRDefault="00B62A71">
            <w:pPr>
              <w:pStyle w:val="a4"/>
            </w:pPr>
            <w:r w:rsidRPr="0018197D">
              <w:rPr>
                <w:lang w:val="en-US"/>
              </w:rPr>
              <w:t>Владыкина Лидия Валерьевна</w:t>
            </w:r>
          </w:p>
        </w:tc>
      </w:tr>
    </w:tbl>
    <w:p w:rsidR="00B62A71" w:rsidRDefault="00B62A71"/>
    <w:sectPr w:rsidR="00B62A71" w:rsidSect="001317B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17B6"/>
    <w:rsid w:val="00095F2B"/>
    <w:rsid w:val="001317B6"/>
    <w:rsid w:val="0018197D"/>
    <w:rsid w:val="006D76B0"/>
    <w:rsid w:val="00A83EDB"/>
    <w:rsid w:val="00B62A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17B6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1317B6"/>
  </w:style>
  <w:style w:type="paragraph" w:customStyle="1" w:styleId="a3">
    <w:name w:val="Заголовок"/>
    <w:basedOn w:val="Normal"/>
    <w:next w:val="BodyText"/>
    <w:uiPriority w:val="99"/>
    <w:rsid w:val="001317B6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1317B6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611B0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1317B6"/>
  </w:style>
  <w:style w:type="paragraph" w:styleId="Caption">
    <w:name w:val="caption"/>
    <w:basedOn w:val="Normal"/>
    <w:uiPriority w:val="99"/>
    <w:qFormat/>
    <w:rsid w:val="001317B6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1317B6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1317B6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B611B0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1317B6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1317B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1317B6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1317B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1317B6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1317B6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1317B6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1317B6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1317B6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1317B6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611B0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611B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11B0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1317B6"/>
  </w:style>
  <w:style w:type="paragraph" w:customStyle="1" w:styleId="a5">
    <w:name w:val="Заголовок таблицы"/>
    <w:basedOn w:val="a4"/>
    <w:uiPriority w:val="99"/>
    <w:rsid w:val="001317B6"/>
  </w:style>
  <w:style w:type="paragraph" w:customStyle="1" w:styleId="DocumentMap">
    <w:name w:val="DocumentMap"/>
    <w:uiPriority w:val="99"/>
    <w:rsid w:val="001317B6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095F2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145</TotalTime>
  <Pages>2</Pages>
  <Words>814</Words>
  <Characters>4641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dcterms:created xsi:type="dcterms:W3CDTF">2019-09-11T09:00:00Z</dcterms:created>
  <dcterms:modified xsi:type="dcterms:W3CDTF">2021-09-24T06:33:00Z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