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FE4" w:rsidRDefault="00D11FE4">
      <w:pPr>
        <w:ind w:firstLine="680"/>
        <w:jc w:val="center"/>
      </w:pPr>
      <w:r>
        <w:rPr>
          <w:b/>
          <w:bCs/>
        </w:rPr>
        <w:t xml:space="preserve">ПРОТОКОЛ </w:t>
      </w:r>
      <w:r w:rsidRPr="008A35F1">
        <w:rPr>
          <w:b/>
          <w:bCs/>
        </w:rPr>
        <w:t>0318300120821000128</w:t>
      </w:r>
    </w:p>
    <w:p w:rsidR="00D11FE4" w:rsidRDefault="00D11FE4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D11FE4" w:rsidRPr="008A35F1" w:rsidRDefault="00D11FE4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11FE4" w:rsidRPr="00BD7B9D">
        <w:tc>
          <w:tcPr>
            <w:tcW w:w="4961" w:type="dxa"/>
          </w:tcPr>
          <w:p w:rsidR="00D11FE4" w:rsidRPr="00BD7B9D" w:rsidRDefault="00D11FE4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11FE4" w:rsidRPr="00BD7B9D" w:rsidRDefault="00D11FE4">
            <w:pPr>
              <w:ind w:firstLine="567"/>
              <w:jc w:val="right"/>
            </w:pPr>
            <w:r>
              <w:rPr>
                <w:lang w:val="en-US"/>
              </w:rPr>
              <w:t>27.09.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11FE4" w:rsidRDefault="00D11FE4">
      <w:pPr>
        <w:overflowPunct/>
      </w:pPr>
    </w:p>
    <w:p w:rsidR="00D11FE4" w:rsidRDefault="00D11FE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Кеторолак </w:t>
      </w:r>
    </w:p>
    <w:p w:rsidR="00D11FE4" w:rsidRDefault="00D11FE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213234901331923490100100280012120244</w:t>
      </w:r>
    </w:p>
    <w:p w:rsidR="00D11FE4" w:rsidRDefault="00D11FE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365 750,00 руб.</w:t>
      </w:r>
    </w:p>
    <w:p w:rsidR="00D11FE4" w:rsidRDefault="00D11FE4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A35F1">
        <w:rPr>
          <w:b/>
          <w:bCs/>
        </w:rPr>
        <w:t xml:space="preserve">: </w:t>
      </w:r>
      <w:r w:rsidRPr="008A35F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A35F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11FE4" w:rsidRPr="00BD7B9D">
        <w:trPr>
          <w:jc w:val="right"/>
        </w:trPr>
        <w:tc>
          <w:tcPr>
            <w:tcW w:w="9915" w:type="dxa"/>
          </w:tcPr>
          <w:p w:rsidR="00D11FE4" w:rsidRPr="00BD7B9D" w:rsidRDefault="00D11FE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A35F1">
              <w:rPr>
                <w:b/>
                <w:bCs/>
              </w:rPr>
              <w:t xml:space="preserve">Источник финансирования: </w:t>
            </w:r>
            <w:r w:rsidRPr="008A35F1">
              <w:t>Внебюджетные фонды (ОМС), краевой бюджет 2021 года.</w:t>
            </w:r>
          </w:p>
          <w:p w:rsidR="00D11FE4" w:rsidRPr="00BD7B9D" w:rsidRDefault="00D11FE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A35F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A35F1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D11FE4" w:rsidRPr="00BD7B9D" w:rsidRDefault="00D11FE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A35F1">
              <w:t>Не требуется</w:t>
            </w:r>
          </w:p>
          <w:p w:rsidR="00D11FE4" w:rsidRPr="008A35F1" w:rsidRDefault="00D11FE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A35F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11FE4" w:rsidRDefault="00D11FE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A35F1">
        <w:t>14.09.21 15:56:09 (</w:t>
      </w:r>
      <w:r>
        <w:rPr>
          <w:lang w:val="en-US"/>
        </w:rPr>
        <w:t>MSK</w:t>
      </w:r>
      <w:r w:rsidRPr="008A35F1">
        <w:t>+00:00)</w:t>
      </w:r>
    </w:p>
    <w:p w:rsidR="00D11FE4" w:rsidRDefault="00D11FE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A35F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11FE4" w:rsidRPr="00BD7B9D"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11FE4" w:rsidRPr="00BD7B9D" w:rsidRDefault="00D11FE4">
            <w:pPr>
              <w:rPr>
                <w:lang w:val="en-US"/>
              </w:rPr>
            </w:pPr>
            <w:r w:rsidRPr="00BD7B9D">
              <w:rPr>
                <w:lang w:val="en-US"/>
              </w:rPr>
              <w:t>Главный врач</w:t>
            </w:r>
          </w:p>
        </w:tc>
      </w:tr>
      <w:tr w:rsidR="00D11FE4" w:rsidRPr="00BD7B9D"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11FE4" w:rsidRPr="00BD7B9D" w:rsidRDefault="00D11FE4">
            <w:pPr>
              <w:rPr>
                <w:lang w:val="en-US"/>
              </w:rPr>
            </w:pPr>
            <w:r w:rsidRPr="00BD7B9D">
              <w:rPr>
                <w:lang w:val="en-US"/>
              </w:rPr>
              <w:t>Начальник отдела закупок</w:t>
            </w:r>
          </w:p>
        </w:tc>
      </w:tr>
      <w:tr w:rsidR="00D11FE4" w:rsidRPr="00BD7B9D"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11FE4" w:rsidRPr="00BD7B9D" w:rsidRDefault="00D11FE4">
            <w:pPr>
              <w:rPr>
                <w:lang w:val="en-US"/>
              </w:rPr>
            </w:pPr>
            <w:r w:rsidRPr="00BD7B9D">
              <w:rPr>
                <w:lang w:val="en-US"/>
              </w:rPr>
              <w:t>Начальник юридического отдела</w:t>
            </w:r>
          </w:p>
        </w:tc>
      </w:tr>
      <w:tr w:rsidR="00D11FE4" w:rsidRPr="00BD7B9D"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11FE4" w:rsidRPr="00BD7B9D" w:rsidRDefault="00D11FE4">
            <w:pPr>
              <w:rPr>
                <w:lang w:val="en-US"/>
              </w:rPr>
            </w:pPr>
            <w:r w:rsidRPr="00BD7B9D">
              <w:rPr>
                <w:lang w:val="en-US"/>
              </w:rPr>
              <w:t>экономист 1 категории отдела закупок</w:t>
            </w:r>
          </w:p>
        </w:tc>
      </w:tr>
      <w:tr w:rsidR="00D11FE4" w:rsidRPr="00BD7B9D"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11FE4" w:rsidRPr="00BD7B9D" w:rsidRDefault="00D11FE4">
            <w:r w:rsidRPr="00BD7B9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11FE4" w:rsidRPr="00BD7B9D" w:rsidRDefault="00D11FE4">
            <w:pPr>
              <w:rPr>
                <w:lang w:val="en-US"/>
              </w:rPr>
            </w:pPr>
            <w:r w:rsidRPr="00BD7B9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11FE4" w:rsidRDefault="00D11FE4">
      <w:pPr>
        <w:jc w:val="both"/>
      </w:pPr>
      <w:r>
        <w:tab/>
        <w:t>Кворум имеется. Комиссия правомочна.</w:t>
      </w:r>
    </w:p>
    <w:p w:rsidR="00D11FE4" w:rsidRDefault="00D11FE4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A35F1">
        <w:t>27.09.</w:t>
      </w:r>
      <w:r>
        <w:t>20</w:t>
      </w:r>
      <w:r w:rsidRPr="008A35F1">
        <w:t>21 1</w:t>
      </w:r>
      <w:r>
        <w:t>3</w:t>
      </w:r>
      <w:r w:rsidRPr="008A35F1">
        <w:t>:0</w:t>
      </w:r>
      <w:r>
        <w:t>0</w:t>
      </w:r>
      <w:r w:rsidRPr="008A35F1">
        <w:t xml:space="preserve"> (</w:t>
      </w:r>
      <w:r>
        <w:rPr>
          <w:lang w:val="en-US"/>
        </w:rPr>
        <w:t>MSK</w:t>
      </w:r>
      <w:r w:rsidRPr="008A35F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11FE4" w:rsidRPr="008A35F1" w:rsidRDefault="00D11FE4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D11FE4" w:rsidRPr="00BD7B9D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rPr>
                <w:b/>
                <w:bCs/>
              </w:rPr>
            </w:pPr>
            <w:r w:rsidRPr="00BD7B9D">
              <w:rPr>
                <w:b/>
                <w:bCs/>
              </w:rPr>
              <w:t xml:space="preserve">№ </w:t>
            </w:r>
          </w:p>
          <w:p w:rsidR="00D11FE4" w:rsidRPr="00BD7B9D" w:rsidRDefault="00D11FE4">
            <w:pPr>
              <w:rPr>
                <w:b/>
                <w:bCs/>
              </w:rPr>
            </w:pPr>
            <w:r w:rsidRPr="00BD7B9D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b/>
                <w:bCs/>
              </w:rPr>
            </w:pPr>
            <w:r w:rsidRPr="00BD7B9D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b/>
                <w:bCs/>
              </w:rPr>
            </w:pPr>
            <w:r w:rsidRPr="00BD7B9D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232 171,25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10:56:14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"БИФАРМ"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234 000,00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10:53:10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"НОРД-ФАРМ"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261 502,25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10:41:15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АКЦИОНЕРНОЕ ОБЩЕСТВО "Р-ФАРМ"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263 331,00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10:41:04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"МЕДСТАЙЛ"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268 818,25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10:40:30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"ФАРМСЕРВИС"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279 791,25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10:39:29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«КОМПАНИЯ «ОРГАНИКА»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287 107,25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10:38:48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"ФАРМ-ТРЭЙД"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8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290 180,00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11:08:00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"ПОРТЕР"</w:t>
            </w:r>
          </w:p>
        </w:tc>
      </w:tr>
      <w:tr w:rsidR="00D11FE4" w:rsidRPr="00BD7B9D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9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347 462,50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11FE4" w:rsidRPr="00BD7B9D" w:rsidRDefault="00D11FE4">
            <w:pPr>
              <w:pStyle w:val="a3"/>
              <w:rPr>
                <w:lang w:val="en-US"/>
              </w:rPr>
            </w:pPr>
            <w:r w:rsidRPr="00BD7B9D">
              <w:rPr>
                <w:lang w:val="en-US"/>
              </w:rPr>
              <w:t>24.09.21 10:31:42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1FE4" w:rsidRPr="008A35F1" w:rsidRDefault="00D11FE4">
            <w:pPr>
              <w:pStyle w:val="a3"/>
            </w:pPr>
            <w:r w:rsidRPr="008A35F1">
              <w:t>ОБЩЕСТВО С ОГРАНИЧЕННОЙ ОТВЕТСТВЕННОСТЬЮ "МАРТФАРМ"</w:t>
            </w:r>
          </w:p>
        </w:tc>
      </w:tr>
    </w:tbl>
    <w:p w:rsidR="00D11FE4" w:rsidRDefault="00D11FE4">
      <w:pPr>
        <w:jc w:val="both"/>
      </w:pPr>
    </w:p>
    <w:p w:rsidR="00D11FE4" w:rsidRDefault="00D11FE4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6"/>
        <w:gridCol w:w="3027"/>
        <w:gridCol w:w="2535"/>
        <w:gridCol w:w="2547"/>
        <w:gridCol w:w="1810"/>
      </w:tblGrid>
      <w:tr w:rsidR="00D11FE4" w:rsidRPr="00BD7B9D">
        <w:tc>
          <w:tcPr>
            <w:tcW w:w="21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rPr>
                <w:b/>
                <w:bCs/>
              </w:rPr>
              <w:t>Решение  члена комиссии</w:t>
            </w:r>
          </w:p>
        </w:tc>
      </w:tr>
      <w:tr w:rsidR="00D11FE4" w:rsidRPr="00BD7B9D">
        <w:tc>
          <w:tcPr>
            <w:tcW w:w="2145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EA-116235</w:t>
            </w:r>
          </w:p>
          <w:p w:rsidR="00D11FE4" w:rsidRPr="00BD7B9D" w:rsidRDefault="00D11FE4">
            <w:r>
              <w:t>ОБЩЕСТВО С ОГРАНИЧЕННОЙ ОТВЕТСТВЕННОСТЬЮ "БИФАРМ"</w:t>
            </w:r>
          </w:p>
          <w:p w:rsidR="00D11FE4" w:rsidRPr="00BD7B9D" w:rsidRDefault="00D11FE4">
            <w:r>
              <w:t>ИНН 6166083490</w:t>
            </w:r>
          </w:p>
          <w:p w:rsidR="00D11FE4" w:rsidRPr="00BD7B9D" w:rsidRDefault="00D11FE4">
            <w:r>
              <w:t xml:space="preserve">ОГРН </w:t>
            </w:r>
            <w:r w:rsidRPr="008A35F1">
              <w:t>1126193004486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616101001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344038, ОБЛРОСТОВСКАЯ, ГРОСТОВ-НА-ДОНУ,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344038 г. Ростов-на-Дону, пр. М. Нагибина 12/2, ком.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78632431313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EA-116235</w:t>
            </w:r>
          </w:p>
          <w:p w:rsidR="00D11FE4" w:rsidRPr="00BD7B9D" w:rsidRDefault="00D11FE4">
            <w:r>
              <w:t>ОБЩЕСТВО С ОГРАНИЧЕННОЙ ОТВЕТСТВЕННОСТЬЮ "БИФАРМ"</w:t>
            </w:r>
          </w:p>
          <w:p w:rsidR="00D11FE4" w:rsidRPr="00BD7B9D" w:rsidRDefault="00D11FE4">
            <w:r>
              <w:t>ИНН 6166083490</w:t>
            </w:r>
          </w:p>
          <w:p w:rsidR="00D11FE4" w:rsidRPr="00BD7B9D" w:rsidRDefault="00D11FE4">
            <w:r>
              <w:t xml:space="preserve">ОГРН </w:t>
            </w:r>
            <w:r w:rsidRPr="008A35F1">
              <w:t>1126193004486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616101001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344038, ОБЛРОСТОВСКАЯ, ГРОСТОВ-НА-ДОНУ,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344038 г. Ростов-на-Дону, пр. М. Нагибина 12/2, ком.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78632431313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EA-116235</w:t>
            </w:r>
          </w:p>
          <w:p w:rsidR="00D11FE4" w:rsidRPr="00BD7B9D" w:rsidRDefault="00D11FE4">
            <w:r>
              <w:t>ОБЩЕСТВО С ОГРАНИЧЕННОЙ ОТВЕТСТВЕННОСТЬЮ "БИФАРМ"</w:t>
            </w:r>
          </w:p>
          <w:p w:rsidR="00D11FE4" w:rsidRPr="00BD7B9D" w:rsidRDefault="00D11FE4">
            <w:r>
              <w:t>ИНН 6166083490</w:t>
            </w:r>
          </w:p>
          <w:p w:rsidR="00D11FE4" w:rsidRPr="00BD7B9D" w:rsidRDefault="00D11FE4">
            <w:r>
              <w:t xml:space="preserve">ОГРН </w:t>
            </w:r>
            <w:r w:rsidRPr="008A35F1">
              <w:t>1126193004486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616101001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344038, ОБЛРОСТОВСКАЯ, ГРОСТОВ-НА-ДОНУ,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344038 г. Ростов-на-Дону, пр. М. Нагибина 12/2, ком.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78632431313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EA-116235</w:t>
            </w:r>
          </w:p>
          <w:p w:rsidR="00D11FE4" w:rsidRPr="00BD7B9D" w:rsidRDefault="00D11FE4">
            <w:r>
              <w:t>ОБЩЕСТВО С ОГРАНИЧЕННОЙ ОТВЕТСТВЕННОСТЬЮ "БИФАРМ"</w:t>
            </w:r>
          </w:p>
          <w:p w:rsidR="00D11FE4" w:rsidRPr="00BD7B9D" w:rsidRDefault="00D11FE4">
            <w:r>
              <w:t>ИНН 6166083490</w:t>
            </w:r>
          </w:p>
          <w:p w:rsidR="00D11FE4" w:rsidRPr="00BD7B9D" w:rsidRDefault="00D11FE4">
            <w:r>
              <w:t xml:space="preserve">ОГРН </w:t>
            </w:r>
            <w:r w:rsidRPr="008A35F1">
              <w:t>1126193004486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616101001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344038, ОБЛРОСТОВСКАЯ, ГРОСТОВ-НА-ДОНУ,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344038 г. Ростов-на-Дону, пр. М. Нагибина 12/2, ком.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78632431313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EA-116235</w:t>
            </w:r>
          </w:p>
          <w:p w:rsidR="00D11FE4" w:rsidRPr="00BD7B9D" w:rsidRDefault="00D11FE4">
            <w:r>
              <w:t>ОБЩЕСТВО С ОГРАНИЧЕННОЙ ОТВЕТСТВЕННОСТЬЮ "БИФАРМ"</w:t>
            </w:r>
          </w:p>
          <w:p w:rsidR="00D11FE4" w:rsidRPr="00BD7B9D" w:rsidRDefault="00D11FE4">
            <w:r>
              <w:t>ИНН 6166083490</w:t>
            </w:r>
          </w:p>
          <w:p w:rsidR="00D11FE4" w:rsidRPr="00BD7B9D" w:rsidRDefault="00D11FE4">
            <w:r>
              <w:t xml:space="preserve">ОГРН </w:t>
            </w:r>
            <w:r w:rsidRPr="008A35F1">
              <w:t>1126193004486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616101001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344038, ОБЛРОСТОВСКАЯ, ГРОСТОВ-НА-ДОНУ,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344038 г. Ростов-на-Дону, пр. М. Нагибина 12/2, ком.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78632431313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EA-116185</w:t>
            </w:r>
          </w:p>
          <w:p w:rsidR="00D11FE4" w:rsidRPr="00BD7B9D" w:rsidRDefault="00D11FE4">
            <w:r>
              <w:t>ОБЩЕСТВО С ОГРАНИЧЕННОЙ ОТВЕТСТВЕННОСТЬЮ "НОРД-ФАРМ"</w:t>
            </w:r>
          </w:p>
          <w:p w:rsidR="00D11FE4" w:rsidRPr="00BD7B9D" w:rsidRDefault="00D11FE4">
            <w:r>
              <w:t>ИНН 9718148546</w:t>
            </w:r>
          </w:p>
          <w:p w:rsidR="00D11FE4" w:rsidRPr="00BD7B9D" w:rsidRDefault="00D11FE4">
            <w:r>
              <w:t xml:space="preserve">ОГРН </w:t>
            </w:r>
            <w:r w:rsidRPr="008A35F1">
              <w:t>1197746658394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771801001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107370, ГМОСКВА, ДОМ 5СТРОЕНИЕ 15, ЭТАЖ 2 ПОМ 19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107370, Г МОСКВА, УЛ ТЮМЕНСКАЯ, ДОМ 5, СТРОЕНИЕ 15, ЭТАЖ 2 ПОМ 19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EA-116185</w:t>
            </w:r>
          </w:p>
          <w:p w:rsidR="00D11FE4" w:rsidRPr="00BD7B9D" w:rsidRDefault="00D11FE4">
            <w:r>
              <w:t>ОБЩЕСТВО С ОГРАНИЧЕННОЙ ОТВЕТСТВЕННОСТЬЮ "НОРД-ФАРМ"</w:t>
            </w:r>
          </w:p>
          <w:p w:rsidR="00D11FE4" w:rsidRPr="00BD7B9D" w:rsidRDefault="00D11FE4">
            <w:r>
              <w:t>ИНН 9718148546</w:t>
            </w:r>
          </w:p>
          <w:p w:rsidR="00D11FE4" w:rsidRPr="00BD7B9D" w:rsidRDefault="00D11FE4">
            <w:r>
              <w:t xml:space="preserve">ОГРН </w:t>
            </w:r>
            <w:r w:rsidRPr="008A35F1">
              <w:t>1197746658394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771801001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107370, ГМОСКВА, ДОМ 5СТРОЕНИЕ 15, ЭТАЖ 2 ПОМ 19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107370, Г МОСКВА, УЛ ТЮМЕНСКАЯ, ДОМ 5, СТРОЕНИЕ 15, ЭТАЖ 2 ПОМ 19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EA-116185</w:t>
            </w:r>
          </w:p>
          <w:p w:rsidR="00D11FE4" w:rsidRPr="00BD7B9D" w:rsidRDefault="00D11FE4">
            <w:r>
              <w:t>ОБЩЕСТВО С ОГРАНИЧЕННОЙ ОТВЕТСТВЕННОСТЬЮ "НОРД-ФАРМ"</w:t>
            </w:r>
          </w:p>
          <w:p w:rsidR="00D11FE4" w:rsidRPr="00BD7B9D" w:rsidRDefault="00D11FE4">
            <w:r>
              <w:t>ИНН 9718148546</w:t>
            </w:r>
          </w:p>
          <w:p w:rsidR="00D11FE4" w:rsidRPr="00BD7B9D" w:rsidRDefault="00D11FE4">
            <w:r>
              <w:t xml:space="preserve">ОГРН </w:t>
            </w:r>
            <w:r w:rsidRPr="008A35F1">
              <w:t>1197746658394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771801001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107370, ГМОСКВА, ДОМ 5СТРОЕНИЕ 15, ЭТАЖ 2 ПОМ 19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107370, Г МОСКВА, УЛ ТЮМЕНСКАЯ, ДОМ 5, СТРОЕНИЕ 15, ЭТАЖ 2 ПОМ 19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EA-116185</w:t>
            </w:r>
          </w:p>
          <w:p w:rsidR="00D11FE4" w:rsidRPr="00BD7B9D" w:rsidRDefault="00D11FE4">
            <w:r>
              <w:t>ОБЩЕСТВО С ОГРАНИЧЕННОЙ ОТВЕТСТВЕННОСТЬЮ "НОРД-ФАРМ"</w:t>
            </w:r>
          </w:p>
          <w:p w:rsidR="00D11FE4" w:rsidRPr="00BD7B9D" w:rsidRDefault="00D11FE4">
            <w:r>
              <w:t>ИНН 9718148546</w:t>
            </w:r>
          </w:p>
          <w:p w:rsidR="00D11FE4" w:rsidRPr="00BD7B9D" w:rsidRDefault="00D11FE4">
            <w:r>
              <w:t xml:space="preserve">ОГРН </w:t>
            </w:r>
            <w:r w:rsidRPr="008A35F1">
              <w:t>1197746658394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771801001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107370, ГМОСКВА, ДОМ 5СТРОЕНИЕ 15, ЭТАЖ 2 ПОМ 19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107370, Г МОСКВА, УЛ ТЮМЕНСКАЯ, ДОМ 5, СТРОЕНИЕ 15, ЭТАЖ 2 ПОМ 19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EA-116185</w:t>
            </w:r>
          </w:p>
          <w:p w:rsidR="00D11FE4" w:rsidRPr="00BD7B9D" w:rsidRDefault="00D11FE4">
            <w:r>
              <w:t>ОБЩЕСТВО С ОГРАНИЧЕННОЙ ОТВЕТСТВЕННОСТЬЮ "НОРД-ФАРМ"</w:t>
            </w:r>
          </w:p>
          <w:p w:rsidR="00D11FE4" w:rsidRPr="00BD7B9D" w:rsidRDefault="00D11FE4">
            <w:r>
              <w:t>ИНН 9718148546</w:t>
            </w:r>
          </w:p>
          <w:p w:rsidR="00D11FE4" w:rsidRPr="00BD7B9D" w:rsidRDefault="00D11FE4">
            <w:r>
              <w:t xml:space="preserve">ОГРН </w:t>
            </w:r>
            <w:r w:rsidRPr="008A35F1">
              <w:t>1197746658394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771801001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107370, ГМОСКВА, ДОМ 5СТРОЕНИЕ 15, ЭТАЖ 2 ПОМ 19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107370, Г МОСКВА, УЛ ТЮМЕНСКАЯ, ДОМ 5, СТРОЕНИЕ 15, ЭТАЖ 2 ПОМ 19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74956688103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EA-116095</w:t>
            </w:r>
          </w:p>
          <w:p w:rsidR="00D11FE4" w:rsidRPr="00BD7B9D" w:rsidRDefault="00D11FE4">
            <w:r>
              <w:t>АКЦИОНЕРНОЕ ОБЩЕСТВО "Р-ФАРМ"</w:t>
            </w:r>
          </w:p>
          <w:p w:rsidR="00D11FE4" w:rsidRPr="00BD7B9D" w:rsidRDefault="00D11FE4">
            <w:r>
              <w:t>ИНН 7726311464</w:t>
            </w:r>
          </w:p>
          <w:p w:rsidR="00D11FE4" w:rsidRPr="00BD7B9D" w:rsidRDefault="00D11FE4">
            <w:r>
              <w:t xml:space="preserve">ОГРН </w:t>
            </w:r>
            <w:r w:rsidRPr="008A35F1">
              <w:t>1027739700020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773401001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123154, ГМОСКВА, ДОМ 19КОРПУС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123154, Г МОСКВА, УЛ БЕРЗАРИНА, ДОМ 19, КОРПУС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EA-116095</w:t>
            </w:r>
          </w:p>
          <w:p w:rsidR="00D11FE4" w:rsidRPr="00BD7B9D" w:rsidRDefault="00D11FE4">
            <w:r>
              <w:t>АКЦИОНЕРНОЕ ОБЩЕСТВО "Р-ФАРМ"</w:t>
            </w:r>
          </w:p>
          <w:p w:rsidR="00D11FE4" w:rsidRPr="00BD7B9D" w:rsidRDefault="00D11FE4">
            <w:r>
              <w:t>ИНН 7726311464</w:t>
            </w:r>
          </w:p>
          <w:p w:rsidR="00D11FE4" w:rsidRPr="00BD7B9D" w:rsidRDefault="00D11FE4">
            <w:r>
              <w:t xml:space="preserve">ОГРН </w:t>
            </w:r>
            <w:r w:rsidRPr="008A35F1">
              <w:t>1027739700020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773401001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123154, ГМОСКВА, ДОМ 19КОРПУС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123154, Г МОСКВА, УЛ БЕРЗАРИНА, ДОМ 19, КОРПУС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EA-116095</w:t>
            </w:r>
          </w:p>
          <w:p w:rsidR="00D11FE4" w:rsidRPr="00BD7B9D" w:rsidRDefault="00D11FE4">
            <w:r>
              <w:t>АКЦИОНЕРНОЕ ОБЩЕСТВО "Р-ФАРМ"</w:t>
            </w:r>
          </w:p>
          <w:p w:rsidR="00D11FE4" w:rsidRPr="00BD7B9D" w:rsidRDefault="00D11FE4">
            <w:r>
              <w:t>ИНН 7726311464</w:t>
            </w:r>
          </w:p>
          <w:p w:rsidR="00D11FE4" w:rsidRPr="00BD7B9D" w:rsidRDefault="00D11FE4">
            <w:r>
              <w:t xml:space="preserve">ОГРН </w:t>
            </w:r>
            <w:r w:rsidRPr="008A35F1">
              <w:t>1027739700020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773401001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123154, ГМОСКВА, ДОМ 19КОРПУС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123154, Г МОСКВА, УЛ БЕРЗАРИНА, ДОМ 19, КОРПУС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EA-116095</w:t>
            </w:r>
          </w:p>
          <w:p w:rsidR="00D11FE4" w:rsidRPr="00BD7B9D" w:rsidRDefault="00D11FE4">
            <w:r>
              <w:t>АКЦИОНЕРНОЕ ОБЩЕСТВО "Р-ФАРМ"</w:t>
            </w:r>
          </w:p>
          <w:p w:rsidR="00D11FE4" w:rsidRPr="00BD7B9D" w:rsidRDefault="00D11FE4">
            <w:r>
              <w:t>ИНН 7726311464</w:t>
            </w:r>
          </w:p>
          <w:p w:rsidR="00D11FE4" w:rsidRPr="00BD7B9D" w:rsidRDefault="00D11FE4">
            <w:r>
              <w:t xml:space="preserve">ОГРН </w:t>
            </w:r>
            <w:r w:rsidRPr="008A35F1">
              <w:t>1027739700020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773401001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123154, ГМОСКВА, ДОМ 19КОРПУС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123154, Г МОСКВА, УЛ БЕРЗАРИНА, ДОМ 19, КОРПУС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EA-116095</w:t>
            </w:r>
          </w:p>
          <w:p w:rsidR="00D11FE4" w:rsidRPr="00BD7B9D" w:rsidRDefault="00D11FE4">
            <w:r>
              <w:t>АКЦИОНЕРНОЕ ОБЩЕСТВО "Р-ФАРМ"</w:t>
            </w:r>
          </w:p>
          <w:p w:rsidR="00D11FE4" w:rsidRPr="00BD7B9D" w:rsidRDefault="00D11FE4">
            <w:r>
              <w:t>ИНН 7726311464</w:t>
            </w:r>
          </w:p>
          <w:p w:rsidR="00D11FE4" w:rsidRPr="00BD7B9D" w:rsidRDefault="00D11FE4">
            <w:r>
              <w:t xml:space="preserve">ОГРН </w:t>
            </w:r>
            <w:r w:rsidRPr="008A35F1">
              <w:t>1027739700020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773401001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123154, ГМОСКВА, ДОМ 19КОРПУС 1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123154, Г МОСКВА, УЛ БЕРЗАРИНА, ДОМ 19, КОРПУС 1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EA-116081</w:t>
            </w:r>
          </w:p>
          <w:p w:rsidR="00D11FE4" w:rsidRPr="00BD7B9D" w:rsidRDefault="00D11FE4">
            <w:r>
              <w:t>ОБЩЕСТВО С ОГРАНИЧЕННОЙ ОТВЕТСТВЕННОСТЬЮ "МЕДСТАЙЛ"</w:t>
            </w:r>
          </w:p>
          <w:p w:rsidR="00D11FE4" w:rsidRPr="00BD7B9D" w:rsidRDefault="00D11FE4">
            <w:r>
              <w:t>ИНН 6102064981</w:t>
            </w:r>
          </w:p>
          <w:p w:rsidR="00D11FE4" w:rsidRPr="00BD7B9D" w:rsidRDefault="00D11FE4">
            <w:r>
              <w:t xml:space="preserve">ОГРН </w:t>
            </w:r>
            <w:r w:rsidRPr="008A35F1">
              <w:t>1166196056872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610201001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346720, ОБЛРОСТОВСКАЯ, Р-НАКСАЙСКИЙ, ГАКСАЙ, КОМНАТА 8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Ростовская область, г Ростов-на-Дону, Пролетарский район пр. 40-летия Победы дом №336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EA-116081</w:t>
            </w:r>
          </w:p>
          <w:p w:rsidR="00D11FE4" w:rsidRPr="00BD7B9D" w:rsidRDefault="00D11FE4">
            <w:r>
              <w:t>ОБЩЕСТВО С ОГРАНИЧЕННОЙ ОТВЕТСТВЕННОСТЬЮ "МЕДСТАЙЛ"</w:t>
            </w:r>
          </w:p>
          <w:p w:rsidR="00D11FE4" w:rsidRPr="00BD7B9D" w:rsidRDefault="00D11FE4">
            <w:r>
              <w:t>ИНН 6102064981</w:t>
            </w:r>
          </w:p>
          <w:p w:rsidR="00D11FE4" w:rsidRPr="00BD7B9D" w:rsidRDefault="00D11FE4">
            <w:r>
              <w:t xml:space="preserve">ОГРН </w:t>
            </w:r>
            <w:r w:rsidRPr="008A35F1">
              <w:t>1166196056872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610201001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346720, ОБЛРОСТОВСКАЯ, Р-НАКСАЙСКИЙ, ГАКСАЙ, КОМНАТА 8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Ростовская область, г Ростов-на-Дону, Пролетарский район пр. 40-летия Победы дом №336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EA-116081</w:t>
            </w:r>
          </w:p>
          <w:p w:rsidR="00D11FE4" w:rsidRPr="00BD7B9D" w:rsidRDefault="00D11FE4">
            <w:r>
              <w:t>ОБЩЕСТВО С ОГРАНИЧЕННОЙ ОТВЕТСТВЕННОСТЬЮ "МЕДСТАЙЛ"</w:t>
            </w:r>
          </w:p>
          <w:p w:rsidR="00D11FE4" w:rsidRPr="00BD7B9D" w:rsidRDefault="00D11FE4">
            <w:r>
              <w:t>ИНН 6102064981</w:t>
            </w:r>
          </w:p>
          <w:p w:rsidR="00D11FE4" w:rsidRPr="00BD7B9D" w:rsidRDefault="00D11FE4">
            <w:r>
              <w:t xml:space="preserve">ОГРН </w:t>
            </w:r>
            <w:r w:rsidRPr="008A35F1">
              <w:t>1166196056872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610201001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346720, ОБЛРОСТОВСКАЯ, Р-НАКСАЙСКИЙ, ГАКСАЙ, КОМНАТА 8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Ростовская область, г Ростов-на-Дону, Пролетарский район пр. 40-летия Победы дом №336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EA-116081</w:t>
            </w:r>
          </w:p>
          <w:p w:rsidR="00D11FE4" w:rsidRPr="00BD7B9D" w:rsidRDefault="00D11FE4">
            <w:r>
              <w:t>ОБЩЕСТВО С ОГРАНИЧЕННОЙ ОТВЕТСТВЕННОСТЬЮ "МЕДСТАЙЛ"</w:t>
            </w:r>
          </w:p>
          <w:p w:rsidR="00D11FE4" w:rsidRPr="00BD7B9D" w:rsidRDefault="00D11FE4">
            <w:r>
              <w:t>ИНН 6102064981</w:t>
            </w:r>
          </w:p>
          <w:p w:rsidR="00D11FE4" w:rsidRPr="00BD7B9D" w:rsidRDefault="00D11FE4">
            <w:r>
              <w:t xml:space="preserve">ОГРН </w:t>
            </w:r>
            <w:r w:rsidRPr="008A35F1">
              <w:t>1166196056872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610201001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346720, ОБЛРОСТОВСКАЯ, Р-НАКСАЙСКИЙ, ГАКСАЙ, КОМНАТА 8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Ростовская область, г Ростов-на-Дону, Пролетарский район пр. 40-летия Победы дом №336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EA-116081</w:t>
            </w:r>
          </w:p>
          <w:p w:rsidR="00D11FE4" w:rsidRPr="00BD7B9D" w:rsidRDefault="00D11FE4">
            <w:r>
              <w:t>ОБЩЕСТВО С ОГРАНИЧЕННОЙ ОТВЕТСТВЕННОСТЬЮ "МЕДСТАЙЛ"</w:t>
            </w:r>
          </w:p>
          <w:p w:rsidR="00D11FE4" w:rsidRPr="00BD7B9D" w:rsidRDefault="00D11FE4">
            <w:r>
              <w:t>ИНН 6102064981</w:t>
            </w:r>
          </w:p>
          <w:p w:rsidR="00D11FE4" w:rsidRPr="00BD7B9D" w:rsidRDefault="00D11FE4">
            <w:r>
              <w:t xml:space="preserve">ОГРН </w:t>
            </w:r>
            <w:r w:rsidRPr="008A35F1">
              <w:t>1166196056872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610201001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346720, ОБЛРОСТОВСКАЯ, Р-НАКСАЙСКИЙ, ГАКСАЙ, КОМНАТА 8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Ростовская область, г Ростов-на-Дону, Пролетарский район пр. 40-летия Победы дом №336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78632079190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EA-116256</w:t>
            </w:r>
          </w:p>
          <w:p w:rsidR="00D11FE4" w:rsidRPr="00BD7B9D" w:rsidRDefault="00D11FE4">
            <w:r>
              <w:t>ОБЩЕСТВО С ОГРАНИЧЕННОЙ ОТВЕТСТВЕННОСТЬЮ "ФАРМСЕРВИС"</w:t>
            </w:r>
          </w:p>
          <w:p w:rsidR="00D11FE4" w:rsidRPr="00BD7B9D" w:rsidRDefault="00D11FE4">
            <w:r>
              <w:t>ИНН 2312178145</w:t>
            </w:r>
          </w:p>
          <w:p w:rsidR="00D11FE4" w:rsidRPr="00BD7B9D" w:rsidRDefault="00D11FE4">
            <w:r>
              <w:t xml:space="preserve">ОГРН </w:t>
            </w:r>
            <w:r w:rsidRPr="008A35F1">
              <w:t>1112312000393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231201001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350018, КРАЙКРАСНОДАРСКИЙ, ГКРАСНОДАР, ДОМ 7ЛИТЕР Г, ОФИС 139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c>
          <w:tcPr>
            <w:tcW w:w="2145" w:type="dxa"/>
            <w:gridSpan w:val="2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EA-116256</w:t>
            </w:r>
          </w:p>
          <w:p w:rsidR="00D11FE4" w:rsidRPr="00BD7B9D" w:rsidRDefault="00D11FE4">
            <w:r>
              <w:t>ОБЩЕСТВО С ОГРАНИЧЕННОЙ ОТВЕТСТВЕННОСТЬЮ "ФАРМСЕРВИС"</w:t>
            </w:r>
          </w:p>
          <w:p w:rsidR="00D11FE4" w:rsidRPr="00BD7B9D" w:rsidRDefault="00D11FE4">
            <w:r>
              <w:t>ИНН 2312178145</w:t>
            </w:r>
          </w:p>
          <w:p w:rsidR="00D11FE4" w:rsidRPr="00BD7B9D" w:rsidRDefault="00D11FE4">
            <w:r>
              <w:t xml:space="preserve">ОГРН </w:t>
            </w:r>
            <w:r w:rsidRPr="008A35F1">
              <w:t>1112312000393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231201001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350018, КРАЙКРАСНОДАРСКИЙ, ГКРАСНОДАР, ДОМ 7ЛИТЕР Г, ОФИС 139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EA-116256</w:t>
            </w:r>
          </w:p>
          <w:p w:rsidR="00D11FE4" w:rsidRPr="00BD7B9D" w:rsidRDefault="00D11FE4">
            <w:r>
              <w:t>ОБЩЕСТВО С ОГРАНИЧЕННОЙ ОТВЕТСТВЕННОСТЬЮ "ФАРМСЕРВИС"</w:t>
            </w:r>
          </w:p>
          <w:p w:rsidR="00D11FE4" w:rsidRPr="00BD7B9D" w:rsidRDefault="00D11FE4">
            <w:r>
              <w:t>ИНН 2312178145</w:t>
            </w:r>
          </w:p>
          <w:p w:rsidR="00D11FE4" w:rsidRPr="00BD7B9D" w:rsidRDefault="00D11FE4">
            <w:r>
              <w:t xml:space="preserve">ОГРН </w:t>
            </w:r>
            <w:r w:rsidRPr="008A35F1">
              <w:t>1112312000393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231201001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350018, КРАЙКРАСНОДАРСКИЙ, ГКРАСНОДАР, ДОМ 7ЛИТЕР Г, ОФИС 139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EA-116256</w:t>
            </w:r>
          </w:p>
          <w:p w:rsidR="00D11FE4" w:rsidRPr="00BD7B9D" w:rsidRDefault="00D11FE4">
            <w:r>
              <w:t>ОБЩЕСТВО С ОГРАНИЧЕННОЙ ОТВЕТСТВЕННОСТЬЮ "ФАРМСЕРВИС"</w:t>
            </w:r>
          </w:p>
          <w:p w:rsidR="00D11FE4" w:rsidRPr="00BD7B9D" w:rsidRDefault="00D11FE4">
            <w:r>
              <w:t>ИНН 2312178145</w:t>
            </w:r>
          </w:p>
          <w:p w:rsidR="00D11FE4" w:rsidRPr="00BD7B9D" w:rsidRDefault="00D11FE4">
            <w:r>
              <w:t xml:space="preserve">ОГРН </w:t>
            </w:r>
            <w:r w:rsidRPr="008A35F1">
              <w:t>1112312000393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231201001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350018, КРАЙКРАСНОДАРСКИЙ, ГКРАСНОДАР, ДОМ 7ЛИТЕР Г, ОФИС 139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EA-116256</w:t>
            </w:r>
          </w:p>
          <w:p w:rsidR="00D11FE4" w:rsidRPr="00BD7B9D" w:rsidRDefault="00D11FE4">
            <w:r>
              <w:t>ОБЩЕСТВО С ОГРАНИЧЕННОЙ ОТВЕТСТВЕННОСТЬЮ "ФАРМСЕРВИС"</w:t>
            </w:r>
          </w:p>
          <w:p w:rsidR="00D11FE4" w:rsidRPr="00BD7B9D" w:rsidRDefault="00D11FE4">
            <w:r>
              <w:t>ИНН 2312178145</w:t>
            </w:r>
          </w:p>
          <w:p w:rsidR="00D11FE4" w:rsidRPr="00BD7B9D" w:rsidRDefault="00D11FE4">
            <w:r>
              <w:t xml:space="preserve">ОГРН </w:t>
            </w:r>
            <w:r w:rsidRPr="008A35F1">
              <w:t>1112312000393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231201001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350018, КРАЙКРАСНОДАРСКИЙ, ГКРАСНОДАР, ДОМ 7ЛИТЕР Г, ОФИС 139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EA-115725</w:t>
            </w:r>
          </w:p>
          <w:p w:rsidR="00D11FE4" w:rsidRPr="00BD7B9D" w:rsidRDefault="00D11FE4">
            <w:r>
              <w:t>ОБЩЕСТВО С ОГРАНИЧЕННОЙ ОТВЕТСТВЕННОСТЬЮ «КОМПАНИЯ «ОРГАНИКА»</w:t>
            </w:r>
          </w:p>
          <w:p w:rsidR="00D11FE4" w:rsidRPr="00BD7B9D" w:rsidRDefault="00D11FE4">
            <w:r>
              <w:t>ИНН 6165196363</w:t>
            </w:r>
          </w:p>
          <w:p w:rsidR="00D11FE4" w:rsidRPr="00BD7B9D" w:rsidRDefault="00D11FE4">
            <w:r>
              <w:t xml:space="preserve">ОГРН </w:t>
            </w:r>
            <w:r w:rsidRPr="008A35F1">
              <w:t>1156196061251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616501001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344064, ОБЛРОСТОВСКАЯ, ГРОСТОВ-НА-ДОНУ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344064, Ростовская область, г. Ростов-на-Дону, ул. Вавилова, д. 59д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78632232470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EA-115725</w:t>
            </w:r>
          </w:p>
          <w:p w:rsidR="00D11FE4" w:rsidRPr="00BD7B9D" w:rsidRDefault="00D11FE4">
            <w:r>
              <w:t>ОБЩЕСТВО С ОГРАНИЧЕННОЙ ОТВЕТСТВЕННОСТЬЮ «КОМПАНИЯ «ОРГАНИКА»</w:t>
            </w:r>
          </w:p>
          <w:p w:rsidR="00D11FE4" w:rsidRPr="00BD7B9D" w:rsidRDefault="00D11FE4">
            <w:r>
              <w:t>ИНН 6165196363</w:t>
            </w:r>
          </w:p>
          <w:p w:rsidR="00D11FE4" w:rsidRPr="00BD7B9D" w:rsidRDefault="00D11FE4">
            <w:r>
              <w:t xml:space="preserve">ОГРН </w:t>
            </w:r>
            <w:r w:rsidRPr="008A35F1">
              <w:t>1156196061251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616501001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344064, ОБЛРОСТОВСКАЯ, ГРОСТОВ-НА-ДОНУ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344064, Ростовская область, г. Ростов-на-Дону, ул. Вавилова, д. 59д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78632232470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EA-115725</w:t>
            </w:r>
          </w:p>
          <w:p w:rsidR="00D11FE4" w:rsidRPr="00BD7B9D" w:rsidRDefault="00D11FE4">
            <w:r>
              <w:t>ОБЩЕСТВО С ОГРАНИЧЕННОЙ ОТВЕТСТВЕННОСТЬЮ «КОМПАНИЯ «ОРГАНИКА»</w:t>
            </w:r>
          </w:p>
          <w:p w:rsidR="00D11FE4" w:rsidRPr="00BD7B9D" w:rsidRDefault="00D11FE4">
            <w:r>
              <w:t>ИНН 6165196363</w:t>
            </w:r>
          </w:p>
          <w:p w:rsidR="00D11FE4" w:rsidRPr="00BD7B9D" w:rsidRDefault="00D11FE4">
            <w:r>
              <w:t xml:space="preserve">ОГРН </w:t>
            </w:r>
            <w:r w:rsidRPr="008A35F1">
              <w:t>1156196061251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616501001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344064, ОБЛРОСТОВСКАЯ, ГРОСТОВ-НА-ДОНУ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344064, Ростовская область, г. Ростов-на-Дону, ул. Вавилова, д. 59д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78632232470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EA-115725</w:t>
            </w:r>
          </w:p>
          <w:p w:rsidR="00D11FE4" w:rsidRPr="00BD7B9D" w:rsidRDefault="00D11FE4">
            <w:r>
              <w:t>ОБЩЕСТВО С ОГРАНИЧЕННОЙ ОТВЕТСТВЕННОСТЬЮ «КОМПАНИЯ «ОРГАНИКА»</w:t>
            </w:r>
          </w:p>
          <w:p w:rsidR="00D11FE4" w:rsidRPr="00BD7B9D" w:rsidRDefault="00D11FE4">
            <w:r>
              <w:t>ИНН 6165196363</w:t>
            </w:r>
          </w:p>
          <w:p w:rsidR="00D11FE4" w:rsidRPr="00BD7B9D" w:rsidRDefault="00D11FE4">
            <w:r>
              <w:t xml:space="preserve">ОГРН </w:t>
            </w:r>
            <w:r w:rsidRPr="008A35F1">
              <w:t>1156196061251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616501001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344064, ОБЛРОСТОВСКАЯ, ГРОСТОВ-НА-ДОНУ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344064, Ростовская область, г. Ростов-на-Дону, ул. Вавилова, д. 59д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78632232470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EA-115725</w:t>
            </w:r>
          </w:p>
          <w:p w:rsidR="00D11FE4" w:rsidRPr="00BD7B9D" w:rsidRDefault="00D11FE4">
            <w:r>
              <w:t>ОБЩЕСТВО С ОГРАНИЧЕННОЙ ОТВЕТСТВЕННОСТЬЮ «КОМПАНИЯ «ОРГАНИКА»</w:t>
            </w:r>
          </w:p>
          <w:p w:rsidR="00D11FE4" w:rsidRPr="00BD7B9D" w:rsidRDefault="00D11FE4">
            <w:r>
              <w:t>ИНН 6165196363</w:t>
            </w:r>
          </w:p>
          <w:p w:rsidR="00D11FE4" w:rsidRPr="00BD7B9D" w:rsidRDefault="00D11FE4">
            <w:r>
              <w:t xml:space="preserve">ОГРН </w:t>
            </w:r>
            <w:r w:rsidRPr="008A35F1">
              <w:t>1156196061251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616501001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344064, ОБЛРОСТОВСКАЯ, ГРОСТОВ-НА-ДОНУ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344064, Ростовская область, г. Ростов-на-Дону, ул. Вавилова, д. 59д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 w:rsidRPr="008A35F1">
              <w:t>78632232470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EA-116332</w:t>
            </w:r>
          </w:p>
          <w:p w:rsidR="00D11FE4" w:rsidRPr="00BD7B9D" w:rsidRDefault="00D11FE4">
            <w:r>
              <w:t>ОБЩЕСТВО С ОГРАНИЧЕННОЙ ОТВЕТСТВЕННОСТЬЮ "ФАРМ-ТРЭЙД"</w:t>
            </w:r>
          </w:p>
          <w:p w:rsidR="00D11FE4" w:rsidRPr="00BD7B9D" w:rsidRDefault="00D11FE4">
            <w:r>
              <w:t>ИНН 2636052865</w:t>
            </w:r>
          </w:p>
          <w:p w:rsidR="00D11FE4" w:rsidRPr="00BD7B9D" w:rsidRDefault="00D11FE4">
            <w:r>
              <w:t xml:space="preserve">ОГРН </w:t>
            </w:r>
            <w:r w:rsidRPr="008A35F1">
              <w:t>1072635019192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263601001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355007, КРАЙСТАВРОПОЛЬСКИЙ, ГСТАВРОПОЛЬ, 2В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355007, КРАЙ СТАВРОПОЛЬСКИЙ, Г СТАВРОПОЛЬ, УЛ ОГОРОДНАЯ, 2, В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EA-116332</w:t>
            </w:r>
          </w:p>
          <w:p w:rsidR="00D11FE4" w:rsidRPr="00BD7B9D" w:rsidRDefault="00D11FE4">
            <w:r>
              <w:t>ОБЩЕСТВО С ОГРАНИЧЕННОЙ ОТВЕТСТВЕННОСТЬЮ "ФАРМ-ТРЭЙД"</w:t>
            </w:r>
          </w:p>
          <w:p w:rsidR="00D11FE4" w:rsidRPr="00BD7B9D" w:rsidRDefault="00D11FE4">
            <w:r>
              <w:t>ИНН 2636052865</w:t>
            </w:r>
          </w:p>
          <w:p w:rsidR="00D11FE4" w:rsidRPr="00BD7B9D" w:rsidRDefault="00D11FE4">
            <w:r>
              <w:t xml:space="preserve">ОГРН </w:t>
            </w:r>
            <w:r w:rsidRPr="008A35F1">
              <w:t>1072635019192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263601001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355007, КРАЙСТАВРОПОЛЬСКИЙ, ГСТАВРОПОЛЬ, 2В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355007, КРАЙ СТАВРОПОЛЬСКИЙ, Г СТАВРОПОЛЬ, УЛ ОГОРОДНАЯ, 2, В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EA-116332</w:t>
            </w:r>
          </w:p>
          <w:p w:rsidR="00D11FE4" w:rsidRPr="00BD7B9D" w:rsidRDefault="00D11FE4">
            <w:r>
              <w:t>ОБЩЕСТВО С ОГРАНИЧЕННОЙ ОТВЕТСТВЕННОСТЬЮ "ФАРМ-ТРЭЙД"</w:t>
            </w:r>
          </w:p>
          <w:p w:rsidR="00D11FE4" w:rsidRPr="00BD7B9D" w:rsidRDefault="00D11FE4">
            <w:r>
              <w:t>ИНН 2636052865</w:t>
            </w:r>
          </w:p>
          <w:p w:rsidR="00D11FE4" w:rsidRPr="00BD7B9D" w:rsidRDefault="00D11FE4">
            <w:r>
              <w:t xml:space="preserve">ОГРН </w:t>
            </w:r>
            <w:r w:rsidRPr="008A35F1">
              <w:t>1072635019192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263601001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355007, КРАЙСТАВРОПОЛЬСКИЙ, ГСТАВРОПОЛЬ, 2В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355007, КРАЙ СТАВРОПОЛЬСКИЙ, Г СТАВРОПОЛЬ, УЛ ОГОРОДНАЯ, 2, В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EA-116332</w:t>
            </w:r>
          </w:p>
          <w:p w:rsidR="00D11FE4" w:rsidRPr="00BD7B9D" w:rsidRDefault="00D11FE4">
            <w:r>
              <w:t>ОБЩЕСТВО С ОГРАНИЧЕННОЙ ОТВЕТСТВЕННОСТЬЮ "ФАРМ-ТРЭЙД"</w:t>
            </w:r>
          </w:p>
          <w:p w:rsidR="00D11FE4" w:rsidRPr="00BD7B9D" w:rsidRDefault="00D11FE4">
            <w:r>
              <w:t>ИНН 2636052865</w:t>
            </w:r>
          </w:p>
          <w:p w:rsidR="00D11FE4" w:rsidRPr="00BD7B9D" w:rsidRDefault="00D11FE4">
            <w:r>
              <w:t xml:space="preserve">ОГРН </w:t>
            </w:r>
            <w:r w:rsidRPr="008A35F1">
              <w:t>1072635019192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263601001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355007, КРАЙСТАВРОПОЛЬСКИЙ, ГСТАВРОПОЛЬ, 2В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355007, КРАЙ СТАВРОПОЛЬСКИЙ, Г СТАВРОПОЛЬ, УЛ ОГОРОДНАЯ, 2, В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EA-116332</w:t>
            </w:r>
          </w:p>
          <w:p w:rsidR="00D11FE4" w:rsidRPr="00BD7B9D" w:rsidRDefault="00D11FE4">
            <w:r>
              <w:t>ОБЩЕСТВО С ОГРАНИЧЕННОЙ ОТВЕТСТВЕННОСТЬЮ "ФАРМ-ТРЭЙД"</w:t>
            </w:r>
          </w:p>
          <w:p w:rsidR="00D11FE4" w:rsidRPr="00BD7B9D" w:rsidRDefault="00D11FE4">
            <w:r>
              <w:t>ИНН 2636052865</w:t>
            </w:r>
          </w:p>
          <w:p w:rsidR="00D11FE4" w:rsidRPr="00BD7B9D" w:rsidRDefault="00D11FE4">
            <w:r>
              <w:t xml:space="preserve">ОГРН </w:t>
            </w:r>
            <w:r w:rsidRPr="008A35F1">
              <w:t>1072635019192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263601001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355007, КРАЙСТАВРОПОЛЬСКИЙ, ГСТАВРОПОЛЬ, 2В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355007, КРАЙ СТАВРОПОЛЬСКИЙ, Г СТАВРОПОЛЬ, УЛ ОГОРОДНАЯ, 2, В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78652990050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EA-116199</w:t>
            </w:r>
          </w:p>
          <w:p w:rsidR="00D11FE4" w:rsidRPr="00BD7B9D" w:rsidRDefault="00D11FE4">
            <w:r>
              <w:t>ОБЩЕСТВО С ОГРАНИЧЕННОЙ ОТВЕТСТВЕННОСТЬЮ "ПОРТЕР"</w:t>
            </w:r>
          </w:p>
          <w:p w:rsidR="00D11FE4" w:rsidRPr="00BD7B9D" w:rsidRDefault="00D11FE4">
            <w:r>
              <w:t>ИНН 7718861376</w:t>
            </w:r>
          </w:p>
          <w:p w:rsidR="00D11FE4" w:rsidRPr="00BD7B9D" w:rsidRDefault="00D11FE4">
            <w:r>
              <w:t xml:space="preserve">ОГРН </w:t>
            </w:r>
            <w:r w:rsidRPr="008A35F1">
              <w:t>1117746764850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505001001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141108, ОБЛМОСКОВСКАЯ, ГЩЁЛКОВО, ОФИС 201-2Б2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141101, ОБЛ МОСКОВСКАЯ, Г ЩЕЛКОВО, УЛ ФАБРИЧНАЯ, ДОМ 1, ОФИС 201-2Б2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EA-116199</w:t>
            </w:r>
          </w:p>
          <w:p w:rsidR="00D11FE4" w:rsidRPr="00BD7B9D" w:rsidRDefault="00D11FE4">
            <w:r>
              <w:t>ОБЩЕСТВО С ОГРАНИЧЕННОЙ ОТВЕТСТВЕННОСТЬЮ "ПОРТЕР"</w:t>
            </w:r>
          </w:p>
          <w:p w:rsidR="00D11FE4" w:rsidRPr="00BD7B9D" w:rsidRDefault="00D11FE4">
            <w:r>
              <w:t>ИНН 7718861376</w:t>
            </w:r>
          </w:p>
          <w:p w:rsidR="00D11FE4" w:rsidRPr="00BD7B9D" w:rsidRDefault="00D11FE4">
            <w:r>
              <w:t xml:space="preserve">ОГРН </w:t>
            </w:r>
            <w:r w:rsidRPr="008A35F1">
              <w:t>1117746764850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505001001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141108, ОБЛМОСКОВСКАЯ, ГЩЁЛКОВО, ОФИС 201-2Б2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141101, ОБЛ МОСКОВСКАЯ, Г ЩЕЛКОВО, УЛ ФАБРИЧНАЯ, ДОМ 1, ОФИС 201-2Б2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EA-116199</w:t>
            </w:r>
          </w:p>
          <w:p w:rsidR="00D11FE4" w:rsidRPr="00BD7B9D" w:rsidRDefault="00D11FE4">
            <w:r>
              <w:t>ОБЩЕСТВО С ОГРАНИЧЕННОЙ ОТВЕТСТВЕННОСТЬЮ "ПОРТЕР"</w:t>
            </w:r>
          </w:p>
          <w:p w:rsidR="00D11FE4" w:rsidRPr="00BD7B9D" w:rsidRDefault="00D11FE4">
            <w:r>
              <w:t>ИНН 7718861376</w:t>
            </w:r>
          </w:p>
          <w:p w:rsidR="00D11FE4" w:rsidRPr="00BD7B9D" w:rsidRDefault="00D11FE4">
            <w:r>
              <w:t xml:space="preserve">ОГРН </w:t>
            </w:r>
            <w:r w:rsidRPr="008A35F1">
              <w:t>1117746764850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505001001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141108, ОБЛМОСКОВСКАЯ, ГЩЁЛКОВО, ОФИС 201-2Б2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141101, ОБЛ МОСКОВСКАЯ, Г ЩЕЛКОВО, УЛ ФАБРИЧНАЯ, ДОМ 1, ОФИС 201-2Б2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EA-116199</w:t>
            </w:r>
          </w:p>
          <w:p w:rsidR="00D11FE4" w:rsidRPr="00BD7B9D" w:rsidRDefault="00D11FE4">
            <w:r>
              <w:t>ОБЩЕСТВО С ОГРАНИЧЕННОЙ ОТВЕТСТВЕННОСТЬЮ "ПОРТЕР"</w:t>
            </w:r>
          </w:p>
          <w:p w:rsidR="00D11FE4" w:rsidRPr="00BD7B9D" w:rsidRDefault="00D11FE4">
            <w:r>
              <w:t>ИНН 7718861376</w:t>
            </w:r>
          </w:p>
          <w:p w:rsidR="00D11FE4" w:rsidRPr="00BD7B9D" w:rsidRDefault="00D11FE4">
            <w:r>
              <w:t xml:space="preserve">ОГРН </w:t>
            </w:r>
            <w:r w:rsidRPr="008A35F1">
              <w:t>1117746764850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505001001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141108, ОБЛМОСКОВСКАЯ, ГЩЁЛКОВО, ОФИС 201-2Б2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141101, ОБЛ МОСКОВСКАЯ, Г ЩЕЛКОВО, УЛ ФАБРИЧНАЯ, ДОМ 1, ОФИС 201-2Б2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EA-116199</w:t>
            </w:r>
          </w:p>
          <w:p w:rsidR="00D11FE4" w:rsidRPr="00BD7B9D" w:rsidRDefault="00D11FE4">
            <w:r>
              <w:t>ОБЩЕСТВО С ОГРАНИЧЕННОЙ ОТВЕТСТВЕННОСТЬЮ "ПОРТЕР"</w:t>
            </w:r>
          </w:p>
          <w:p w:rsidR="00D11FE4" w:rsidRPr="00BD7B9D" w:rsidRDefault="00D11FE4">
            <w:r>
              <w:t>ИНН 7718861376</w:t>
            </w:r>
          </w:p>
          <w:p w:rsidR="00D11FE4" w:rsidRPr="00BD7B9D" w:rsidRDefault="00D11FE4">
            <w:r>
              <w:t xml:space="preserve">ОГРН </w:t>
            </w:r>
            <w:r w:rsidRPr="008A35F1">
              <w:t>1117746764850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505001001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Россия, 141108, ОБЛМОСКОВСКАЯ, ГЩЁЛКОВО, ОФИС 201-2Б2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141101, ОБЛ МОСКОВСКАЯ, Г ЩЕЛКОВО, УЛ ФАБРИЧНАЯ, ДОМ 1, ОФИС 201-2Б2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73472679012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EA-116114</w:t>
            </w:r>
          </w:p>
          <w:p w:rsidR="00D11FE4" w:rsidRPr="00BD7B9D" w:rsidRDefault="00D11FE4">
            <w:r>
              <w:t>ОБЩЕСТВО С ОГРАНИЧЕННОЙ ОТВЕТСТВЕННОСТЬЮ "МАРТФАРМ"</w:t>
            </w:r>
          </w:p>
          <w:p w:rsidR="00D11FE4" w:rsidRPr="00BD7B9D" w:rsidRDefault="00D11FE4">
            <w:r>
              <w:t>ИНН 7708823950</w:t>
            </w:r>
          </w:p>
          <w:p w:rsidR="00D11FE4" w:rsidRPr="00BD7B9D" w:rsidRDefault="00D11FE4">
            <w:r>
              <w:t xml:space="preserve">ОГРН </w:t>
            </w:r>
            <w:r w:rsidRPr="008A35F1">
              <w:t>5147746256312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770801001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107078, ГМОСКВА, ДОМ 18СТРОЕНИЕ 21, ЭТАЖ 1 ПОМ 14Б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107140, Г МОСКВА, ПЛ КОМСОМОЛЬСКАЯ, ДОМ 3/9, ОФИС 22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74992610408</w:t>
            </w:r>
          </w:p>
          <w:p w:rsidR="00D11FE4" w:rsidRPr="00BD7B9D" w:rsidRDefault="00D11FE4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EA-116114</w:t>
            </w:r>
          </w:p>
          <w:p w:rsidR="00D11FE4" w:rsidRPr="00BD7B9D" w:rsidRDefault="00D11FE4">
            <w:r>
              <w:t>ОБЩЕСТВО С ОГРАНИЧЕННОЙ ОТВЕТСТВЕННОСТЬЮ "МАРТФАРМ"</w:t>
            </w:r>
          </w:p>
          <w:p w:rsidR="00D11FE4" w:rsidRPr="00BD7B9D" w:rsidRDefault="00D11FE4">
            <w:r>
              <w:t>ИНН 7708823950</w:t>
            </w:r>
          </w:p>
          <w:p w:rsidR="00D11FE4" w:rsidRPr="00BD7B9D" w:rsidRDefault="00D11FE4">
            <w:r>
              <w:t xml:space="preserve">ОГРН </w:t>
            </w:r>
            <w:r w:rsidRPr="008A35F1">
              <w:t>5147746256312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770801001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107078, ГМОСКВА, ДОМ 18СТРОЕНИЕ 21, ЭТАЖ 1 ПОМ 14Б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107140, Г МОСКВА, ПЛ КОМСОМОЛЬСКАЯ, ДОМ 3/9, ОФИС 22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74992610408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EA-116114</w:t>
            </w:r>
          </w:p>
          <w:p w:rsidR="00D11FE4" w:rsidRPr="00BD7B9D" w:rsidRDefault="00D11FE4">
            <w:r>
              <w:t>ОБЩЕСТВО С ОГРАНИЧЕННОЙ ОТВЕТСТВЕННОСТЬЮ "МАРТФАРМ"</w:t>
            </w:r>
          </w:p>
          <w:p w:rsidR="00D11FE4" w:rsidRPr="00BD7B9D" w:rsidRDefault="00D11FE4">
            <w:r>
              <w:t>ИНН 7708823950</w:t>
            </w:r>
          </w:p>
          <w:p w:rsidR="00D11FE4" w:rsidRPr="00BD7B9D" w:rsidRDefault="00D11FE4">
            <w:r>
              <w:t xml:space="preserve">ОГРН </w:t>
            </w:r>
            <w:r w:rsidRPr="008A35F1">
              <w:t>5147746256312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770801001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107078, ГМОСКВА, ДОМ 18СТРОЕНИЕ 21, ЭТАЖ 1 ПОМ 14Б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107140, Г МОСКВА, ПЛ КОМСОМОЛЬСКАЯ, ДОМ 3/9, ОФИС 22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74992610408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EA-116114</w:t>
            </w:r>
          </w:p>
          <w:p w:rsidR="00D11FE4" w:rsidRPr="00BD7B9D" w:rsidRDefault="00D11FE4">
            <w:r>
              <w:t>ОБЩЕСТВО С ОГРАНИЧЕННОЙ ОТВЕТСТВЕННОСТЬЮ "МАРТФАРМ"</w:t>
            </w:r>
          </w:p>
          <w:p w:rsidR="00D11FE4" w:rsidRPr="00BD7B9D" w:rsidRDefault="00D11FE4">
            <w:r>
              <w:t>ИНН 7708823950</w:t>
            </w:r>
          </w:p>
          <w:p w:rsidR="00D11FE4" w:rsidRPr="00BD7B9D" w:rsidRDefault="00D11FE4">
            <w:r>
              <w:t xml:space="preserve">ОГРН </w:t>
            </w:r>
            <w:r w:rsidRPr="008A35F1">
              <w:t>5147746256312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770801001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r w:rsidRPr="00BD7B9D">
              <w:t>107078, ГМОСКВА, ДОМ 18СТРОЕНИЕ 21, ЭТАЖ 1 ПОМ 14Б</w:t>
            </w:r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107140, Г МОСКВА, ПЛ КОМСОМОЛЬСКАЯ, ДОМ 3/9, ОФИС 22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74992610408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  <w:tr w:rsidR="00D11FE4" w:rsidRPr="00BD7B9D">
        <w:trPr>
          <w:gridBefore w:val="1"/>
        </w:trPr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EA-116114</w:t>
            </w:r>
          </w:p>
          <w:p w:rsidR="00D11FE4" w:rsidRPr="00BD7B9D" w:rsidRDefault="00D11FE4">
            <w:r>
              <w:t>ОБЩЕСТВО С ОГРАНИЧЕННОЙ ОТВЕТСТВЕННОСТЬЮ "МАРТФАРМ"</w:t>
            </w:r>
          </w:p>
          <w:p w:rsidR="00D11FE4" w:rsidRPr="00BD7B9D" w:rsidRDefault="00D11FE4">
            <w:r>
              <w:t>ИНН 7708823950</w:t>
            </w:r>
          </w:p>
          <w:p w:rsidR="00D11FE4" w:rsidRPr="00BD7B9D" w:rsidRDefault="00D11FE4">
            <w:r>
              <w:t xml:space="preserve">ОГРН </w:t>
            </w:r>
            <w:r w:rsidRPr="008A35F1">
              <w:t>5147746256312</w:t>
            </w:r>
          </w:p>
          <w:p w:rsidR="00D11FE4" w:rsidRPr="00BD7B9D" w:rsidRDefault="00D11FE4">
            <w:r w:rsidRPr="00BD7B9D">
              <w:t xml:space="preserve">КПП </w:t>
            </w:r>
            <w:r w:rsidRPr="008A35F1">
              <w:t>770801001</w:t>
            </w:r>
          </w:p>
          <w:p w:rsidR="00D11FE4" w:rsidRPr="00BD7B9D" w:rsidRDefault="00D11FE4">
            <w:r w:rsidRPr="00BD7B9D">
              <w:t>Место нахождения(жительства)</w:t>
            </w:r>
          </w:p>
          <w:p w:rsidR="00D11FE4" w:rsidRPr="00BD7B9D" w:rsidRDefault="00D11FE4">
            <w:bookmarkStart w:id="0" w:name="__DdeLink__366_22120086831"/>
            <w:r w:rsidRPr="00BD7B9D">
              <w:t>107078, ГМОСКВА, ДОМ 18СТРОЕНИЕ 21, ЭТАЖ 1 ПОМ 14Б</w:t>
            </w:r>
            <w:bookmarkEnd w:id="0"/>
          </w:p>
          <w:p w:rsidR="00D11FE4" w:rsidRPr="00BD7B9D" w:rsidRDefault="00D11FE4">
            <w:r w:rsidRPr="00BD7B9D">
              <w:t>Почтовый адрес</w:t>
            </w:r>
          </w:p>
          <w:p w:rsidR="00D11FE4" w:rsidRPr="00BD7B9D" w:rsidRDefault="00D11FE4">
            <w:r w:rsidRPr="00BD7B9D">
              <w:t>107140, Г МОСКВА, ПЛ КОМСОМОЛЬСКАЯ, ДОМ 3/9, ОФИС 22</w:t>
            </w:r>
          </w:p>
          <w:p w:rsidR="00D11FE4" w:rsidRPr="00BD7B9D" w:rsidRDefault="00D11FE4">
            <w:r w:rsidRPr="00BD7B9D">
              <w:rPr>
                <w:sz w:val="16"/>
                <w:szCs w:val="16"/>
              </w:rPr>
              <w:t xml:space="preserve">Контактное лицо </w:t>
            </w:r>
          </w:p>
          <w:p w:rsidR="00D11FE4" w:rsidRPr="00BD7B9D" w:rsidRDefault="00D11FE4">
            <w:r>
              <w:t xml:space="preserve">Телефон </w:t>
            </w:r>
            <w:r>
              <w:rPr>
                <w:lang w:val="en-US"/>
              </w:rPr>
              <w:t>74992610408</w:t>
            </w:r>
          </w:p>
          <w:p w:rsidR="00D11FE4" w:rsidRPr="00BD7B9D" w:rsidRDefault="00D11FE4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11FE4" w:rsidRDefault="00D11FE4">
            <w:pPr>
              <w:pStyle w:val="a3"/>
            </w:pPr>
          </w:p>
          <w:p w:rsidR="00D11FE4" w:rsidRPr="00BD7B9D" w:rsidRDefault="00D11FE4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11FE4" w:rsidRPr="00BD7B9D" w:rsidRDefault="00D11FE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11FE4" w:rsidRPr="00BD7B9D" w:rsidRDefault="00D11FE4">
            <w:r>
              <w:t>Соответствует требованиям</w:t>
            </w:r>
          </w:p>
        </w:tc>
      </w:tr>
    </w:tbl>
    <w:p w:rsidR="00D11FE4" w:rsidRDefault="00D11FE4">
      <w:pPr>
        <w:ind w:right="142"/>
        <w:jc w:val="both"/>
      </w:pPr>
    </w:p>
    <w:p w:rsidR="00D11FE4" w:rsidRDefault="00D11FE4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A35F1">
        <w:t>МНН Кеторолак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"БИФАРМ", предложение о цене контракта 232 171,25 руб.</w:t>
      </w:r>
    </w:p>
    <w:p w:rsidR="00D11FE4" w:rsidRDefault="00D11FE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3266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11FE4" w:rsidRDefault="00D11FE4">
      <w:pPr>
        <w:jc w:val="both"/>
        <w:rPr>
          <w:b/>
          <w:bCs/>
        </w:rPr>
      </w:pPr>
    </w:p>
    <w:p w:rsidR="00D11FE4" w:rsidRDefault="00D11FE4">
      <w:pPr>
        <w:jc w:val="both"/>
        <w:rPr>
          <w:b/>
          <w:bCs/>
        </w:rPr>
      </w:pPr>
    </w:p>
    <w:p w:rsidR="00D11FE4" w:rsidRDefault="00D11FE4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11FE4" w:rsidRPr="00BD7B9D">
        <w:tc>
          <w:tcPr>
            <w:tcW w:w="5847" w:type="dxa"/>
            <w:vAlign w:val="bottom"/>
          </w:tcPr>
          <w:p w:rsidR="00D11FE4" w:rsidRPr="00BD7B9D" w:rsidRDefault="00D11FE4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Просоленко Юрий Александрович</w:t>
            </w:r>
          </w:p>
        </w:tc>
      </w:tr>
      <w:tr w:rsidR="00D11FE4" w:rsidRPr="00BD7B9D">
        <w:tc>
          <w:tcPr>
            <w:tcW w:w="5847" w:type="dxa"/>
            <w:vAlign w:val="bottom"/>
          </w:tcPr>
          <w:p w:rsidR="00D11FE4" w:rsidRPr="00BD7B9D" w:rsidRDefault="00D11FE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Дехтерев Юрий Сергеевич</w:t>
            </w:r>
          </w:p>
        </w:tc>
      </w:tr>
      <w:tr w:rsidR="00D11FE4" w:rsidRPr="00BD7B9D">
        <w:tc>
          <w:tcPr>
            <w:tcW w:w="5847" w:type="dxa"/>
            <w:vAlign w:val="bottom"/>
          </w:tcPr>
          <w:p w:rsidR="00D11FE4" w:rsidRPr="00BD7B9D" w:rsidRDefault="00D11FE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Коротникова Светлана Борисовна</w:t>
            </w:r>
          </w:p>
        </w:tc>
      </w:tr>
      <w:tr w:rsidR="00D11FE4" w:rsidRPr="00BD7B9D">
        <w:tc>
          <w:tcPr>
            <w:tcW w:w="5847" w:type="dxa"/>
            <w:vAlign w:val="bottom"/>
          </w:tcPr>
          <w:p w:rsidR="00D11FE4" w:rsidRPr="00BD7B9D" w:rsidRDefault="00D11FE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Мальченко Елена Александровна</w:t>
            </w:r>
          </w:p>
        </w:tc>
      </w:tr>
      <w:tr w:rsidR="00D11FE4" w:rsidRPr="00BD7B9D">
        <w:tc>
          <w:tcPr>
            <w:tcW w:w="5847" w:type="dxa"/>
            <w:vAlign w:val="bottom"/>
          </w:tcPr>
          <w:p w:rsidR="00D11FE4" w:rsidRPr="00BD7B9D" w:rsidRDefault="00D11FE4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11FE4" w:rsidRPr="00BD7B9D" w:rsidRDefault="00D11FE4">
            <w:pPr>
              <w:pStyle w:val="a3"/>
            </w:pPr>
            <w:r w:rsidRPr="00BD7B9D">
              <w:rPr>
                <w:lang w:val="en-US"/>
              </w:rPr>
              <w:t>Владыкина Лидия Валерьевна</w:t>
            </w:r>
          </w:p>
        </w:tc>
      </w:tr>
    </w:tbl>
    <w:p w:rsidR="00D11FE4" w:rsidRDefault="00D11FE4"/>
    <w:sectPr w:rsidR="00D11FE4" w:rsidSect="00CB2D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DD5"/>
    <w:rsid w:val="00832666"/>
    <w:rsid w:val="008A35F1"/>
    <w:rsid w:val="00BD7B9D"/>
    <w:rsid w:val="00CB2DD5"/>
    <w:rsid w:val="00D11FE4"/>
    <w:rsid w:val="00D33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DD5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CB2DD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B2DD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D13A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CB2DD5"/>
  </w:style>
  <w:style w:type="paragraph" w:styleId="Caption">
    <w:name w:val="caption"/>
    <w:basedOn w:val="Normal"/>
    <w:uiPriority w:val="99"/>
    <w:qFormat/>
    <w:rsid w:val="00CB2DD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B2DD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B2DD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D13A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B2DD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B2DD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B2DD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B2DD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B2DD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B2DD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B2DD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B2DD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B2DD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B2DD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13A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3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3A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CB2DD5"/>
  </w:style>
  <w:style w:type="paragraph" w:customStyle="1" w:styleId="a4">
    <w:name w:val="Заголовок таблицы"/>
    <w:basedOn w:val="a3"/>
    <w:uiPriority w:val="99"/>
    <w:rsid w:val="00CB2DD5"/>
  </w:style>
  <w:style w:type="paragraph" w:customStyle="1" w:styleId="DocumentMap">
    <w:name w:val="DocumentMap"/>
    <w:uiPriority w:val="99"/>
    <w:rsid w:val="00CB2DD5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CB2DD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CB2DD5"/>
  </w:style>
  <w:style w:type="character" w:styleId="Hyperlink">
    <w:name w:val="Hyperlink"/>
    <w:basedOn w:val="DefaultParagraphFont"/>
    <w:uiPriority w:val="99"/>
    <w:rsid w:val="008A35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7</Pages>
  <Words>4364</Words>
  <Characters>24876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2021-09-27T11:03:00Z</cp:lastPrinted>
  <dcterms:created xsi:type="dcterms:W3CDTF">2019-09-11T09:00:00Z</dcterms:created>
  <dcterms:modified xsi:type="dcterms:W3CDTF">2021-09-27T11:03:00Z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