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457" w:rsidRDefault="005B6457">
      <w:pPr>
        <w:ind w:firstLine="680"/>
        <w:jc w:val="center"/>
      </w:pPr>
      <w:r>
        <w:rPr>
          <w:b/>
          <w:bCs/>
        </w:rPr>
        <w:t xml:space="preserve">ПРОТОКОЛ </w:t>
      </w:r>
      <w:r w:rsidRPr="007258A0">
        <w:rPr>
          <w:b/>
          <w:bCs/>
        </w:rPr>
        <w:t>0318300120821000127</w:t>
      </w:r>
    </w:p>
    <w:p w:rsidR="005B6457" w:rsidRDefault="005B645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B6457" w:rsidRPr="007258A0" w:rsidRDefault="005B645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B6457" w:rsidRPr="008076EE">
        <w:tc>
          <w:tcPr>
            <w:tcW w:w="4961" w:type="dxa"/>
          </w:tcPr>
          <w:p w:rsidR="005B6457" w:rsidRPr="008076EE" w:rsidRDefault="005B6457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B6457" w:rsidRPr="008076EE" w:rsidRDefault="005B6457">
            <w:pPr>
              <w:ind w:firstLine="567"/>
              <w:jc w:val="right"/>
            </w:pPr>
            <w:r>
              <w:rPr>
                <w:lang w:val="en-US"/>
              </w:rPr>
              <w:t>27.09.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B6457" w:rsidRDefault="005B6457">
      <w:pPr>
        <w:overflowPunct/>
      </w:pPr>
    </w:p>
    <w:p w:rsidR="005B6457" w:rsidRDefault="005B645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7258A0">
        <w:t xml:space="preserve">: Оказание услуг по проведению технического обслуживания газификатора криогенного кислородного ГХК 3/1,6-200М </w:t>
      </w:r>
    </w:p>
    <w:p w:rsidR="005B6457" w:rsidRDefault="005B645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213234901331923490100101740013312244</w:t>
      </w:r>
    </w:p>
    <w:p w:rsidR="005B6457" w:rsidRDefault="005B645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383 500,00 руб.</w:t>
      </w:r>
    </w:p>
    <w:p w:rsidR="005B6457" w:rsidRDefault="005B645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258A0">
        <w:rPr>
          <w:b/>
          <w:bCs/>
        </w:rPr>
        <w:t xml:space="preserve">: </w:t>
      </w:r>
      <w:r w:rsidRPr="007258A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258A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B6457" w:rsidRPr="008076EE">
        <w:trPr>
          <w:jc w:val="right"/>
        </w:trPr>
        <w:tc>
          <w:tcPr>
            <w:tcW w:w="9915" w:type="dxa"/>
          </w:tcPr>
          <w:p w:rsidR="005B6457" w:rsidRPr="008076EE" w:rsidRDefault="005B64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258A0">
              <w:rPr>
                <w:b/>
                <w:bCs/>
              </w:rPr>
              <w:t xml:space="preserve">Источник финансирования: </w:t>
            </w:r>
            <w:r w:rsidRPr="007258A0">
              <w:t>Внебюджетные фонды (ОМС) 2021 г.</w:t>
            </w:r>
          </w:p>
          <w:p w:rsidR="005B6457" w:rsidRPr="008076EE" w:rsidRDefault="005B645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258A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258A0">
              <w:t>353560, Россия, Краснодарский край, г. Славянск-на-Кубани, ул. Батарейная, 377  транспортом поставщика. в течение 30 календарных дней с момента заключения контракта.</w:t>
            </w:r>
          </w:p>
          <w:p w:rsidR="005B6457" w:rsidRPr="008076EE" w:rsidRDefault="005B645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258A0">
              <w:t>Не требуется</w:t>
            </w:r>
          </w:p>
          <w:p w:rsidR="005B6457" w:rsidRPr="007258A0" w:rsidRDefault="005B645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258A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B6457" w:rsidRDefault="005B645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258A0">
        <w:t>14.09.21 08:52:45 (</w:t>
      </w:r>
      <w:r>
        <w:rPr>
          <w:lang w:val="en-US"/>
        </w:rPr>
        <w:t>MSK</w:t>
      </w:r>
      <w:r w:rsidRPr="007258A0">
        <w:t>+00:00)</w:t>
      </w:r>
    </w:p>
    <w:p w:rsidR="005B6457" w:rsidRDefault="005B645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258A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B6457" w:rsidRPr="008076EE"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B6457" w:rsidRPr="008076EE" w:rsidRDefault="005B6457">
            <w:pPr>
              <w:rPr>
                <w:lang w:val="en-US"/>
              </w:rPr>
            </w:pPr>
            <w:r w:rsidRPr="008076EE">
              <w:rPr>
                <w:lang w:val="en-US"/>
              </w:rPr>
              <w:t>Главный врач</w:t>
            </w:r>
          </w:p>
        </w:tc>
      </w:tr>
      <w:tr w:rsidR="005B6457" w:rsidRPr="008076EE"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B6457" w:rsidRPr="008076EE" w:rsidRDefault="005B6457">
            <w:pPr>
              <w:rPr>
                <w:lang w:val="en-US"/>
              </w:rPr>
            </w:pPr>
            <w:r w:rsidRPr="008076EE">
              <w:rPr>
                <w:lang w:val="en-US"/>
              </w:rPr>
              <w:t>Начальник отдела закупок</w:t>
            </w:r>
          </w:p>
        </w:tc>
      </w:tr>
      <w:tr w:rsidR="005B6457" w:rsidRPr="008076EE"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B6457" w:rsidRPr="008076EE" w:rsidRDefault="005B6457">
            <w:pPr>
              <w:rPr>
                <w:lang w:val="en-US"/>
              </w:rPr>
            </w:pPr>
            <w:r w:rsidRPr="008076EE">
              <w:rPr>
                <w:lang w:val="en-US"/>
              </w:rPr>
              <w:t>Начальник юридического отдела</w:t>
            </w:r>
          </w:p>
        </w:tc>
      </w:tr>
      <w:tr w:rsidR="005B6457" w:rsidRPr="008076EE"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B6457" w:rsidRPr="008076EE" w:rsidRDefault="005B6457">
            <w:pPr>
              <w:rPr>
                <w:lang w:val="en-US"/>
              </w:rPr>
            </w:pPr>
            <w:r w:rsidRPr="008076EE">
              <w:rPr>
                <w:lang w:val="en-US"/>
              </w:rPr>
              <w:t>экономист 1 категории отдела закупок</w:t>
            </w:r>
          </w:p>
        </w:tc>
      </w:tr>
      <w:tr w:rsidR="005B6457" w:rsidRPr="008076EE"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B6457" w:rsidRPr="008076EE" w:rsidRDefault="005B6457">
            <w:r w:rsidRPr="008076E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B6457" w:rsidRPr="008076EE" w:rsidRDefault="005B6457">
            <w:pPr>
              <w:rPr>
                <w:lang w:val="en-US"/>
              </w:rPr>
            </w:pPr>
            <w:r w:rsidRPr="008076E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B6457" w:rsidRDefault="005B6457">
      <w:pPr>
        <w:jc w:val="both"/>
      </w:pPr>
      <w:r>
        <w:tab/>
        <w:t>Кворум имеется. Комиссия правомочна.</w:t>
      </w:r>
    </w:p>
    <w:p w:rsidR="005B6457" w:rsidRDefault="005B645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258A0">
        <w:t>27.09.21 1</w:t>
      </w:r>
      <w:r>
        <w:t>3</w:t>
      </w:r>
      <w:r w:rsidRPr="007258A0">
        <w:t>:</w:t>
      </w:r>
      <w:r>
        <w:t>30</w:t>
      </w:r>
      <w:r w:rsidRPr="007258A0">
        <w:t xml:space="preserve"> (</w:t>
      </w:r>
      <w:r>
        <w:rPr>
          <w:lang w:val="en-US"/>
        </w:rPr>
        <w:t>MSK</w:t>
      </w:r>
      <w:r w:rsidRPr="007258A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B6457" w:rsidRPr="007258A0" w:rsidRDefault="005B645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B6457" w:rsidRPr="008076E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rPr>
                <w:b/>
                <w:bCs/>
              </w:rPr>
            </w:pPr>
            <w:r w:rsidRPr="008076EE">
              <w:rPr>
                <w:b/>
                <w:bCs/>
              </w:rPr>
              <w:t xml:space="preserve">№ </w:t>
            </w:r>
          </w:p>
          <w:p w:rsidR="005B6457" w:rsidRPr="008076EE" w:rsidRDefault="005B6457">
            <w:pPr>
              <w:rPr>
                <w:b/>
                <w:bCs/>
              </w:rPr>
            </w:pPr>
            <w:r w:rsidRPr="008076E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b/>
                <w:bCs/>
              </w:rPr>
            </w:pPr>
            <w:r w:rsidRPr="008076E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b/>
                <w:bCs/>
              </w:rPr>
            </w:pPr>
            <w:r w:rsidRPr="008076E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B6457" w:rsidRPr="008076E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lang w:val="en-US"/>
              </w:rPr>
            </w:pPr>
            <w:r w:rsidRPr="008076EE">
              <w:rPr>
                <w:lang w:val="en-US"/>
              </w:rPr>
              <w:t>345 150,00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lang w:val="en-US"/>
              </w:rPr>
            </w:pPr>
            <w:r w:rsidRPr="008076EE">
              <w:rPr>
                <w:lang w:val="en-US"/>
              </w:rPr>
              <w:t>24.09.21 11:57:04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6457" w:rsidRPr="007258A0" w:rsidRDefault="005B6457">
            <w:pPr>
              <w:pStyle w:val="a3"/>
            </w:pPr>
            <w:r w:rsidRPr="007258A0">
              <w:t>ОБЩЕСТВО С ОГРАНИЧЕННОЙ ОТВЕТСТВЕННОСТЬЮ "АКВАРОС"</w:t>
            </w:r>
          </w:p>
        </w:tc>
      </w:tr>
      <w:tr w:rsidR="005B6457" w:rsidRPr="008076E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lang w:val="en-US"/>
              </w:rPr>
            </w:pPr>
            <w:r w:rsidRPr="008076EE">
              <w:rPr>
                <w:lang w:val="en-US"/>
              </w:rPr>
              <w:t>345 150,00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B6457" w:rsidRPr="008076EE" w:rsidRDefault="005B6457">
            <w:pPr>
              <w:pStyle w:val="a3"/>
              <w:rPr>
                <w:lang w:val="en-US"/>
              </w:rPr>
            </w:pPr>
            <w:r w:rsidRPr="008076EE">
              <w:rPr>
                <w:lang w:val="en-US"/>
              </w:rPr>
              <w:t>24.09.21 11:57:26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6457" w:rsidRPr="007258A0" w:rsidRDefault="005B6457">
            <w:pPr>
              <w:pStyle w:val="a3"/>
            </w:pPr>
            <w:r w:rsidRPr="007258A0">
              <w:t>ОБЩЕСТВО С ОГРАНИЧЕННОЙ ОТВЕТСТВЕННОСТЬЮ "РЕМТЕХГАЗРУС"</w:t>
            </w:r>
          </w:p>
        </w:tc>
      </w:tr>
    </w:tbl>
    <w:p w:rsidR="005B6457" w:rsidRDefault="005B6457">
      <w:pPr>
        <w:jc w:val="both"/>
      </w:pPr>
    </w:p>
    <w:p w:rsidR="005B6457" w:rsidRDefault="005B645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5B6457" w:rsidRPr="008076EE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rPr>
                <w:b/>
                <w:bCs/>
              </w:rPr>
              <w:t>Решение  члена комиссии</w:t>
            </w:r>
          </w:p>
        </w:tc>
      </w:tr>
      <w:tr w:rsidR="005B6457" w:rsidRPr="008076E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EA-116239</w:t>
            </w:r>
          </w:p>
          <w:p w:rsidR="005B6457" w:rsidRPr="008076EE" w:rsidRDefault="005B6457">
            <w:r>
              <w:t>ОБЩЕСТВО С ОГРАНИЧЕННОЙ ОТВЕТСТВЕННОСТЬЮ "АКВАРОС"</w:t>
            </w:r>
          </w:p>
          <w:p w:rsidR="005B6457" w:rsidRPr="008076EE" w:rsidRDefault="005B6457">
            <w:r>
              <w:t>ИНН 2311091766</w:t>
            </w:r>
          </w:p>
          <w:p w:rsidR="005B6457" w:rsidRPr="008076EE" w:rsidRDefault="005B6457">
            <w:r>
              <w:t xml:space="preserve">ОГРН </w:t>
            </w:r>
            <w:r w:rsidRPr="007258A0">
              <w:t>1062311048414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231101001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350072, КРАЙ. КРАСНОДАРСКИЙ, Г. КРАСНОДАР, 14/5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350072, КРАЙ КРАСНОДАРСКИЙ23, Г КРАСНОДАР, УЛ РОСТОВСКОЕ ШОССЕ, 14/5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5B6457" w:rsidRPr="008076EE" w:rsidRDefault="005B645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EA-116239</w:t>
            </w:r>
          </w:p>
          <w:p w:rsidR="005B6457" w:rsidRPr="008076EE" w:rsidRDefault="005B6457">
            <w:r>
              <w:t>ОБЩЕСТВО С ОГРАНИЧЕННОЙ ОТВЕТСТВЕННОСТЬЮ "АКВАРОС"</w:t>
            </w:r>
          </w:p>
          <w:p w:rsidR="005B6457" w:rsidRPr="008076EE" w:rsidRDefault="005B6457">
            <w:r>
              <w:t>ИНН 2311091766</w:t>
            </w:r>
          </w:p>
          <w:p w:rsidR="005B6457" w:rsidRPr="008076EE" w:rsidRDefault="005B6457">
            <w:r>
              <w:t xml:space="preserve">ОГРН </w:t>
            </w:r>
            <w:r w:rsidRPr="007258A0">
              <w:t>1062311048414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231101001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350072, КРАЙ. КРАСНОДАРСКИЙ, Г. КРАСНОДАР, 14/5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350072, КРАЙ КРАСНОДАРСКИЙ23, Г КРАСНОДАР, УЛ РОСТОВСКОЕ ШОССЕ, 14/5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EA-116239</w:t>
            </w:r>
          </w:p>
          <w:p w:rsidR="005B6457" w:rsidRPr="008076EE" w:rsidRDefault="005B6457">
            <w:r>
              <w:t>ОБЩЕСТВО С ОГРАНИЧЕННОЙ ОТВЕТСТВЕННОСТЬЮ "АКВАРОС"</w:t>
            </w:r>
          </w:p>
          <w:p w:rsidR="005B6457" w:rsidRPr="008076EE" w:rsidRDefault="005B6457">
            <w:r>
              <w:t>ИНН 2311091766</w:t>
            </w:r>
          </w:p>
          <w:p w:rsidR="005B6457" w:rsidRPr="008076EE" w:rsidRDefault="005B6457">
            <w:r>
              <w:t xml:space="preserve">ОГРН </w:t>
            </w:r>
            <w:r w:rsidRPr="007258A0">
              <w:t>1062311048414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231101001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350072, КРАЙ. КРАСНОДАРСКИЙ, Г. КРАСНОДАР, 14/5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350072, КРАЙ КРАСНОДАРСКИЙ23, Г КРАСНОДАР, УЛ РОСТОВСКОЕ ШОССЕ, 14/5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EA-116239</w:t>
            </w:r>
          </w:p>
          <w:p w:rsidR="005B6457" w:rsidRPr="008076EE" w:rsidRDefault="005B6457">
            <w:r>
              <w:t>ОБЩЕСТВО С ОГРАНИЧЕННОЙ ОТВЕТСТВЕННОСТЬЮ "АКВАРОС"</w:t>
            </w:r>
          </w:p>
          <w:p w:rsidR="005B6457" w:rsidRPr="008076EE" w:rsidRDefault="005B6457">
            <w:r>
              <w:t>ИНН 2311091766</w:t>
            </w:r>
          </w:p>
          <w:p w:rsidR="005B6457" w:rsidRPr="008076EE" w:rsidRDefault="005B6457">
            <w:r>
              <w:t xml:space="preserve">ОГРН </w:t>
            </w:r>
            <w:r w:rsidRPr="007258A0">
              <w:t>1062311048414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231101001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350072, КРАЙ. КРАСНОДАРСКИЙ, Г. КРАСНОДАР, 14/5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350072, КРАЙ КРАСНОДАРСКИЙ23, Г КРАСНОДАР, УЛ РОСТОВСКОЕ ШОССЕ, 14/5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EA-116239</w:t>
            </w:r>
          </w:p>
          <w:p w:rsidR="005B6457" w:rsidRPr="008076EE" w:rsidRDefault="005B6457">
            <w:r>
              <w:t>ОБЩЕСТВО С ОГРАНИЧЕННОЙ ОТВЕТСТВЕННОСТЬЮ "АКВАРОС"</w:t>
            </w:r>
          </w:p>
          <w:p w:rsidR="005B6457" w:rsidRPr="008076EE" w:rsidRDefault="005B6457">
            <w:r>
              <w:t>ИНН 2311091766</w:t>
            </w:r>
          </w:p>
          <w:p w:rsidR="005B6457" w:rsidRPr="008076EE" w:rsidRDefault="005B6457">
            <w:r>
              <w:t xml:space="preserve">ОГРН </w:t>
            </w:r>
            <w:r w:rsidRPr="007258A0">
              <w:t>1062311048414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231101001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350072, КРАЙ. КРАСНОДАРСКИЙ, Г. КРАСНОДАР, 14/5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350072, КРАЙ КРАСНОДАРСКИЙ23, Г КРАСНОДАР, УЛ РОСТОВСКОЕ ШОССЕ, 14/5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EA-116177</w:t>
            </w:r>
          </w:p>
          <w:p w:rsidR="005B6457" w:rsidRPr="008076EE" w:rsidRDefault="005B6457">
            <w:r>
              <w:t>ОБЩЕСТВО С ОГРАНИЧЕННОЙ ОТВЕТСТВЕННОСТЬЮ "РЕМТЕХГАЗРУС"</w:t>
            </w:r>
          </w:p>
          <w:p w:rsidR="005B6457" w:rsidRPr="008076EE" w:rsidRDefault="005B6457">
            <w:r>
              <w:t>ИНН 3663136450</w:t>
            </w:r>
          </w:p>
          <w:p w:rsidR="005B6457" w:rsidRPr="008076EE" w:rsidRDefault="005B6457">
            <w:r>
              <w:t xml:space="preserve">ОГРН </w:t>
            </w:r>
            <w:r w:rsidRPr="007258A0">
              <w:t>1183668032635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366301001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394029, ОБЛВОРОНЕЖСКАЯ, ГВОРОНЕЖ, ОФИС 7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394029, ОБЛ ВОРОНЕЖСКАЯ, Г ВОРОНЕЖ, УЛ ГЕРОЕВ СТРАТОСФЕРЫ, ДОМ 22, ОФИС 7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79103447977</w:t>
            </w:r>
          </w:p>
          <w:p w:rsidR="005B6457" w:rsidRPr="008076EE" w:rsidRDefault="005B645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EA-116177</w:t>
            </w:r>
          </w:p>
          <w:p w:rsidR="005B6457" w:rsidRPr="008076EE" w:rsidRDefault="005B6457">
            <w:r>
              <w:t>ОБЩЕСТВО С ОГРАНИЧЕННОЙ ОТВЕТСТВЕННОСТЬЮ "РЕМТЕХГАЗРУС"</w:t>
            </w:r>
          </w:p>
          <w:p w:rsidR="005B6457" w:rsidRPr="008076EE" w:rsidRDefault="005B6457">
            <w:r>
              <w:t>ИНН 3663136450</w:t>
            </w:r>
          </w:p>
          <w:p w:rsidR="005B6457" w:rsidRPr="008076EE" w:rsidRDefault="005B6457">
            <w:r>
              <w:t xml:space="preserve">ОГРН </w:t>
            </w:r>
            <w:r w:rsidRPr="007258A0">
              <w:t>1183668032635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366301001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394029, ОБЛВОРОНЕЖСКАЯ, ГВОРОНЕЖ, ОФИС 7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394029, ОБЛ ВОРОНЕЖСКАЯ, Г ВОРОНЕЖ, УЛ ГЕРОЕВ СТРАТОСФЕРЫ, ДОМ 22, ОФИС 7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79103447977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EA-116177</w:t>
            </w:r>
          </w:p>
          <w:p w:rsidR="005B6457" w:rsidRPr="008076EE" w:rsidRDefault="005B6457">
            <w:r>
              <w:t>ОБЩЕСТВО С ОГРАНИЧЕННОЙ ОТВЕТСТВЕННОСТЬЮ "РЕМТЕХГАЗРУС"</w:t>
            </w:r>
          </w:p>
          <w:p w:rsidR="005B6457" w:rsidRPr="008076EE" w:rsidRDefault="005B6457">
            <w:r>
              <w:t>ИНН 3663136450</w:t>
            </w:r>
          </w:p>
          <w:p w:rsidR="005B6457" w:rsidRPr="008076EE" w:rsidRDefault="005B6457">
            <w:r>
              <w:t xml:space="preserve">ОГРН </w:t>
            </w:r>
            <w:r w:rsidRPr="007258A0">
              <w:t>1183668032635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366301001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394029, ОБЛВОРОНЕЖСКАЯ, ГВОРОНЕЖ, ОФИС 7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394029, ОБЛ ВОРОНЕЖСКАЯ, Г ВОРОНЕЖ, УЛ ГЕРОЕВ СТРАТОСФЕРЫ, ДОМ 22, ОФИС 7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79103447977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EA-116177</w:t>
            </w:r>
          </w:p>
          <w:p w:rsidR="005B6457" w:rsidRPr="008076EE" w:rsidRDefault="005B6457">
            <w:r>
              <w:t>ОБЩЕСТВО С ОГРАНИЧЕННОЙ ОТВЕТСТВЕННОСТЬЮ "РЕМТЕХГАЗРУС"</w:t>
            </w:r>
          </w:p>
          <w:p w:rsidR="005B6457" w:rsidRPr="008076EE" w:rsidRDefault="005B6457">
            <w:r>
              <w:t>ИНН 3663136450</w:t>
            </w:r>
          </w:p>
          <w:p w:rsidR="005B6457" w:rsidRPr="008076EE" w:rsidRDefault="005B6457">
            <w:r>
              <w:t xml:space="preserve">ОГРН </w:t>
            </w:r>
            <w:r w:rsidRPr="007258A0">
              <w:t>1183668032635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366301001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r w:rsidRPr="008076EE">
              <w:t>394029, ОБЛВОРОНЕЖСКАЯ, ГВОРОНЕЖ, ОФИС 7</w:t>
            </w:r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394029, ОБЛ ВОРОНЕЖСКАЯ, Г ВОРОНЕЖ, УЛ ГЕРОЕВ СТРАТОСФЕРЫ, ДОМ 22, ОФИС 7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79103447977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  <w:tr w:rsidR="005B6457" w:rsidRPr="008076EE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EA-116177</w:t>
            </w:r>
          </w:p>
          <w:p w:rsidR="005B6457" w:rsidRPr="008076EE" w:rsidRDefault="005B6457">
            <w:r>
              <w:t>ОБЩЕСТВО С ОГРАНИЧЕННОЙ ОТВЕТСТВЕННОСТЬЮ "РЕМТЕХГАЗРУС"</w:t>
            </w:r>
          </w:p>
          <w:p w:rsidR="005B6457" w:rsidRPr="008076EE" w:rsidRDefault="005B6457">
            <w:r>
              <w:t>ИНН 3663136450</w:t>
            </w:r>
          </w:p>
          <w:p w:rsidR="005B6457" w:rsidRPr="008076EE" w:rsidRDefault="005B6457">
            <w:r>
              <w:t xml:space="preserve">ОГРН </w:t>
            </w:r>
            <w:r w:rsidRPr="007258A0">
              <w:t>1183668032635</w:t>
            </w:r>
          </w:p>
          <w:p w:rsidR="005B6457" w:rsidRPr="008076EE" w:rsidRDefault="005B6457">
            <w:r w:rsidRPr="008076EE">
              <w:t xml:space="preserve">КПП </w:t>
            </w:r>
            <w:r w:rsidRPr="007258A0">
              <w:t>366301001</w:t>
            </w:r>
          </w:p>
          <w:p w:rsidR="005B6457" w:rsidRPr="008076EE" w:rsidRDefault="005B6457">
            <w:r w:rsidRPr="008076EE">
              <w:t>Место нахождения(жительства)</w:t>
            </w:r>
          </w:p>
          <w:p w:rsidR="005B6457" w:rsidRPr="008076EE" w:rsidRDefault="005B6457">
            <w:bookmarkStart w:id="0" w:name="__DdeLink__366_22120086831"/>
            <w:r w:rsidRPr="008076EE">
              <w:t>394029, ОБЛВОРОНЕЖСКАЯ, ГВОРОНЕЖ, ОФИС 7</w:t>
            </w:r>
            <w:bookmarkEnd w:id="0"/>
          </w:p>
          <w:p w:rsidR="005B6457" w:rsidRPr="008076EE" w:rsidRDefault="005B6457">
            <w:r w:rsidRPr="008076EE">
              <w:t>Почтовый адрес</w:t>
            </w:r>
          </w:p>
          <w:p w:rsidR="005B6457" w:rsidRPr="008076EE" w:rsidRDefault="005B6457">
            <w:r w:rsidRPr="008076EE">
              <w:t>394029, ОБЛ ВОРОНЕЖСКАЯ, Г ВОРОНЕЖ, УЛ ГЕРОЕВ СТРАТОСФЕРЫ, ДОМ 22, ОФИС 7</w:t>
            </w:r>
          </w:p>
          <w:p w:rsidR="005B6457" w:rsidRPr="008076EE" w:rsidRDefault="005B6457">
            <w:r w:rsidRPr="008076EE">
              <w:rPr>
                <w:sz w:val="16"/>
                <w:szCs w:val="16"/>
              </w:rPr>
              <w:t xml:space="preserve">Контактное лицо </w:t>
            </w:r>
          </w:p>
          <w:p w:rsidR="005B6457" w:rsidRPr="008076EE" w:rsidRDefault="005B6457">
            <w:r>
              <w:t xml:space="preserve">Телефон </w:t>
            </w:r>
            <w:r>
              <w:rPr>
                <w:lang w:val="en-US"/>
              </w:rPr>
              <w:t>79103447977</w:t>
            </w:r>
          </w:p>
          <w:p w:rsidR="005B6457" w:rsidRPr="008076EE" w:rsidRDefault="005B645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B6457" w:rsidRDefault="005B6457">
            <w:pPr>
              <w:pStyle w:val="a3"/>
            </w:pPr>
          </w:p>
          <w:p w:rsidR="005B6457" w:rsidRPr="008076EE" w:rsidRDefault="005B645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B6457" w:rsidRPr="008076EE" w:rsidRDefault="005B645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B6457" w:rsidRPr="008076EE" w:rsidRDefault="005B6457">
            <w:r>
              <w:t>Соответствует требованиям</w:t>
            </w:r>
          </w:p>
        </w:tc>
      </w:tr>
    </w:tbl>
    <w:p w:rsidR="005B6457" w:rsidRDefault="005B6457">
      <w:pPr>
        <w:ind w:right="142"/>
        <w:jc w:val="both"/>
      </w:pPr>
    </w:p>
    <w:p w:rsidR="005B6457" w:rsidRDefault="005B645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258A0">
        <w:t>Оказание услуг по проведению технического обслуживания газификатора криогенного кислородного ГХК 3/1,6-200М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"АКВАРОС", предложение о цене контракта 345 150,00 руб.</w:t>
      </w:r>
    </w:p>
    <w:p w:rsidR="005B6457" w:rsidRDefault="005B645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1465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B6457" w:rsidRDefault="005B6457">
      <w:pPr>
        <w:jc w:val="both"/>
        <w:rPr>
          <w:b/>
          <w:bCs/>
        </w:rPr>
      </w:pPr>
    </w:p>
    <w:p w:rsidR="005B6457" w:rsidRDefault="005B6457">
      <w:pPr>
        <w:jc w:val="both"/>
        <w:rPr>
          <w:b/>
          <w:bCs/>
        </w:rPr>
      </w:pPr>
    </w:p>
    <w:p w:rsidR="005B6457" w:rsidRDefault="005B6457">
      <w:pPr>
        <w:jc w:val="both"/>
        <w:rPr>
          <w:b/>
          <w:bCs/>
        </w:rPr>
      </w:pPr>
    </w:p>
    <w:p w:rsidR="005B6457" w:rsidRDefault="005B6457">
      <w:pPr>
        <w:jc w:val="both"/>
        <w:rPr>
          <w:b/>
          <w:bCs/>
        </w:rPr>
      </w:pPr>
    </w:p>
    <w:p w:rsidR="005B6457" w:rsidRDefault="005B645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B6457" w:rsidRPr="008076EE">
        <w:tc>
          <w:tcPr>
            <w:tcW w:w="5847" w:type="dxa"/>
            <w:vAlign w:val="bottom"/>
          </w:tcPr>
          <w:p w:rsidR="005B6457" w:rsidRPr="008076EE" w:rsidRDefault="005B645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Просоленко Юрий Александрович</w:t>
            </w:r>
          </w:p>
        </w:tc>
      </w:tr>
      <w:tr w:rsidR="005B6457" w:rsidRPr="008076EE">
        <w:tc>
          <w:tcPr>
            <w:tcW w:w="5847" w:type="dxa"/>
            <w:vAlign w:val="bottom"/>
          </w:tcPr>
          <w:p w:rsidR="005B6457" w:rsidRPr="008076EE" w:rsidRDefault="005B645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Дехтерев Юрий Сергеевич</w:t>
            </w:r>
          </w:p>
        </w:tc>
      </w:tr>
      <w:tr w:rsidR="005B6457" w:rsidRPr="008076EE">
        <w:tc>
          <w:tcPr>
            <w:tcW w:w="5847" w:type="dxa"/>
            <w:vAlign w:val="bottom"/>
          </w:tcPr>
          <w:p w:rsidR="005B6457" w:rsidRPr="008076EE" w:rsidRDefault="005B645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Коротникова Светлана Борисовна</w:t>
            </w:r>
          </w:p>
        </w:tc>
      </w:tr>
      <w:tr w:rsidR="005B6457" w:rsidRPr="008076EE">
        <w:tc>
          <w:tcPr>
            <w:tcW w:w="5847" w:type="dxa"/>
            <w:vAlign w:val="bottom"/>
          </w:tcPr>
          <w:p w:rsidR="005B6457" w:rsidRPr="008076EE" w:rsidRDefault="005B645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Мальченко Елена Александровна</w:t>
            </w:r>
          </w:p>
        </w:tc>
      </w:tr>
      <w:tr w:rsidR="005B6457" w:rsidRPr="008076EE">
        <w:tc>
          <w:tcPr>
            <w:tcW w:w="5847" w:type="dxa"/>
            <w:vAlign w:val="bottom"/>
          </w:tcPr>
          <w:p w:rsidR="005B6457" w:rsidRPr="008076EE" w:rsidRDefault="005B645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B6457" w:rsidRPr="008076EE" w:rsidRDefault="005B6457">
            <w:pPr>
              <w:pStyle w:val="a3"/>
            </w:pPr>
            <w:r w:rsidRPr="008076EE">
              <w:rPr>
                <w:lang w:val="en-US"/>
              </w:rPr>
              <w:t>Владыкина Лидия Валерьевна</w:t>
            </w:r>
          </w:p>
        </w:tc>
      </w:tr>
    </w:tbl>
    <w:p w:rsidR="005B6457" w:rsidRDefault="005B6457"/>
    <w:sectPr w:rsidR="005B6457" w:rsidSect="00A659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9F2"/>
    <w:rsid w:val="005B6457"/>
    <w:rsid w:val="007258A0"/>
    <w:rsid w:val="008076EE"/>
    <w:rsid w:val="009A6AD4"/>
    <w:rsid w:val="00A1465D"/>
    <w:rsid w:val="00A65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9F2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A659F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659F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D30B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A659F2"/>
  </w:style>
  <w:style w:type="paragraph" w:styleId="Caption">
    <w:name w:val="caption"/>
    <w:basedOn w:val="Normal"/>
    <w:uiPriority w:val="99"/>
    <w:qFormat/>
    <w:rsid w:val="00A659F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659F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659F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D30B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659F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659F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659F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659F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659F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659F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659F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659F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659F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659F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0B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0B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0B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A659F2"/>
  </w:style>
  <w:style w:type="paragraph" w:customStyle="1" w:styleId="a4">
    <w:name w:val="Заголовок таблицы"/>
    <w:basedOn w:val="a3"/>
    <w:uiPriority w:val="99"/>
    <w:rsid w:val="00A659F2"/>
  </w:style>
  <w:style w:type="paragraph" w:customStyle="1" w:styleId="DocumentMap">
    <w:name w:val="DocumentMap"/>
    <w:uiPriority w:val="99"/>
    <w:rsid w:val="00A659F2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A659F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A659F2"/>
  </w:style>
  <w:style w:type="character" w:styleId="Hyperlink">
    <w:name w:val="Hyperlink"/>
    <w:basedOn w:val="DefaultParagraphFont"/>
    <w:uiPriority w:val="99"/>
    <w:rsid w:val="007258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1443</Words>
  <Characters>8226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2021-09-27T11:14:00Z</cp:lastPrinted>
  <dcterms:created xsi:type="dcterms:W3CDTF">2019-09-11T09:00:00Z</dcterms:created>
  <dcterms:modified xsi:type="dcterms:W3CDTF">2021-09-27T11:14:00Z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