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BA" w:rsidRPr="007412E8" w:rsidRDefault="000077BA" w:rsidP="007412E8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Протокол </w:t>
      </w:r>
      <w:r w:rsidRPr="007412E8">
        <w:rPr>
          <w:b/>
          <w:bCs/>
          <w:sz w:val="20"/>
          <w:szCs w:val="20"/>
        </w:rPr>
        <w:t>подведение итогов</w:t>
      </w:r>
      <w:r>
        <w:rPr>
          <w:b/>
          <w:bCs/>
          <w:sz w:val="20"/>
          <w:szCs w:val="20"/>
        </w:rPr>
        <w:t xml:space="preserve"> электронного аукциона</w:t>
      </w:r>
    </w:p>
    <w:p w:rsidR="000077BA" w:rsidRPr="007412E8" w:rsidRDefault="000077BA" w:rsidP="007412E8">
      <w:pPr>
        <w:jc w:val="center"/>
        <w:rPr>
          <w:b/>
          <w:bCs/>
          <w:sz w:val="20"/>
          <w:szCs w:val="20"/>
        </w:rPr>
      </w:pPr>
      <w:r w:rsidRPr="007412E8">
        <w:rPr>
          <w:b/>
          <w:bCs/>
          <w:sz w:val="20"/>
          <w:szCs w:val="20"/>
        </w:rPr>
        <w:t xml:space="preserve">"Поставка и установка технических систем безопасности" </w:t>
      </w:r>
    </w:p>
    <w:p w:rsidR="000077BA" w:rsidRPr="007412E8" w:rsidRDefault="000077BA" w:rsidP="007412E8">
      <w:pPr>
        <w:jc w:val="center"/>
        <w:rPr>
          <w:b/>
          <w:bCs/>
          <w:sz w:val="20"/>
          <w:szCs w:val="20"/>
        </w:rPr>
      </w:pPr>
      <w:r w:rsidRPr="007412E8">
        <w:rPr>
          <w:b/>
          <w:bCs/>
          <w:sz w:val="20"/>
          <w:szCs w:val="20"/>
        </w:rPr>
        <w:t xml:space="preserve">(№ </w:t>
      </w:r>
      <w:r>
        <w:rPr>
          <w:b/>
          <w:bCs/>
          <w:sz w:val="20"/>
          <w:szCs w:val="20"/>
        </w:rPr>
        <w:t>извещения</w:t>
      </w:r>
      <w:r w:rsidRPr="007412E8">
        <w:rPr>
          <w:b/>
          <w:bCs/>
          <w:sz w:val="20"/>
          <w:szCs w:val="20"/>
        </w:rPr>
        <w:t xml:space="preserve"> 0103100010521000059) </w:t>
      </w:r>
    </w:p>
    <w:p w:rsidR="000077BA" w:rsidRPr="002957F8" w:rsidRDefault="000077BA">
      <w:pPr>
        <w:ind w:firstLine="567"/>
        <w:jc w:val="center"/>
        <w:rPr>
          <w:sz w:val="20"/>
          <w:szCs w:val="20"/>
        </w:rPr>
      </w:pPr>
    </w:p>
    <w:p w:rsidR="000077BA" w:rsidRPr="002957F8" w:rsidRDefault="000077BA">
      <w:pPr>
        <w:ind w:firstLine="567"/>
        <w:jc w:val="right"/>
      </w:pPr>
      <w:r w:rsidRPr="002957F8">
        <w:rPr>
          <w:sz w:val="20"/>
          <w:szCs w:val="20"/>
        </w:rPr>
        <w:t>27.09.21 16:04:50 (</w:t>
      </w:r>
      <w:r>
        <w:rPr>
          <w:sz w:val="20"/>
          <w:szCs w:val="20"/>
          <w:lang w:val="en-US"/>
        </w:rPr>
        <w:t>MSK</w:t>
      </w:r>
      <w:r w:rsidRPr="002957F8">
        <w:rPr>
          <w:sz w:val="20"/>
          <w:szCs w:val="20"/>
        </w:rPr>
        <w:t>+00:00)</w:t>
      </w:r>
    </w:p>
    <w:p w:rsidR="000077BA" w:rsidRPr="002957F8" w:rsidRDefault="000077BA">
      <w:pPr>
        <w:ind w:firstLine="567"/>
        <w:rPr>
          <w:sz w:val="20"/>
          <w:szCs w:val="20"/>
        </w:rPr>
      </w:pPr>
    </w:p>
    <w:p w:rsidR="000077BA" w:rsidRDefault="000077BA">
      <w:pPr>
        <w:overflowPunct w:val="0"/>
      </w:pPr>
      <w:r>
        <w:rPr>
          <w:sz w:val="20"/>
          <w:szCs w:val="20"/>
        </w:rPr>
        <w:t>Место публикации: Российская Федерация, 367029, Дагестан Респ, Махачкала г, Энгельса, 47е, -</w:t>
      </w:r>
    </w:p>
    <w:p w:rsidR="000077BA" w:rsidRDefault="000077BA">
      <w:pPr>
        <w:rPr>
          <w:sz w:val="20"/>
          <w:szCs w:val="20"/>
        </w:rPr>
      </w:pPr>
    </w:p>
    <w:p w:rsidR="000077BA" w:rsidRPr="007412E8" w:rsidRDefault="000077BA">
      <w:r>
        <w:rPr>
          <w:sz w:val="20"/>
          <w:szCs w:val="20"/>
        </w:rPr>
        <w:t>Организатор</w:t>
      </w:r>
      <w:r w:rsidRPr="007412E8">
        <w:rPr>
          <w:sz w:val="20"/>
          <w:szCs w:val="20"/>
        </w:rPr>
        <w:t xml:space="preserve"> </w:t>
      </w:r>
      <w:r>
        <w:rPr>
          <w:sz w:val="20"/>
          <w:szCs w:val="20"/>
        </w:rPr>
        <w:t>аукциона</w:t>
      </w:r>
      <w:r w:rsidRPr="007412E8">
        <w:rPr>
          <w:sz w:val="20"/>
          <w:szCs w:val="20"/>
        </w:rPr>
        <w:t>: УПРАВЛЕНИЕ СУДЕБНОГО ДЕПАРТАМЕНТА В РЕСПУБЛИКЕ ДАГЕСТАН</w:t>
      </w:r>
    </w:p>
    <w:p w:rsidR="000077BA" w:rsidRPr="007412E8" w:rsidRDefault="000077BA">
      <w:pPr>
        <w:rPr>
          <w:sz w:val="20"/>
          <w:szCs w:val="20"/>
        </w:rPr>
      </w:pPr>
    </w:p>
    <w:p w:rsidR="000077BA" w:rsidRDefault="000077BA">
      <w:r w:rsidRPr="007412E8">
        <w:rPr>
          <w:sz w:val="20"/>
          <w:szCs w:val="20"/>
        </w:rPr>
        <w:t>Заказчик: УПРАВЛЕНИЕ СУДЕБНОГО ДЕПАРТАМЕНТА В РЕСПУБЛИКЕ ДАГЕСТАН</w:t>
      </w:r>
    </w:p>
    <w:p w:rsidR="000077BA" w:rsidRPr="007412E8" w:rsidRDefault="000077BA">
      <w:pPr>
        <w:rPr>
          <w:sz w:val="20"/>
          <w:szCs w:val="20"/>
        </w:rPr>
      </w:pPr>
    </w:p>
    <w:p w:rsidR="000077BA" w:rsidRPr="007412E8" w:rsidRDefault="000077BA">
      <w:r>
        <w:rPr>
          <w:sz w:val="20"/>
          <w:szCs w:val="20"/>
        </w:rPr>
        <w:t>Наименование</w:t>
      </w:r>
      <w:r w:rsidRPr="007412E8">
        <w:rPr>
          <w:sz w:val="20"/>
          <w:szCs w:val="20"/>
        </w:rPr>
        <w:t xml:space="preserve"> </w:t>
      </w:r>
      <w:r>
        <w:rPr>
          <w:sz w:val="20"/>
          <w:szCs w:val="20"/>
        </w:rPr>
        <w:t>закупки</w:t>
      </w:r>
      <w:r w:rsidRPr="007412E8">
        <w:rPr>
          <w:sz w:val="20"/>
          <w:szCs w:val="20"/>
        </w:rPr>
        <w:t xml:space="preserve">: Поставка и установка технических систем безопасности </w:t>
      </w:r>
    </w:p>
    <w:p w:rsidR="000077BA" w:rsidRPr="007412E8" w:rsidRDefault="000077BA">
      <w:pPr>
        <w:rPr>
          <w:sz w:val="20"/>
          <w:szCs w:val="20"/>
        </w:rPr>
      </w:pPr>
    </w:p>
    <w:p w:rsidR="000077BA" w:rsidRDefault="000077BA">
      <w:pPr>
        <w:rPr>
          <w:sz w:val="20"/>
          <w:szCs w:val="20"/>
        </w:rPr>
      </w:pPr>
      <w:r>
        <w:rPr>
          <w:sz w:val="20"/>
          <w:szCs w:val="20"/>
        </w:rPr>
        <w:t>Идентификационный код закупки: 211056204750405720100100980014321244</w:t>
      </w:r>
    </w:p>
    <w:p w:rsidR="000077BA" w:rsidRDefault="000077BA">
      <w:pPr>
        <w:rPr>
          <w:sz w:val="20"/>
          <w:szCs w:val="20"/>
        </w:rPr>
      </w:pPr>
    </w:p>
    <w:p w:rsidR="000077BA" w:rsidRDefault="000077BA" w:rsidP="002957F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Общие сведения по закупке</w:t>
      </w:r>
    </w:p>
    <w:tbl>
      <w:tblPr>
        <w:tblW w:w="918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140"/>
        <w:gridCol w:w="5040"/>
      </w:tblGrid>
      <w:tr w:rsidR="000077BA" w:rsidRPr="00DB684F" w:rsidTr="001153F1">
        <w:tc>
          <w:tcPr>
            <w:tcW w:w="4140" w:type="dxa"/>
          </w:tcPr>
          <w:p w:rsidR="000077BA" w:rsidRPr="00DB684F" w:rsidRDefault="000077BA" w:rsidP="001153F1">
            <w:pPr>
              <w:widowControl w:val="0"/>
              <w:spacing w:line="264" w:lineRule="auto"/>
            </w:pPr>
            <w:r w:rsidRPr="00DB684F">
              <w:rPr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5040" w:type="dxa"/>
          </w:tcPr>
          <w:p w:rsidR="000077BA" w:rsidRPr="00DB684F" w:rsidRDefault="000077BA" w:rsidP="001153F1">
            <w:pPr>
              <w:pStyle w:val="a3"/>
              <w:widowControl w:val="0"/>
              <w:spacing w:line="264" w:lineRule="auto"/>
            </w:pPr>
            <w:r w:rsidRPr="00DB684F">
              <w:rPr>
                <w:sz w:val="20"/>
                <w:szCs w:val="20"/>
              </w:rPr>
              <w:t>227 980,00 руб.</w:t>
            </w:r>
          </w:p>
        </w:tc>
      </w:tr>
      <w:tr w:rsidR="000077BA" w:rsidRPr="00DB684F" w:rsidTr="001153F1">
        <w:tc>
          <w:tcPr>
            <w:tcW w:w="4140" w:type="dxa"/>
          </w:tcPr>
          <w:p w:rsidR="000077BA" w:rsidRPr="00DB684F" w:rsidRDefault="000077BA" w:rsidP="001153F1">
            <w:pPr>
              <w:widowControl w:val="0"/>
              <w:spacing w:line="264" w:lineRule="auto"/>
            </w:pPr>
            <w:r w:rsidRPr="00DB684F">
              <w:rPr>
                <w:sz w:val="20"/>
                <w:szCs w:val="20"/>
              </w:rPr>
              <w:t>Снижение НМЦК, %</w:t>
            </w:r>
          </w:p>
        </w:tc>
        <w:tc>
          <w:tcPr>
            <w:tcW w:w="5040" w:type="dxa"/>
          </w:tcPr>
          <w:p w:rsidR="000077BA" w:rsidRPr="00DB684F" w:rsidRDefault="000077BA" w:rsidP="001153F1">
            <w:pPr>
              <w:pStyle w:val="a3"/>
              <w:widowControl w:val="0"/>
              <w:spacing w:line="264" w:lineRule="auto"/>
            </w:pPr>
            <w:r w:rsidRPr="00DB684F">
              <w:rPr>
                <w:sz w:val="20"/>
                <w:szCs w:val="20"/>
              </w:rPr>
              <w:t>0.00</w:t>
            </w:r>
          </w:p>
        </w:tc>
      </w:tr>
    </w:tbl>
    <w:p w:rsidR="000077BA" w:rsidRPr="007412E8" w:rsidRDefault="000077BA">
      <w:pPr>
        <w:rPr>
          <w:sz w:val="20"/>
          <w:szCs w:val="20"/>
        </w:rPr>
      </w:pPr>
    </w:p>
    <w:p w:rsidR="000077BA" w:rsidRDefault="000077BA">
      <w:pPr>
        <w:rPr>
          <w:sz w:val="20"/>
          <w:szCs w:val="20"/>
        </w:rPr>
      </w:pPr>
    </w:p>
    <w:p w:rsidR="000077BA" w:rsidRDefault="000077BA">
      <w:r>
        <w:rPr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400"/>
        <w:gridCol w:w="3402"/>
        <w:gridCol w:w="3125"/>
      </w:tblGrid>
      <w:tr w:rsidR="000077BA" w:rsidRPr="00FC2261">
        <w:tc>
          <w:tcPr>
            <w:tcW w:w="3400" w:type="dxa"/>
          </w:tcPr>
          <w:p w:rsidR="000077BA" w:rsidRPr="00FC2261" w:rsidRDefault="000077BA">
            <w:r w:rsidRPr="00FC2261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</w:tcPr>
          <w:p w:rsidR="000077BA" w:rsidRPr="00FC2261" w:rsidRDefault="000077BA"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3125" w:type="dxa"/>
          </w:tcPr>
          <w:p w:rsidR="000077BA" w:rsidRPr="00FC2261" w:rsidRDefault="000077B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077BA" w:rsidRPr="00FC2261">
        <w:tc>
          <w:tcPr>
            <w:tcW w:w="3400" w:type="dxa"/>
          </w:tcPr>
          <w:p w:rsidR="000077BA" w:rsidRPr="00FC2261" w:rsidRDefault="000077BA">
            <w:r w:rsidRPr="00FC2261"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</w:tcPr>
          <w:p w:rsidR="000077BA" w:rsidRPr="00FC2261" w:rsidRDefault="000077BA"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3125" w:type="dxa"/>
          </w:tcPr>
          <w:p w:rsidR="000077BA" w:rsidRPr="00FC2261" w:rsidRDefault="000077B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077BA" w:rsidRPr="00FC2261">
        <w:tc>
          <w:tcPr>
            <w:tcW w:w="3400" w:type="dxa"/>
          </w:tcPr>
          <w:p w:rsidR="000077BA" w:rsidRPr="00FC2261" w:rsidRDefault="000077BA">
            <w:r w:rsidRPr="00FC2261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</w:tcPr>
          <w:p w:rsidR="000077BA" w:rsidRPr="00FC2261" w:rsidRDefault="000077BA"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3125" w:type="dxa"/>
          </w:tcPr>
          <w:p w:rsidR="000077BA" w:rsidRPr="00FC2261" w:rsidRDefault="000077B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0077BA" w:rsidRPr="00FC2261">
        <w:tc>
          <w:tcPr>
            <w:tcW w:w="3400" w:type="dxa"/>
          </w:tcPr>
          <w:p w:rsidR="000077BA" w:rsidRPr="00FC2261" w:rsidRDefault="000077BA">
            <w:r w:rsidRPr="00FC2261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</w:tcPr>
          <w:p w:rsidR="000077BA" w:rsidRPr="00FC2261" w:rsidRDefault="000077BA"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  <w:tc>
          <w:tcPr>
            <w:tcW w:w="3125" w:type="dxa"/>
          </w:tcPr>
          <w:p w:rsidR="000077BA" w:rsidRPr="00FC2261" w:rsidRDefault="000077BA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0077BA" w:rsidRPr="00FC2261">
        <w:tc>
          <w:tcPr>
            <w:tcW w:w="3400" w:type="dxa"/>
          </w:tcPr>
          <w:p w:rsidR="000077BA" w:rsidRPr="00FC2261" w:rsidRDefault="000077BA">
            <w:r w:rsidRPr="00FC2261"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</w:tcPr>
          <w:p w:rsidR="000077BA" w:rsidRPr="00FC2261" w:rsidRDefault="000077BA"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3125" w:type="dxa"/>
          </w:tcPr>
          <w:p w:rsidR="000077BA" w:rsidRPr="00FC2261" w:rsidRDefault="000077BA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:rsidR="000077BA" w:rsidRDefault="000077BA">
      <w:pPr>
        <w:rPr>
          <w:sz w:val="20"/>
          <w:szCs w:val="20"/>
        </w:rPr>
      </w:pPr>
    </w:p>
    <w:p w:rsidR="000077BA" w:rsidRDefault="000077BA">
      <w:pPr>
        <w:jc w:val="both"/>
      </w:pPr>
      <w:r>
        <w:rPr>
          <w:sz w:val="20"/>
          <w:szCs w:val="20"/>
        </w:rPr>
        <w:t>Заседание комиссии правомочно, кворум имеется.</w:t>
      </w:r>
    </w:p>
    <w:p w:rsidR="000077BA" w:rsidRDefault="000077BA">
      <w:pPr>
        <w:rPr>
          <w:sz w:val="20"/>
          <w:szCs w:val="20"/>
        </w:rPr>
      </w:pPr>
    </w:p>
    <w:p w:rsidR="000077BA" w:rsidRDefault="000077BA">
      <w:pPr>
        <w:rPr>
          <w:sz w:val="20"/>
          <w:szCs w:val="20"/>
        </w:rPr>
      </w:pPr>
      <w:r>
        <w:rPr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0077BA" w:rsidRDefault="000077BA"/>
    <w:p w:rsidR="000077BA" w:rsidRDefault="000077BA" w:rsidP="007412E8">
      <w:pPr>
        <w:widowControl w:val="0"/>
        <w:tabs>
          <w:tab w:val="left" w:pos="426"/>
        </w:tabs>
        <w:rPr>
          <w:color w:val="212529"/>
          <w:sz w:val="20"/>
          <w:szCs w:val="20"/>
        </w:rPr>
      </w:pPr>
    </w:p>
    <w:p w:rsidR="000077BA" w:rsidRPr="007412E8" w:rsidRDefault="000077BA">
      <w:pPr>
        <w:jc w:val="both"/>
        <w:rPr>
          <w:sz w:val="20"/>
          <w:szCs w:val="20"/>
        </w:rPr>
      </w:pPr>
    </w:p>
    <w:p w:rsidR="000077BA" w:rsidRDefault="000077BA">
      <w:pPr>
        <w:jc w:val="both"/>
      </w:pPr>
      <w:r>
        <w:rPr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АМЕТИСТ ", предложивший цену контракта 227 980,00 руб.</w:t>
      </w:r>
    </w:p>
    <w:p w:rsidR="000077BA" w:rsidRDefault="000077BA">
      <w:pPr>
        <w:jc w:val="both"/>
        <w:rPr>
          <w:sz w:val="20"/>
          <w:szCs w:val="20"/>
        </w:rPr>
      </w:pPr>
    </w:p>
    <w:p w:rsidR="000077BA" w:rsidRDefault="000077BA">
      <w:pPr>
        <w:jc w:val="both"/>
      </w:pPr>
      <w:r>
        <w:rPr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 АМЕТИСТ 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077BA" w:rsidRDefault="000077BA">
      <w:pPr>
        <w:jc w:val="both"/>
        <w:rPr>
          <w:sz w:val="20"/>
          <w:szCs w:val="20"/>
        </w:rPr>
      </w:pPr>
    </w:p>
    <w:p w:rsidR="000077BA" w:rsidRDefault="000077BA">
      <w:pPr>
        <w:jc w:val="both"/>
        <w:rPr>
          <w:sz w:val="20"/>
          <w:szCs w:val="20"/>
        </w:rPr>
      </w:pPr>
      <w:r>
        <w:rPr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077BA" w:rsidRDefault="000077BA">
      <w:pPr>
        <w:jc w:val="both"/>
        <w:rPr>
          <w:sz w:val="20"/>
          <w:szCs w:val="20"/>
        </w:rPr>
      </w:pPr>
    </w:p>
    <w:p w:rsidR="000077BA" w:rsidRDefault="000077BA">
      <w:pPr>
        <w:jc w:val="both"/>
        <w:rPr>
          <w:sz w:val="20"/>
          <w:szCs w:val="20"/>
        </w:rPr>
      </w:pPr>
      <w:r w:rsidRPr="007412E8">
        <w:rPr>
          <w:sz w:val="20"/>
          <w:szCs w:val="20"/>
        </w:rPr>
        <w:t xml:space="preserve">Настоящий </w:t>
      </w:r>
      <w:r>
        <w:rPr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77BA" w:rsidRDefault="000077BA">
      <w:pPr>
        <w:jc w:val="both"/>
        <w:rPr>
          <w:sz w:val="20"/>
          <w:szCs w:val="20"/>
        </w:rPr>
      </w:pPr>
    </w:p>
    <w:p w:rsidR="000077BA" w:rsidRDefault="000077BA">
      <w:pPr>
        <w:jc w:val="both"/>
        <w:rPr>
          <w:sz w:val="20"/>
          <w:szCs w:val="20"/>
        </w:rPr>
      </w:pPr>
    </w:p>
    <w:p w:rsidR="000077BA" w:rsidRDefault="000077BA">
      <w:pPr>
        <w:jc w:val="both"/>
      </w:pPr>
    </w:p>
    <w:p w:rsidR="000077BA" w:rsidRDefault="000077BA">
      <w:pPr>
        <w:jc w:val="both"/>
      </w:pPr>
    </w:p>
    <w:p w:rsidR="000077BA" w:rsidRDefault="000077BA">
      <w:pPr>
        <w:jc w:val="both"/>
      </w:pPr>
    </w:p>
    <w:p w:rsidR="000077BA" w:rsidRDefault="000077BA">
      <w:pPr>
        <w:jc w:val="both"/>
        <w:rPr>
          <w:sz w:val="20"/>
          <w:szCs w:val="20"/>
        </w:rPr>
      </w:pPr>
    </w:p>
    <w:p w:rsidR="000077BA" w:rsidRDefault="000077BA">
      <w:r>
        <w:rPr>
          <w:sz w:val="20"/>
          <w:szCs w:val="20"/>
        </w:rPr>
        <w:t>Подписи</w:t>
      </w:r>
    </w:p>
    <w:p w:rsidR="000077BA" w:rsidRDefault="000077BA">
      <w:pPr>
        <w:rPr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3"/>
        <w:gridCol w:w="3312"/>
      </w:tblGrid>
      <w:tr w:rsidR="000077BA" w:rsidRPr="00FC2261">
        <w:tc>
          <w:tcPr>
            <w:tcW w:w="3307" w:type="dxa"/>
            <w:vAlign w:val="bottom"/>
          </w:tcPr>
          <w:p w:rsidR="000077BA" w:rsidRPr="00FC2261" w:rsidRDefault="000077BA">
            <w:pPr>
              <w:pStyle w:val="a3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</w:tcPr>
          <w:p w:rsidR="000077BA" w:rsidRPr="00FC2261" w:rsidRDefault="000077BA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</w:tcPr>
          <w:p w:rsidR="000077BA" w:rsidRPr="00FC2261" w:rsidRDefault="000077BA">
            <w:pPr>
              <w:pStyle w:val="a3"/>
            </w:pPr>
            <w:r w:rsidRPr="00FC2261"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 w:rsidR="000077BA" w:rsidRPr="00FC2261">
        <w:tc>
          <w:tcPr>
            <w:tcW w:w="3307" w:type="dxa"/>
            <w:vAlign w:val="bottom"/>
          </w:tcPr>
          <w:p w:rsidR="000077BA" w:rsidRPr="00FC2261" w:rsidRDefault="000077BA">
            <w:pPr>
              <w:pStyle w:val="a3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</w:tcPr>
          <w:p w:rsidR="000077BA" w:rsidRPr="00FC2261" w:rsidRDefault="000077BA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</w:tcPr>
          <w:p w:rsidR="000077BA" w:rsidRPr="00FC2261" w:rsidRDefault="000077BA">
            <w:pPr>
              <w:pStyle w:val="a3"/>
            </w:pPr>
            <w:r w:rsidRPr="00FC2261"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 w:rsidR="000077BA" w:rsidRPr="00FC2261">
        <w:tc>
          <w:tcPr>
            <w:tcW w:w="3307" w:type="dxa"/>
            <w:vAlign w:val="bottom"/>
          </w:tcPr>
          <w:p w:rsidR="000077BA" w:rsidRPr="00FC2261" w:rsidRDefault="000077BA">
            <w:pPr>
              <w:pStyle w:val="a3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</w:tcPr>
          <w:p w:rsidR="000077BA" w:rsidRPr="00FC2261" w:rsidRDefault="000077BA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</w:tcPr>
          <w:p w:rsidR="000077BA" w:rsidRPr="00FC2261" w:rsidRDefault="000077BA">
            <w:pPr>
              <w:pStyle w:val="a3"/>
            </w:pPr>
            <w:r w:rsidRPr="00FC2261">
              <w:rPr>
                <w:sz w:val="20"/>
                <w:szCs w:val="20"/>
                <w:lang w:val="en-US"/>
              </w:rPr>
              <w:t>Магомедов М М</w:t>
            </w:r>
          </w:p>
        </w:tc>
      </w:tr>
    </w:tbl>
    <w:p w:rsidR="000077BA" w:rsidRDefault="000077BA"/>
    <w:sectPr w:rsidR="000077BA" w:rsidSect="001732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32E6"/>
    <w:rsid w:val="000077BA"/>
    <w:rsid w:val="000704CE"/>
    <w:rsid w:val="001153F1"/>
    <w:rsid w:val="001732E6"/>
    <w:rsid w:val="001D7192"/>
    <w:rsid w:val="002957F8"/>
    <w:rsid w:val="004200B0"/>
    <w:rsid w:val="007412E8"/>
    <w:rsid w:val="00DB684F"/>
    <w:rsid w:val="00EF592C"/>
    <w:rsid w:val="00FC2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2E6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1D7192"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sid w:val="001D7192"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sid w:val="001D7192"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sid w:val="001D7192"/>
    <w:rPr>
      <w:rFonts w:ascii="Segoe UI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732E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732E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732E6"/>
    <w:rPr>
      <w:rFonts w:cs="Noto Sans Devanagari"/>
    </w:rPr>
  </w:style>
  <w:style w:type="paragraph" w:styleId="Caption">
    <w:name w:val="caption"/>
    <w:basedOn w:val="Normal"/>
    <w:uiPriority w:val="99"/>
    <w:qFormat/>
    <w:rsid w:val="001732E6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1D7192"/>
    <w:pPr>
      <w:ind w:left="240" w:hanging="240"/>
    </w:pPr>
  </w:style>
  <w:style w:type="paragraph" w:styleId="IndexHeading">
    <w:name w:val="index heading"/>
    <w:basedOn w:val="Normal"/>
    <w:uiPriority w:val="99"/>
    <w:rsid w:val="001732E6"/>
    <w:pPr>
      <w:suppressLineNumbers/>
    </w:pPr>
    <w:rPr>
      <w:rFonts w:cs="Noto Sans Devanagari"/>
    </w:rPr>
  </w:style>
  <w:style w:type="paragraph" w:styleId="Title">
    <w:name w:val="Title"/>
    <w:basedOn w:val="Normal"/>
    <w:link w:val="TitleChar"/>
    <w:uiPriority w:val="99"/>
    <w:qFormat/>
    <w:rsid w:val="001732E6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732E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732E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732E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732E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732E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732E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732E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732E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732E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732E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sid w:val="001D719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sid w:val="001D71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1D71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color w:val="00000A"/>
      <w:sz w:val="2"/>
    </w:rPr>
  </w:style>
  <w:style w:type="paragraph" w:styleId="NormalWeb">
    <w:name w:val="Normal (Web)"/>
    <w:basedOn w:val="Normal"/>
    <w:uiPriority w:val="99"/>
    <w:rsid w:val="001D7192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732E6"/>
  </w:style>
  <w:style w:type="paragraph" w:customStyle="1" w:styleId="a4">
    <w:name w:val="Заголовок таблицы"/>
    <w:basedOn w:val="a3"/>
    <w:uiPriority w:val="99"/>
    <w:rsid w:val="001732E6"/>
  </w:style>
  <w:style w:type="paragraph" w:customStyle="1" w:styleId="DocumentMap">
    <w:name w:val="DocumentMap"/>
    <w:uiPriority w:val="99"/>
    <w:rsid w:val="001732E6"/>
    <w:rPr>
      <w:color w:val="00000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734</TotalTime>
  <Pages>2</Pages>
  <Words>389</Words>
  <Characters>2219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User</cp:lastModifiedBy>
  <cp:revision>112</cp:revision>
  <dcterms:created xsi:type="dcterms:W3CDTF">2018-07-02T14:52:00Z</dcterms:created>
  <dcterms:modified xsi:type="dcterms:W3CDTF">2021-09-27T13:10:00Z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