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4AE" w:rsidRDefault="004E72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24AE" w:rsidRPr="004E7270" w:rsidRDefault="004E7270">
      <w:pPr>
        <w:ind w:firstLine="567"/>
        <w:jc w:val="center"/>
      </w:pPr>
      <w:r w:rsidRPr="004E7270">
        <w:rPr>
          <w:rFonts w:eastAsia="Times New Roman"/>
          <w:b/>
          <w:bCs/>
          <w:sz w:val="20"/>
          <w:szCs w:val="20"/>
        </w:rPr>
        <w:t xml:space="preserve">"Ремонт автомобильной дороги по ул. Пролетарская в д. </w:t>
      </w:r>
      <w:proofErr w:type="spellStart"/>
      <w:r w:rsidRPr="004E7270">
        <w:rPr>
          <w:rFonts w:eastAsia="Times New Roman"/>
          <w:b/>
          <w:bCs/>
          <w:sz w:val="20"/>
          <w:szCs w:val="20"/>
        </w:rPr>
        <w:t>Будановка</w:t>
      </w:r>
      <w:proofErr w:type="spellEnd"/>
      <w:r w:rsidRPr="004E7270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4E7270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4E7270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C724AE" w:rsidRPr="004E7270" w:rsidRDefault="004E7270">
      <w:pPr>
        <w:ind w:firstLine="567"/>
        <w:jc w:val="center"/>
        <w:rPr>
          <w:rFonts w:eastAsia="Times New Roman"/>
          <w:b/>
          <w:bCs/>
        </w:rPr>
      </w:pPr>
      <w:r w:rsidRPr="004E72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7270">
        <w:rPr>
          <w:rFonts w:eastAsia="Times New Roman"/>
          <w:b/>
          <w:bCs/>
          <w:sz w:val="20"/>
          <w:szCs w:val="20"/>
        </w:rPr>
        <w:t xml:space="preserve"> 0144200001821000286) </w:t>
      </w:r>
    </w:p>
    <w:p w:rsidR="00C724AE" w:rsidRPr="004E7270" w:rsidRDefault="00C724AE">
      <w:pPr>
        <w:ind w:firstLine="567"/>
        <w:jc w:val="center"/>
        <w:rPr>
          <w:sz w:val="20"/>
          <w:szCs w:val="20"/>
        </w:rPr>
      </w:pPr>
    </w:p>
    <w:p w:rsidR="00C724AE" w:rsidRPr="004E7270" w:rsidRDefault="004E7270">
      <w:pPr>
        <w:ind w:firstLine="567"/>
        <w:jc w:val="right"/>
      </w:pPr>
      <w:r w:rsidRPr="004E7270">
        <w:rPr>
          <w:rFonts w:eastAsia="Times New Roman"/>
          <w:sz w:val="20"/>
          <w:szCs w:val="20"/>
        </w:rPr>
        <w:t>29.09.21 11:32:24 (</w:t>
      </w:r>
      <w:r>
        <w:rPr>
          <w:rFonts w:eastAsia="Times New Roman"/>
          <w:sz w:val="20"/>
          <w:szCs w:val="20"/>
          <w:lang w:val="en-US"/>
        </w:rPr>
        <w:t>MSK</w:t>
      </w:r>
      <w:r w:rsidRPr="004E7270">
        <w:rPr>
          <w:rFonts w:eastAsia="Times New Roman"/>
          <w:sz w:val="20"/>
          <w:szCs w:val="20"/>
        </w:rPr>
        <w:t>+00:00)</w:t>
      </w:r>
    </w:p>
    <w:p w:rsidR="00C724AE" w:rsidRPr="004E7270" w:rsidRDefault="00C724AE">
      <w:pPr>
        <w:ind w:firstLine="567"/>
        <w:rPr>
          <w:rFonts w:eastAsia="Times New Roman"/>
          <w:sz w:val="20"/>
          <w:szCs w:val="20"/>
        </w:rPr>
      </w:pPr>
    </w:p>
    <w:p w:rsidR="00C724AE" w:rsidRDefault="004E727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C724AE" w:rsidRDefault="00C724AE">
      <w:pPr>
        <w:rPr>
          <w:rFonts w:eastAsia="Times New Roman"/>
          <w:sz w:val="20"/>
          <w:szCs w:val="20"/>
        </w:rPr>
      </w:pPr>
    </w:p>
    <w:p w:rsidR="00C724AE" w:rsidRPr="004E7270" w:rsidRDefault="004E7270">
      <w:r>
        <w:rPr>
          <w:rFonts w:eastAsia="Times New Roman"/>
          <w:sz w:val="20"/>
          <w:szCs w:val="20"/>
        </w:rPr>
        <w:t>Организатор</w:t>
      </w:r>
      <w:r w:rsidRPr="004E72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7270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C724AE" w:rsidRPr="004E7270" w:rsidRDefault="00C724AE">
      <w:pPr>
        <w:rPr>
          <w:rFonts w:eastAsia="Times New Roman"/>
          <w:sz w:val="20"/>
          <w:szCs w:val="20"/>
        </w:rPr>
      </w:pPr>
    </w:p>
    <w:p w:rsidR="00C724AE" w:rsidRDefault="004E7270">
      <w:r w:rsidRPr="004E7270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C724AE" w:rsidRPr="004E7270" w:rsidRDefault="00C724AE">
      <w:pPr>
        <w:rPr>
          <w:rFonts w:eastAsia="Times New Roman"/>
          <w:sz w:val="20"/>
          <w:szCs w:val="20"/>
        </w:rPr>
      </w:pPr>
    </w:p>
    <w:p w:rsidR="00C724AE" w:rsidRPr="004E7270" w:rsidRDefault="004E7270">
      <w:r>
        <w:rPr>
          <w:rFonts w:eastAsia="Times New Roman"/>
          <w:sz w:val="20"/>
          <w:szCs w:val="20"/>
        </w:rPr>
        <w:t>Наименование</w:t>
      </w:r>
      <w:r w:rsidRPr="004E72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7270">
        <w:rPr>
          <w:rFonts w:eastAsia="Times New Roman"/>
          <w:sz w:val="20"/>
          <w:szCs w:val="20"/>
        </w:rPr>
        <w:t>: Ремонт автомобильно</w:t>
      </w:r>
      <w:r w:rsidRPr="004E7270">
        <w:rPr>
          <w:rFonts w:eastAsia="Times New Roman"/>
          <w:sz w:val="20"/>
          <w:szCs w:val="20"/>
        </w:rPr>
        <w:t xml:space="preserve">й дороги по ул. Пролетарская в д. </w:t>
      </w:r>
      <w:proofErr w:type="spellStart"/>
      <w:r w:rsidRPr="004E7270">
        <w:rPr>
          <w:rFonts w:eastAsia="Times New Roman"/>
          <w:sz w:val="20"/>
          <w:szCs w:val="20"/>
        </w:rPr>
        <w:t>Будановка</w:t>
      </w:r>
      <w:proofErr w:type="spellEnd"/>
      <w:r w:rsidRPr="004E7270">
        <w:rPr>
          <w:rFonts w:eastAsia="Times New Roman"/>
          <w:sz w:val="20"/>
          <w:szCs w:val="20"/>
        </w:rPr>
        <w:t xml:space="preserve"> </w:t>
      </w:r>
      <w:proofErr w:type="spellStart"/>
      <w:r w:rsidRPr="004E7270">
        <w:rPr>
          <w:rFonts w:eastAsia="Times New Roman"/>
          <w:sz w:val="20"/>
          <w:szCs w:val="20"/>
        </w:rPr>
        <w:t>Золотухинского</w:t>
      </w:r>
      <w:proofErr w:type="spellEnd"/>
      <w:r w:rsidRPr="004E7270">
        <w:rPr>
          <w:rFonts w:eastAsia="Times New Roman"/>
          <w:sz w:val="20"/>
          <w:szCs w:val="20"/>
        </w:rPr>
        <w:t xml:space="preserve"> района Курской области </w:t>
      </w:r>
      <w:bookmarkStart w:id="0" w:name="_GoBack"/>
      <w:bookmarkEnd w:id="0"/>
    </w:p>
    <w:p w:rsidR="00C724AE" w:rsidRPr="004E7270" w:rsidRDefault="00C724AE">
      <w:pPr>
        <w:rPr>
          <w:rFonts w:eastAsia="Times New Roman"/>
          <w:sz w:val="20"/>
          <w:szCs w:val="20"/>
        </w:rPr>
      </w:pPr>
    </w:p>
    <w:p w:rsidR="00C724AE" w:rsidRPr="004E7270" w:rsidRDefault="004E72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213460700472646070100101040014211244</w:t>
      </w:r>
    </w:p>
    <w:p w:rsidR="00C724AE" w:rsidRDefault="00C724AE"/>
    <w:p w:rsidR="00C724AE" w:rsidRDefault="004E72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3 479 137,13 руб.</w:t>
      </w:r>
    </w:p>
    <w:p w:rsidR="00C724AE" w:rsidRDefault="00C724AE">
      <w:pPr>
        <w:rPr>
          <w:rFonts w:eastAsia="Times New Roman"/>
          <w:sz w:val="20"/>
          <w:szCs w:val="20"/>
        </w:rPr>
      </w:pPr>
    </w:p>
    <w:p w:rsidR="00C724AE" w:rsidRDefault="004E7270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24AE">
        <w:tc>
          <w:tcPr>
            <w:tcW w:w="3400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4AE">
        <w:tc>
          <w:tcPr>
            <w:tcW w:w="3400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4AE">
        <w:tc>
          <w:tcPr>
            <w:tcW w:w="3400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24AE">
        <w:tc>
          <w:tcPr>
            <w:tcW w:w="3400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24AE">
        <w:tc>
          <w:tcPr>
            <w:tcW w:w="3400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4AE" w:rsidRDefault="004E72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724AE" w:rsidRDefault="00C724AE">
      <w:pPr>
        <w:rPr>
          <w:rFonts w:eastAsia="Times New Roman"/>
          <w:sz w:val="20"/>
          <w:szCs w:val="20"/>
        </w:rPr>
      </w:pPr>
    </w:p>
    <w:p w:rsidR="00C724AE" w:rsidRDefault="004E72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24AE" w:rsidRDefault="00C724AE">
      <w:pPr>
        <w:rPr>
          <w:rFonts w:eastAsia="Times New Roman"/>
          <w:sz w:val="20"/>
          <w:szCs w:val="20"/>
        </w:rPr>
      </w:pPr>
    </w:p>
    <w:p w:rsidR="00C724AE" w:rsidRDefault="004E727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C724AE" w:rsidRDefault="00C724A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724AE">
        <w:tc>
          <w:tcPr>
            <w:tcW w:w="9924" w:type="dxa"/>
            <w:gridSpan w:val="4"/>
            <w:shd w:val="clear" w:color="auto" w:fill="auto"/>
          </w:tcPr>
          <w:p w:rsidR="00C724AE" w:rsidRDefault="004E72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24A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24A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r>
              <w:rPr>
                <w:sz w:val="20"/>
                <w:szCs w:val="20"/>
                <w:lang w:val="en-US"/>
              </w:rPr>
              <w:t>EA</w:t>
            </w:r>
            <w:r w:rsidRPr="004E7270">
              <w:rPr>
                <w:sz w:val="20"/>
                <w:szCs w:val="20"/>
              </w:rPr>
              <w:t>-117237</w:t>
            </w:r>
          </w:p>
          <w:p w:rsidR="00C724AE" w:rsidRDefault="004E7270">
            <w:r w:rsidRPr="004E7270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4AE" w:rsidRDefault="00C724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4AE" w:rsidRDefault="004E72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4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r>
              <w:rPr>
                <w:sz w:val="20"/>
                <w:szCs w:val="20"/>
                <w:lang w:val="en-US"/>
              </w:rPr>
              <w:t>EA</w:t>
            </w:r>
            <w:r w:rsidRPr="004E7270">
              <w:rPr>
                <w:sz w:val="20"/>
                <w:szCs w:val="20"/>
              </w:rPr>
              <w:t>-117237</w:t>
            </w:r>
          </w:p>
          <w:p w:rsidR="00C724AE" w:rsidRDefault="004E7270">
            <w:r w:rsidRPr="004E7270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4AE" w:rsidRDefault="00C724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4AE" w:rsidRDefault="004E72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4A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r>
              <w:rPr>
                <w:sz w:val="20"/>
                <w:szCs w:val="20"/>
                <w:lang w:val="en-US"/>
              </w:rPr>
              <w:t>EA</w:t>
            </w:r>
            <w:r w:rsidRPr="004E7270">
              <w:rPr>
                <w:sz w:val="20"/>
                <w:szCs w:val="20"/>
              </w:rPr>
              <w:t>-117237</w:t>
            </w:r>
          </w:p>
          <w:p w:rsidR="00C724AE" w:rsidRDefault="004E7270">
            <w:r w:rsidRPr="004E7270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4AE" w:rsidRDefault="00C724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4AE" w:rsidRDefault="004E72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24AE" w:rsidRDefault="004E72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24AE" w:rsidRDefault="00C724AE">
      <w:pPr>
        <w:jc w:val="both"/>
        <w:rPr>
          <w:sz w:val="20"/>
          <w:szCs w:val="20"/>
          <w:lang w:val="en-US"/>
        </w:rPr>
      </w:pPr>
    </w:p>
    <w:p w:rsidR="00C724AE" w:rsidRDefault="004E7270">
      <w:pPr>
        <w:jc w:val="both"/>
      </w:pPr>
      <w:bookmarkStart w:id="1" w:name="__DdeLink__136_4014115248"/>
      <w:bookmarkEnd w:id="1"/>
      <w:r w:rsidRPr="004E727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E7270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E7270">
        <w:rPr>
          <w:rFonts w:eastAsia="Times New Roman"/>
          <w:sz w:val="20"/>
          <w:szCs w:val="20"/>
        </w:rPr>
        <w:t>ВЕТСТВЕННОСТЬЮ "ГРАНИТ".</w:t>
      </w:r>
    </w:p>
    <w:p w:rsidR="00C724AE" w:rsidRDefault="00C724AE">
      <w:pPr>
        <w:jc w:val="both"/>
        <w:rPr>
          <w:sz w:val="20"/>
          <w:szCs w:val="20"/>
        </w:rPr>
      </w:pPr>
    </w:p>
    <w:p w:rsidR="00C724AE" w:rsidRDefault="004E72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724AE" w:rsidRDefault="00C724AE">
      <w:pPr>
        <w:jc w:val="both"/>
        <w:rPr>
          <w:rFonts w:eastAsia="Times New Roman"/>
          <w:sz w:val="20"/>
          <w:szCs w:val="20"/>
        </w:rPr>
      </w:pPr>
    </w:p>
    <w:p w:rsidR="00C724AE" w:rsidRDefault="004E7270">
      <w:pPr>
        <w:jc w:val="both"/>
      </w:pPr>
      <w:r w:rsidRPr="004E727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24AE" w:rsidRDefault="00C724AE">
      <w:pPr>
        <w:jc w:val="both"/>
        <w:rPr>
          <w:rFonts w:eastAsia="Times New Roman"/>
          <w:sz w:val="20"/>
          <w:szCs w:val="20"/>
        </w:rPr>
      </w:pPr>
    </w:p>
    <w:p w:rsidR="00C724AE" w:rsidRDefault="004E7270">
      <w:r>
        <w:rPr>
          <w:rFonts w:eastAsia="Times New Roman"/>
          <w:sz w:val="20"/>
          <w:szCs w:val="20"/>
        </w:rPr>
        <w:t>Подписи</w:t>
      </w:r>
    </w:p>
    <w:p w:rsidR="00C724AE" w:rsidRDefault="00C724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724AE">
        <w:tc>
          <w:tcPr>
            <w:tcW w:w="3307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24AE" w:rsidRDefault="00C724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724AE">
        <w:tc>
          <w:tcPr>
            <w:tcW w:w="3307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24AE" w:rsidRDefault="00C724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C724AE">
        <w:tc>
          <w:tcPr>
            <w:tcW w:w="3307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24AE" w:rsidRDefault="00C724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24AE" w:rsidRDefault="004E72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4E7270"/>
    <w:sectPr w:rsidR="00000000" w:rsidSect="004E7270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24AE"/>
    <w:rsid w:val="004E7270"/>
    <w:rsid w:val="00C7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AC524E-8D4A-4C68-86F1-2A9987FD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CA77E830</Template>
  <TotalTime>774</TotalTime>
  <Pages>1</Pages>
  <Words>474</Words>
  <Characters>2705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2021-09-29T08:33:00Z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