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85C" w:rsidRDefault="0054385C">
      <w:pPr>
        <w:ind w:firstLine="680"/>
        <w:jc w:val="center"/>
      </w:pPr>
      <w:r>
        <w:rPr>
          <w:b/>
          <w:bCs/>
        </w:rPr>
        <w:t xml:space="preserve">ПРОТОКОЛ </w:t>
      </w:r>
      <w:r w:rsidRPr="007773B3">
        <w:rPr>
          <w:b/>
          <w:bCs/>
        </w:rPr>
        <w:t>0318300120821000131</w:t>
      </w:r>
    </w:p>
    <w:p w:rsidR="0054385C" w:rsidRDefault="0054385C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54385C" w:rsidRPr="007773B3" w:rsidRDefault="0054385C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54385C" w:rsidRPr="0033153B">
        <w:tc>
          <w:tcPr>
            <w:tcW w:w="4961" w:type="dxa"/>
          </w:tcPr>
          <w:p w:rsidR="0054385C" w:rsidRPr="0033153B" w:rsidRDefault="0054385C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54385C" w:rsidRPr="0033153B" w:rsidRDefault="0054385C">
            <w:pPr>
              <w:ind w:firstLine="567"/>
              <w:jc w:val="right"/>
            </w:pPr>
            <w:r>
              <w:rPr>
                <w:lang w:val="en-US"/>
              </w:rPr>
              <w:t>29.09.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54385C" w:rsidRDefault="0054385C">
      <w:pPr>
        <w:overflowPunct/>
      </w:pPr>
    </w:p>
    <w:p w:rsidR="0054385C" w:rsidRDefault="0054385C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Холодильник </w:t>
      </w:r>
    </w:p>
    <w:p w:rsidR="0054385C" w:rsidRDefault="0054385C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213234901331923490100101750012825244</w:t>
      </w:r>
    </w:p>
    <w:p w:rsidR="0054385C" w:rsidRDefault="0054385C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81 000,00 руб.</w:t>
      </w:r>
    </w:p>
    <w:p w:rsidR="0054385C" w:rsidRDefault="0054385C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7773B3">
        <w:rPr>
          <w:b/>
          <w:bCs/>
        </w:rPr>
        <w:t xml:space="preserve">: </w:t>
      </w:r>
      <w:r w:rsidRPr="007773B3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7773B3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54385C" w:rsidRPr="0033153B">
        <w:trPr>
          <w:jc w:val="right"/>
        </w:trPr>
        <w:tc>
          <w:tcPr>
            <w:tcW w:w="9915" w:type="dxa"/>
          </w:tcPr>
          <w:p w:rsidR="0054385C" w:rsidRPr="0033153B" w:rsidRDefault="0054385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7773B3">
              <w:rPr>
                <w:b/>
                <w:bCs/>
              </w:rPr>
              <w:t xml:space="preserve">Источник финансирования: </w:t>
            </w:r>
            <w:r w:rsidRPr="007773B3">
              <w:t>Краевой бюджет 2021 г.</w:t>
            </w:r>
          </w:p>
          <w:p w:rsidR="0054385C" w:rsidRPr="0033153B" w:rsidRDefault="0054385C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7773B3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7773B3">
              <w:t>353560, Россия, Краснодарский край, г. Славянск-на-Кубани, ул. Батарейная, 377  транспортом поставщика. в течении 10 календарных дней со дня заключения контракта.</w:t>
            </w:r>
          </w:p>
          <w:p w:rsidR="0054385C" w:rsidRPr="0033153B" w:rsidRDefault="0054385C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7773B3">
              <w:t>Не требуется</w:t>
            </w:r>
          </w:p>
          <w:p w:rsidR="0054385C" w:rsidRPr="007773B3" w:rsidRDefault="0054385C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7773B3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54385C" w:rsidRDefault="0054385C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7773B3">
        <w:t>15.09.21 10:34:57 (</w:t>
      </w:r>
      <w:r>
        <w:rPr>
          <w:lang w:val="en-US"/>
        </w:rPr>
        <w:t>MSK</w:t>
      </w:r>
      <w:r w:rsidRPr="007773B3">
        <w:t>+00:00)</w:t>
      </w:r>
    </w:p>
    <w:p w:rsidR="0054385C" w:rsidRDefault="0054385C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7773B3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54385C" w:rsidRPr="0033153B">
        <w:tc>
          <w:tcPr>
            <w:tcW w:w="3307" w:type="dxa"/>
          </w:tcPr>
          <w:p w:rsidR="0054385C" w:rsidRPr="0033153B" w:rsidRDefault="0054385C">
            <w:r w:rsidRPr="0033153B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54385C" w:rsidRPr="0033153B" w:rsidRDefault="0054385C">
            <w:r w:rsidRPr="0033153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54385C" w:rsidRPr="0033153B" w:rsidRDefault="0054385C">
            <w:pPr>
              <w:rPr>
                <w:lang w:val="en-US"/>
              </w:rPr>
            </w:pPr>
            <w:r w:rsidRPr="0033153B">
              <w:rPr>
                <w:lang w:val="en-US"/>
              </w:rPr>
              <w:t>Главный врач</w:t>
            </w:r>
          </w:p>
        </w:tc>
      </w:tr>
      <w:tr w:rsidR="0054385C" w:rsidRPr="0033153B">
        <w:tc>
          <w:tcPr>
            <w:tcW w:w="3307" w:type="dxa"/>
          </w:tcPr>
          <w:p w:rsidR="0054385C" w:rsidRPr="0033153B" w:rsidRDefault="0054385C">
            <w:r w:rsidRPr="0033153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4385C" w:rsidRPr="0033153B" w:rsidRDefault="0054385C">
            <w:r w:rsidRPr="0033153B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54385C" w:rsidRPr="0033153B" w:rsidRDefault="0054385C">
            <w:pPr>
              <w:rPr>
                <w:lang w:val="en-US"/>
              </w:rPr>
            </w:pPr>
            <w:r w:rsidRPr="0033153B">
              <w:rPr>
                <w:lang w:val="en-US"/>
              </w:rPr>
              <w:t>Начальник отдела закупок</w:t>
            </w:r>
          </w:p>
        </w:tc>
      </w:tr>
      <w:tr w:rsidR="0054385C" w:rsidRPr="0033153B">
        <w:tc>
          <w:tcPr>
            <w:tcW w:w="3307" w:type="dxa"/>
          </w:tcPr>
          <w:p w:rsidR="0054385C" w:rsidRPr="0033153B" w:rsidRDefault="0054385C">
            <w:r w:rsidRPr="0033153B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54385C" w:rsidRPr="0033153B" w:rsidRDefault="0054385C">
            <w:r w:rsidRPr="0033153B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54385C" w:rsidRPr="0033153B" w:rsidRDefault="0054385C">
            <w:pPr>
              <w:rPr>
                <w:lang w:val="en-US"/>
              </w:rPr>
            </w:pPr>
            <w:r w:rsidRPr="0033153B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54385C" w:rsidRDefault="0054385C">
      <w:pPr>
        <w:jc w:val="both"/>
      </w:pPr>
      <w:r>
        <w:tab/>
        <w:t>Кворум имеется. Комиссия правомочна.</w:t>
      </w:r>
    </w:p>
    <w:p w:rsidR="0054385C" w:rsidRDefault="0054385C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7773B3">
        <w:t>29.09.21 1</w:t>
      </w:r>
      <w:r>
        <w:t>0</w:t>
      </w:r>
      <w:r w:rsidRPr="007773B3">
        <w:t>:</w:t>
      </w:r>
      <w:r>
        <w:t>00</w:t>
      </w:r>
      <w:r w:rsidRPr="007773B3">
        <w:t xml:space="preserve"> (</w:t>
      </w:r>
      <w:r>
        <w:rPr>
          <w:lang w:val="en-US"/>
        </w:rPr>
        <w:t>MSK</w:t>
      </w:r>
      <w:r w:rsidRPr="007773B3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54385C" w:rsidRPr="007773B3" w:rsidRDefault="0054385C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54385C" w:rsidRPr="0033153B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4385C" w:rsidRPr="0033153B" w:rsidRDefault="0054385C">
            <w:pPr>
              <w:rPr>
                <w:b/>
                <w:bCs/>
              </w:rPr>
            </w:pPr>
            <w:r w:rsidRPr="0033153B">
              <w:rPr>
                <w:b/>
                <w:bCs/>
              </w:rPr>
              <w:t xml:space="preserve">№ </w:t>
            </w:r>
          </w:p>
          <w:p w:rsidR="0054385C" w:rsidRPr="0033153B" w:rsidRDefault="0054385C">
            <w:pPr>
              <w:rPr>
                <w:b/>
                <w:bCs/>
              </w:rPr>
            </w:pPr>
            <w:r w:rsidRPr="0033153B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4385C" w:rsidRPr="0033153B" w:rsidRDefault="0054385C">
            <w:pPr>
              <w:pStyle w:val="a3"/>
              <w:rPr>
                <w:b/>
                <w:bCs/>
              </w:rPr>
            </w:pPr>
            <w:r w:rsidRPr="0033153B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4385C" w:rsidRPr="0033153B" w:rsidRDefault="0054385C">
            <w:pPr>
              <w:pStyle w:val="a3"/>
              <w:rPr>
                <w:b/>
                <w:bCs/>
              </w:rPr>
            </w:pPr>
            <w:r w:rsidRPr="0033153B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4385C" w:rsidRPr="0033153B" w:rsidRDefault="0054385C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385C" w:rsidRPr="0033153B" w:rsidRDefault="0054385C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54385C" w:rsidRPr="0033153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4385C" w:rsidRPr="0033153B" w:rsidRDefault="0054385C">
            <w:pPr>
              <w:pStyle w:val="a3"/>
            </w:pPr>
            <w:r w:rsidRPr="0033153B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4385C" w:rsidRPr="0033153B" w:rsidRDefault="0054385C">
            <w:pPr>
              <w:pStyle w:val="a3"/>
              <w:rPr>
                <w:lang w:val="en-US"/>
              </w:rPr>
            </w:pPr>
            <w:r w:rsidRPr="0033153B">
              <w:rPr>
                <w:lang w:val="en-US"/>
              </w:rPr>
              <w:t>66 825,00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4385C" w:rsidRPr="0033153B" w:rsidRDefault="0054385C">
            <w:pPr>
              <w:pStyle w:val="a3"/>
            </w:pPr>
            <w:r w:rsidRPr="0033153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4385C" w:rsidRPr="0033153B" w:rsidRDefault="0054385C">
            <w:pPr>
              <w:pStyle w:val="a3"/>
              <w:rPr>
                <w:lang w:val="en-US"/>
              </w:rPr>
            </w:pPr>
            <w:r w:rsidRPr="0033153B">
              <w:rPr>
                <w:lang w:val="en-US"/>
              </w:rPr>
              <w:t>27.09.21 11:49:36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385C" w:rsidRPr="007773B3" w:rsidRDefault="0054385C">
            <w:pPr>
              <w:pStyle w:val="a3"/>
            </w:pPr>
            <w:r w:rsidRPr="007773B3">
              <w:t>ОБЩЕСТВО С ОГРАНИЧЕННОЙ ОТВЕТСТВЕННОСТЬЮ "ЮГКОНТРАКТ"</w:t>
            </w:r>
          </w:p>
        </w:tc>
      </w:tr>
      <w:tr w:rsidR="0054385C" w:rsidRPr="0033153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4385C" w:rsidRPr="0033153B" w:rsidRDefault="0054385C">
            <w:pPr>
              <w:pStyle w:val="a3"/>
            </w:pPr>
            <w:r w:rsidRPr="0033153B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4385C" w:rsidRPr="0033153B" w:rsidRDefault="0054385C">
            <w:pPr>
              <w:pStyle w:val="a3"/>
              <w:rPr>
                <w:lang w:val="en-US"/>
              </w:rPr>
            </w:pPr>
            <w:r w:rsidRPr="0033153B">
              <w:rPr>
                <w:lang w:val="en-US"/>
              </w:rPr>
              <w:t>67 230,00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4385C" w:rsidRPr="0033153B" w:rsidRDefault="0054385C">
            <w:pPr>
              <w:pStyle w:val="a3"/>
            </w:pPr>
            <w:r w:rsidRPr="0033153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4385C" w:rsidRPr="0033153B" w:rsidRDefault="0054385C">
            <w:pPr>
              <w:pStyle w:val="a3"/>
              <w:rPr>
                <w:lang w:val="en-US"/>
              </w:rPr>
            </w:pPr>
            <w:r w:rsidRPr="0033153B">
              <w:rPr>
                <w:lang w:val="en-US"/>
              </w:rPr>
              <w:t>27.09.21 11:48:49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385C" w:rsidRPr="0033153B" w:rsidRDefault="0054385C">
            <w:pPr>
              <w:pStyle w:val="a3"/>
              <w:rPr>
                <w:lang w:val="en-US"/>
              </w:rPr>
            </w:pPr>
            <w:r w:rsidRPr="0033153B">
              <w:rPr>
                <w:lang w:val="en-US"/>
              </w:rPr>
              <w:t>ГОРБУНОВ ДЕНИС ЕВГЕНЬЕВИЧ</w:t>
            </w:r>
          </w:p>
        </w:tc>
      </w:tr>
      <w:tr w:rsidR="0054385C" w:rsidRPr="0033153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4385C" w:rsidRPr="0033153B" w:rsidRDefault="0054385C">
            <w:pPr>
              <w:pStyle w:val="a3"/>
            </w:pPr>
            <w:r w:rsidRPr="0033153B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4385C" w:rsidRPr="0033153B" w:rsidRDefault="0054385C">
            <w:pPr>
              <w:pStyle w:val="a3"/>
              <w:rPr>
                <w:lang w:val="en-US"/>
              </w:rPr>
            </w:pPr>
            <w:r w:rsidRPr="0033153B">
              <w:rPr>
                <w:lang w:val="en-US"/>
              </w:rPr>
              <w:t>80 595,00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4385C" w:rsidRPr="0033153B" w:rsidRDefault="0054385C">
            <w:pPr>
              <w:pStyle w:val="a3"/>
            </w:pPr>
            <w:r w:rsidRPr="0033153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4385C" w:rsidRPr="0033153B" w:rsidRDefault="0054385C">
            <w:pPr>
              <w:pStyle w:val="a3"/>
              <w:rPr>
                <w:lang w:val="en-US"/>
              </w:rPr>
            </w:pPr>
            <w:r w:rsidRPr="0033153B">
              <w:rPr>
                <w:lang w:val="en-US"/>
              </w:rPr>
              <w:t>27.09.21 11:30:29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385C" w:rsidRPr="007773B3" w:rsidRDefault="0054385C">
            <w:pPr>
              <w:pStyle w:val="a3"/>
            </w:pPr>
            <w:r w:rsidRPr="007773B3">
              <w:t>ОБЩЕСТВО С ОГРАНИЧЕННОЙ ОТВЕТСТВЕННОСТЬЮ "МЕДТЕХНИКА ГРУПП"</w:t>
            </w:r>
          </w:p>
        </w:tc>
      </w:tr>
    </w:tbl>
    <w:p w:rsidR="0054385C" w:rsidRDefault="0054385C">
      <w:pPr>
        <w:jc w:val="both"/>
      </w:pPr>
    </w:p>
    <w:p w:rsidR="0054385C" w:rsidRDefault="0054385C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931"/>
        <w:gridCol w:w="2808"/>
        <w:gridCol w:w="2414"/>
        <w:gridCol w:w="1772"/>
      </w:tblGrid>
      <w:tr w:rsidR="0054385C" w:rsidRPr="0033153B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4385C" w:rsidRPr="0033153B" w:rsidRDefault="0054385C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4385C" w:rsidRPr="0033153B" w:rsidRDefault="0054385C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4385C" w:rsidRPr="0033153B" w:rsidRDefault="0054385C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4385C" w:rsidRPr="0033153B" w:rsidRDefault="0054385C">
            <w:r>
              <w:rPr>
                <w:b/>
                <w:bCs/>
              </w:rPr>
              <w:t>Решение  члена комиссии</w:t>
            </w:r>
          </w:p>
        </w:tc>
      </w:tr>
      <w:tr w:rsidR="0054385C" w:rsidRPr="0033153B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4385C" w:rsidRPr="0033153B" w:rsidRDefault="0054385C">
            <w:r>
              <w:t>EA-116547</w:t>
            </w:r>
          </w:p>
          <w:p w:rsidR="0054385C" w:rsidRPr="0033153B" w:rsidRDefault="0054385C">
            <w:r>
              <w:t>ОБЩЕСТВО С ОГРАНИЧЕННОЙ ОТВЕТСТВЕННОСТЬЮ "ЮГКОНТРАКТ"</w:t>
            </w:r>
          </w:p>
          <w:p w:rsidR="0054385C" w:rsidRPr="0033153B" w:rsidRDefault="0054385C">
            <w:r>
              <w:t>ИНН 3015101293</w:t>
            </w:r>
          </w:p>
          <w:p w:rsidR="0054385C" w:rsidRPr="0033153B" w:rsidRDefault="0054385C">
            <w:r>
              <w:t xml:space="preserve">ОГРН </w:t>
            </w:r>
            <w:r w:rsidRPr="007773B3">
              <w:t>1143015000270</w:t>
            </w:r>
          </w:p>
          <w:p w:rsidR="0054385C" w:rsidRPr="0033153B" w:rsidRDefault="0054385C">
            <w:r w:rsidRPr="0033153B">
              <w:t xml:space="preserve">КПП </w:t>
            </w:r>
            <w:r w:rsidRPr="007773B3">
              <w:t>302301001</w:t>
            </w:r>
          </w:p>
          <w:p w:rsidR="0054385C" w:rsidRPr="0033153B" w:rsidRDefault="0054385C">
            <w:r w:rsidRPr="0033153B">
              <w:t>Место нахождения(жительства)</w:t>
            </w:r>
          </w:p>
          <w:p w:rsidR="0054385C" w:rsidRPr="0033153B" w:rsidRDefault="0054385C">
            <w:r w:rsidRPr="0033153B">
              <w:t>416101, ОБЛАСТРАХАНСКАЯ, Р-ННАРИМАНОВСКИЙ, ССТАРОКУЧЕРГАНОВКА</w:t>
            </w:r>
          </w:p>
          <w:p w:rsidR="0054385C" w:rsidRPr="0033153B" w:rsidRDefault="0054385C">
            <w:r w:rsidRPr="0033153B">
              <w:t>Почтовый адрес</w:t>
            </w:r>
          </w:p>
          <w:p w:rsidR="0054385C" w:rsidRPr="0033153B" w:rsidRDefault="0054385C">
            <w:r w:rsidRPr="0033153B">
              <w:t>416101 Астраханская область, Наримановский  р-он, с. Старокучергановка ул. 8Марта, дом 24</w:t>
            </w:r>
          </w:p>
          <w:p w:rsidR="0054385C" w:rsidRPr="0033153B" w:rsidRDefault="0054385C">
            <w:r w:rsidRPr="0033153B">
              <w:rPr>
                <w:sz w:val="16"/>
                <w:szCs w:val="16"/>
              </w:rPr>
              <w:t xml:space="preserve">Контактное лицо </w:t>
            </w:r>
          </w:p>
          <w:p w:rsidR="0054385C" w:rsidRPr="0033153B" w:rsidRDefault="0054385C">
            <w:r>
              <w:t xml:space="preserve">Телефон </w:t>
            </w:r>
            <w:r>
              <w:rPr>
                <w:lang w:val="en-US"/>
              </w:rPr>
              <w:t>78512668333</w:t>
            </w:r>
          </w:p>
          <w:p w:rsidR="0054385C" w:rsidRPr="0033153B" w:rsidRDefault="0054385C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4385C" w:rsidRPr="0033153B" w:rsidRDefault="0054385C">
            <w:pPr>
              <w:pStyle w:val="a3"/>
            </w:pPr>
            <w:r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  <w:p w:rsidR="0054385C" w:rsidRDefault="0054385C">
            <w:pPr>
              <w:pStyle w:val="a3"/>
            </w:pPr>
          </w:p>
          <w:p w:rsidR="0054385C" w:rsidRPr="0033153B" w:rsidRDefault="0054385C">
            <w:pPr>
              <w:pStyle w:val="a3"/>
            </w:pPr>
            <w: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>
              <w:br/>
            </w:r>
            <w:r>
              <w:br/>
              <w:t>Согласно части 4 статьи 38 Федерального закона от 21 ноября 2011 г. № 323-ФЗ «Об основах охраны здоровья граждан в Российской Федерации»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власти. В соответствии с п. 6 Правил государственной регистрации медицинских изделий, утвержденных Постановлением Правительства Российской Федерации от 27.12.2012 №1416, документом, подтверждающим факт государственной регистрации медицинского изделия, является регистрационное удостоверение на медицинское изделие. В п. 39 Раздела 1 «Информационная карта» документации аукциона в электронной форме, установлено следующее требование: 39 Требования, установленные в соответствии с законодательством РФ к товару, работе, услуге Государственная регистрация медицинских изделий (Основание: часть 4 статьи 38 Федерального закона от 21.11.2011 № 323-ФЗ «Об основах охраны здоровья граждан в Российской Федерации»). В соответствии с Разделом 8 «Инструкция по заполнению заявки» установлено: В случае если предметом закупки являются изделия медицинского назначения, то участником закупки должны быть указаны наименования товаров, входящих в объект закупки, в соответствии с регистрационными удостоверениями на такие изделия. Участник аукциона указал наименования в заявке и приложил копии регистрационных удостоверений с отличающимися наименованиями, список ниже:Предложение участника в заявке Холодильник для хранения крови Регистрационное удостоверение /Наименование в регистрационном удостоверении № ФСР 2010/09094 от 13.05.2019 Холодильники для хранения крови ХК-250-2 “ПОЗИС” по ТУ 9452-180-07503307-2006: следующих моделей: 3. ХК-250-2 «ПОЗИС»  Комментарии / соответствие Несоответствие наименования предложенного участником в заявке с наименованием в регистрационном удостоверении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4385C" w:rsidRPr="0033153B" w:rsidRDefault="0054385C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4385C" w:rsidRPr="0033153B" w:rsidRDefault="0054385C">
            <w:r>
              <w:t>Не соответствует требованиям</w:t>
            </w:r>
          </w:p>
        </w:tc>
      </w:tr>
      <w:tr w:rsidR="0054385C" w:rsidRPr="0033153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4385C" w:rsidRPr="0033153B" w:rsidRDefault="0054385C">
            <w:r>
              <w:t>EA-116547</w:t>
            </w:r>
          </w:p>
          <w:p w:rsidR="0054385C" w:rsidRPr="0033153B" w:rsidRDefault="0054385C">
            <w:r>
              <w:t>ОБЩЕСТВО С ОГРАНИЧЕННОЙ ОТВЕТСТВЕННОСТЬЮ "ЮГКОНТРАКТ"</w:t>
            </w:r>
          </w:p>
          <w:p w:rsidR="0054385C" w:rsidRPr="0033153B" w:rsidRDefault="0054385C">
            <w:r>
              <w:t>ИНН 3015101293</w:t>
            </w:r>
          </w:p>
          <w:p w:rsidR="0054385C" w:rsidRPr="0033153B" w:rsidRDefault="0054385C">
            <w:r>
              <w:t xml:space="preserve">ОГРН </w:t>
            </w:r>
            <w:r w:rsidRPr="007773B3">
              <w:t>1143015000270</w:t>
            </w:r>
          </w:p>
          <w:p w:rsidR="0054385C" w:rsidRPr="0033153B" w:rsidRDefault="0054385C">
            <w:r w:rsidRPr="0033153B">
              <w:t xml:space="preserve">КПП </w:t>
            </w:r>
            <w:r w:rsidRPr="007773B3">
              <w:t>302301001</w:t>
            </w:r>
          </w:p>
          <w:p w:rsidR="0054385C" w:rsidRPr="0033153B" w:rsidRDefault="0054385C">
            <w:r w:rsidRPr="0033153B">
              <w:t>Место нахождения(жительства)</w:t>
            </w:r>
          </w:p>
          <w:p w:rsidR="0054385C" w:rsidRPr="0033153B" w:rsidRDefault="0054385C">
            <w:r w:rsidRPr="0033153B">
              <w:t>416101, ОБЛАСТРАХАНСКАЯ, Р-ННАРИМАНОВСКИЙ, ССТАРОКУЧЕРГАНОВКА</w:t>
            </w:r>
          </w:p>
          <w:p w:rsidR="0054385C" w:rsidRPr="0033153B" w:rsidRDefault="0054385C">
            <w:r w:rsidRPr="0033153B">
              <w:t>Почтовый адрес</w:t>
            </w:r>
          </w:p>
          <w:p w:rsidR="0054385C" w:rsidRPr="0033153B" w:rsidRDefault="0054385C">
            <w:r w:rsidRPr="0033153B">
              <w:t>416101 Астраханская область, Наримановский  р-он, с. Старокучергановка ул. 8Марта, дом 24</w:t>
            </w:r>
          </w:p>
          <w:p w:rsidR="0054385C" w:rsidRPr="0033153B" w:rsidRDefault="0054385C">
            <w:r w:rsidRPr="0033153B">
              <w:rPr>
                <w:sz w:val="16"/>
                <w:szCs w:val="16"/>
              </w:rPr>
              <w:t xml:space="preserve">Контактное лицо </w:t>
            </w:r>
          </w:p>
          <w:p w:rsidR="0054385C" w:rsidRPr="0033153B" w:rsidRDefault="0054385C">
            <w:r>
              <w:t xml:space="preserve">Телефон </w:t>
            </w:r>
            <w:r>
              <w:rPr>
                <w:lang w:val="en-US"/>
              </w:rPr>
              <w:t>78512668333</w:t>
            </w:r>
          </w:p>
          <w:p w:rsidR="0054385C" w:rsidRPr="0033153B" w:rsidRDefault="0054385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4385C" w:rsidRPr="0033153B" w:rsidRDefault="0054385C">
            <w:pPr>
              <w:pStyle w:val="a3"/>
            </w:pPr>
            <w:r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  <w:p w:rsidR="0054385C" w:rsidRDefault="0054385C">
            <w:pPr>
              <w:pStyle w:val="a3"/>
            </w:pPr>
          </w:p>
          <w:p w:rsidR="0054385C" w:rsidRPr="0033153B" w:rsidRDefault="0054385C">
            <w:pPr>
              <w:pStyle w:val="a3"/>
            </w:pPr>
            <w: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>
              <w:br/>
            </w:r>
            <w:r>
              <w:br/>
              <w:t>Согласно части 4 статьи 38 Федерального закона от 21 ноября 2011 г. № 323-ФЗ «Об основах охраны здоровья граждан в Российской Федерации»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власти. В соответствии с п. 6 Правил государственной регистрации медицинских изделий, утвержденных Постановлением Правительства Российской Федерации от 27.12.2012 №1416, документом, подтверждающим факт государственной регистрации медицинского изделия, является регистрационное удостоверение на медицинское изделие. В п. 39 Раздела 1 «Информационная карта» документации аукциона в электронной форме, установлено следующее требование: 39 Требования, установленные в соответствии с законодательством РФ к товару, работе, услуге Государственная регистрация медицинских изделий (Основание: часть 4 статьи 38 Федерального закона от 21.11.2011 № 323-ФЗ «Об основах охраны здоровья граждан в Российской Федерации»). В соответствии с Разделом 8 «Инструкция по заполнению заявки» установлено: В случае если предметом закупки являются изделия медицинского назначения, то участником закупки должны быть указаны наименования товаров, входящих в объект закупки, в соответствии с регистрационными удостоверениями на такие изделия. Участник аукциона указал наименования в заявке и приложил копии регистрационных удостоверений с отличающимися наименованиями, список ниже:Предложение участника в заявке Холодильник для хранения крови Регистрационное удостоверение /Наименование в регистрационном удостоверении № ФСР 2010/09094 от 13.05.2019 Холодильники для хранения крови ХК-250-2 “ПОЗИС” по ТУ 9452-180-07503307-2006: следующих моделей: 3. ХК-250-2 «ПОЗИС»  Комментарии / соответствие Несоответствие наименования предложенного участником в заявке с наименованием в регистрационном удостоверении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4385C" w:rsidRPr="0033153B" w:rsidRDefault="0054385C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4385C" w:rsidRPr="0033153B" w:rsidRDefault="0054385C">
            <w:r>
              <w:t>Не соответствует требованиям</w:t>
            </w:r>
          </w:p>
        </w:tc>
      </w:tr>
      <w:tr w:rsidR="0054385C" w:rsidRPr="0033153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4385C" w:rsidRPr="0033153B" w:rsidRDefault="0054385C">
            <w:r>
              <w:t>EA-116547</w:t>
            </w:r>
          </w:p>
          <w:p w:rsidR="0054385C" w:rsidRPr="0033153B" w:rsidRDefault="0054385C">
            <w:r>
              <w:t>ОБЩЕСТВО С ОГРАНИЧЕННОЙ ОТВЕТСТВЕННОСТЬЮ "ЮГКОНТРАКТ"</w:t>
            </w:r>
          </w:p>
          <w:p w:rsidR="0054385C" w:rsidRPr="0033153B" w:rsidRDefault="0054385C">
            <w:r>
              <w:t>ИНН 3015101293</w:t>
            </w:r>
          </w:p>
          <w:p w:rsidR="0054385C" w:rsidRPr="0033153B" w:rsidRDefault="0054385C">
            <w:r>
              <w:t xml:space="preserve">ОГРН </w:t>
            </w:r>
            <w:r w:rsidRPr="007773B3">
              <w:t>1143015000270</w:t>
            </w:r>
          </w:p>
          <w:p w:rsidR="0054385C" w:rsidRPr="0033153B" w:rsidRDefault="0054385C">
            <w:r w:rsidRPr="0033153B">
              <w:t xml:space="preserve">КПП </w:t>
            </w:r>
            <w:r w:rsidRPr="007773B3">
              <w:t>302301001</w:t>
            </w:r>
          </w:p>
          <w:p w:rsidR="0054385C" w:rsidRPr="0033153B" w:rsidRDefault="0054385C">
            <w:r w:rsidRPr="0033153B">
              <w:t>Место нахождения(жительства)</w:t>
            </w:r>
          </w:p>
          <w:p w:rsidR="0054385C" w:rsidRPr="0033153B" w:rsidRDefault="0054385C">
            <w:r w:rsidRPr="0033153B">
              <w:t>416101, ОБЛАСТРАХАНСКАЯ, Р-ННАРИМАНОВСКИЙ, ССТАРОКУЧЕРГАНОВКА</w:t>
            </w:r>
          </w:p>
          <w:p w:rsidR="0054385C" w:rsidRPr="0033153B" w:rsidRDefault="0054385C">
            <w:r w:rsidRPr="0033153B">
              <w:t>Почтовый адрес</w:t>
            </w:r>
          </w:p>
          <w:p w:rsidR="0054385C" w:rsidRPr="0033153B" w:rsidRDefault="0054385C">
            <w:r w:rsidRPr="0033153B">
              <w:t>416101 Астраханская область, Наримановский  р-он, с. Старокучергановка ул. 8Марта, дом 24</w:t>
            </w:r>
          </w:p>
          <w:p w:rsidR="0054385C" w:rsidRPr="0033153B" w:rsidRDefault="0054385C">
            <w:r w:rsidRPr="0033153B">
              <w:rPr>
                <w:sz w:val="16"/>
                <w:szCs w:val="16"/>
              </w:rPr>
              <w:t xml:space="preserve">Контактное лицо </w:t>
            </w:r>
          </w:p>
          <w:p w:rsidR="0054385C" w:rsidRPr="0033153B" w:rsidRDefault="0054385C">
            <w:r>
              <w:t xml:space="preserve">Телефон </w:t>
            </w:r>
            <w:r>
              <w:rPr>
                <w:lang w:val="en-US"/>
              </w:rPr>
              <w:t>78512668333</w:t>
            </w:r>
          </w:p>
          <w:p w:rsidR="0054385C" w:rsidRPr="0033153B" w:rsidRDefault="0054385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4385C" w:rsidRPr="0033153B" w:rsidRDefault="0054385C">
            <w:pPr>
              <w:pStyle w:val="a3"/>
            </w:pPr>
            <w:r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  <w:p w:rsidR="0054385C" w:rsidRDefault="0054385C">
            <w:pPr>
              <w:pStyle w:val="a3"/>
            </w:pPr>
          </w:p>
          <w:p w:rsidR="0054385C" w:rsidRPr="0033153B" w:rsidRDefault="0054385C">
            <w:pPr>
              <w:pStyle w:val="a3"/>
            </w:pPr>
            <w: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>
              <w:br/>
            </w:r>
            <w:r>
              <w:br/>
              <w:t>Согласно части 4 статьи 38 Федерального закона от 21 ноября 2011 г. № 323-ФЗ «Об основах охраны здоровья граждан в Российской Федерации»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власти. В соответствии с п. 6 Правил государственной регистрации медицинских изделий, утвержденных Постановлением Правительства Российской Федерации от 27.12.2012 №1416, документом, подтверждающим факт государственной регистрации медицинского изделия, является регистрационное удостоверение на медицинское изделие. В п. 39 Раздела 1 «Информационная карта» документации аукциона в электронной форме, установлено следующее требование: 39 Требования, установленные в соответствии с законодательством РФ к товару, работе, услуге Государственная регистрация медицинских изделий (Основание: часть 4 статьи 38 Федерального закона от 21.11.2011 № 323-ФЗ «Об основах охраны здоровья граждан в Российской Федерации»). В соответствии с Разделом 8 «Инструкция по заполнению заявки» установлено: В случае если предметом закупки являются изделия медицинского назначения, то участником закупки должны быть указаны наименования товаров, входящих в объект закупки, в соответствии с регистрационными удостоверениями на такие изделия. Участник аукциона указал наименования в заявке и приложил копии регистрационных удостоверений с отличающимися наименованиями, список ниже:Предложение участника в заявке Холодильник для хранения крови Регистрационное удостоверение /Наименование в регистрационном удостоверении № ФСР 2010/09094 от 13.05.2019 Холодильники для хранения крови ХК-250-2 “ПОЗИС” по ТУ 9452-180-07503307-2006: следующих моделей: 3. ХК-250-2 «ПОЗИС»  Комментарии / соответствие Несоответствие наименования предложенного участником в заявке с наименованием в регистрационном удостоверении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4385C" w:rsidRPr="0033153B" w:rsidRDefault="0054385C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4385C" w:rsidRPr="0033153B" w:rsidRDefault="0054385C">
            <w:r>
              <w:t>Не соответствует требованиям</w:t>
            </w:r>
          </w:p>
        </w:tc>
      </w:tr>
      <w:tr w:rsidR="0054385C" w:rsidRPr="0033153B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4385C" w:rsidRPr="0033153B" w:rsidRDefault="0054385C">
            <w:r>
              <w:t>EA-116541</w:t>
            </w:r>
          </w:p>
          <w:p w:rsidR="0054385C" w:rsidRPr="0033153B" w:rsidRDefault="0054385C">
            <w:r>
              <w:t>ГОРБУНОВ ДЕНИС ЕВГЕНЬЕВИЧ</w:t>
            </w:r>
          </w:p>
          <w:p w:rsidR="0054385C" w:rsidRPr="0033153B" w:rsidRDefault="0054385C">
            <w:r>
              <w:t>ИНН 344600898612</w:t>
            </w:r>
          </w:p>
          <w:p w:rsidR="0054385C" w:rsidRPr="0033153B" w:rsidRDefault="0054385C">
            <w:r>
              <w:t xml:space="preserve">ОГРН </w:t>
            </w:r>
          </w:p>
          <w:p w:rsidR="0054385C" w:rsidRPr="0033153B" w:rsidRDefault="0054385C">
            <w:r w:rsidRPr="0033153B">
              <w:t xml:space="preserve">КПП </w:t>
            </w:r>
          </w:p>
          <w:p w:rsidR="0054385C" w:rsidRPr="0033153B" w:rsidRDefault="0054385C">
            <w:r w:rsidRPr="0033153B">
              <w:t>Место нахождения(жительства)</w:t>
            </w:r>
          </w:p>
          <w:p w:rsidR="0054385C" w:rsidRPr="0033153B" w:rsidRDefault="0054385C">
            <w:r w:rsidRPr="0033153B">
              <w:t>ОБЛВОЛГОГРАДСКАЯ, ГВОЛГОГРАД</w:t>
            </w:r>
          </w:p>
          <w:p w:rsidR="0054385C" w:rsidRPr="0033153B" w:rsidRDefault="0054385C">
            <w:r w:rsidRPr="0033153B">
              <w:t>Почтовый адрес</w:t>
            </w:r>
          </w:p>
          <w:p w:rsidR="0054385C" w:rsidRPr="0033153B" w:rsidRDefault="0054385C">
            <w:r w:rsidRPr="0033153B">
              <w:t>ОБЛ ВОЛГОГРАДСКАЯ, Г ВОЛГОГРАД, ул.Авиаторская, д.1Б, кв.35</w:t>
            </w:r>
          </w:p>
          <w:p w:rsidR="0054385C" w:rsidRPr="0033153B" w:rsidRDefault="0054385C">
            <w:r w:rsidRPr="0033153B">
              <w:rPr>
                <w:sz w:val="16"/>
                <w:szCs w:val="16"/>
              </w:rPr>
              <w:t xml:space="preserve">Контактное лицо </w:t>
            </w:r>
          </w:p>
          <w:p w:rsidR="0054385C" w:rsidRPr="0033153B" w:rsidRDefault="0054385C">
            <w:r>
              <w:t xml:space="preserve">Телефон </w:t>
            </w:r>
            <w:r>
              <w:rPr>
                <w:lang w:val="en-US"/>
              </w:rPr>
              <w:t>79033713256</w:t>
            </w:r>
          </w:p>
          <w:p w:rsidR="0054385C" w:rsidRPr="0033153B" w:rsidRDefault="0054385C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4385C" w:rsidRPr="0033153B" w:rsidRDefault="0054385C">
            <w:pPr>
              <w:pStyle w:val="a3"/>
            </w:pPr>
            <w:r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  <w:p w:rsidR="0054385C" w:rsidRDefault="0054385C">
            <w:pPr>
              <w:pStyle w:val="a3"/>
            </w:pPr>
          </w:p>
          <w:p w:rsidR="0054385C" w:rsidRPr="0033153B" w:rsidRDefault="0054385C">
            <w:pPr>
              <w:pStyle w:val="a3"/>
            </w:pPr>
            <w: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>
              <w:br/>
            </w:r>
            <w:r>
              <w:br/>
              <w:t>Согласно части 4 статьи 38 Федерального закона от 21 ноября 2011 г. № 323-ФЗ «Об основах охраны здоровья граждан в Российской Федерации»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власти. В соответствии с п. 6 Правил государственной регистрации медицинских изделий, утвержденных Постановлением Правительства Российской Федерации от 27.12.2012 №1416, документом, подтверждающим факт государственной регистрации медицинского изделия, является регистрационное удостоверение на медицинское изделие. В п. 39 Раздела 1 «Информационная карта» документации аукциона в электронной форме, установлено следующее требование: 39 Требования, установленные в соответствии с законодательством РФ к товару, работе, услуге Государственная регистрация медицинских изделий (Основание: часть 4 статьи 38 Федерального закона от 21.11.2011 № 323-ФЗ «Об основах охраны здоровья граждан в Российской Федерации»). В соответствии с Разделом 8 «Инструкция по заполнению заявки» установлено: В случае если предметом закупки являются изделия медицинского назначения, то участником закупки должны быть указаны наименования товаров, входящих в объект закупки, в соответствии с регистрационными удостоверениями на такие изделия. Участник аукциона указал наименования в заявке и приложил копии регистрационных удостоверений с отличающимися наименованиями, список ниже: Предложение участника в заявке Холодильник для хранения крови ХК-250-2 "POZIS"Регистрационное удостоверение /Наименование в регистрационном удостоверении № ФСР 2010/09094 от 13.05.2019 Холодильники для хранения крови ХК-250-2 “ПОЗИС” по ТУ 9452-180-07503307-2006: следующих моделей: 3. ХК-250-2 «ПОЗИС»  Комментарии / соответствие Несоответствие наименования предложенного участником в заявке с наименованием в регистрационном удостоверении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4385C" w:rsidRPr="0033153B" w:rsidRDefault="0054385C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4385C" w:rsidRPr="0033153B" w:rsidRDefault="0054385C">
            <w:r>
              <w:t>Не соответствует требованиям</w:t>
            </w:r>
          </w:p>
        </w:tc>
      </w:tr>
      <w:tr w:rsidR="0054385C" w:rsidRPr="0033153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4385C" w:rsidRPr="0033153B" w:rsidRDefault="0054385C">
            <w:r>
              <w:t>EA-116541</w:t>
            </w:r>
          </w:p>
          <w:p w:rsidR="0054385C" w:rsidRPr="0033153B" w:rsidRDefault="0054385C">
            <w:r>
              <w:t>ГОРБУНОВ ДЕНИС ЕВГЕНЬЕВИЧ</w:t>
            </w:r>
          </w:p>
          <w:p w:rsidR="0054385C" w:rsidRPr="0033153B" w:rsidRDefault="0054385C">
            <w:r>
              <w:t>ИНН 344600898612</w:t>
            </w:r>
          </w:p>
          <w:p w:rsidR="0054385C" w:rsidRPr="0033153B" w:rsidRDefault="0054385C">
            <w:r>
              <w:t xml:space="preserve">ОГРН </w:t>
            </w:r>
          </w:p>
          <w:p w:rsidR="0054385C" w:rsidRPr="0033153B" w:rsidRDefault="0054385C">
            <w:r w:rsidRPr="0033153B">
              <w:t xml:space="preserve">КПП </w:t>
            </w:r>
          </w:p>
          <w:p w:rsidR="0054385C" w:rsidRPr="0033153B" w:rsidRDefault="0054385C">
            <w:r w:rsidRPr="0033153B">
              <w:t>Место нахождения(жительства)</w:t>
            </w:r>
          </w:p>
          <w:p w:rsidR="0054385C" w:rsidRPr="0033153B" w:rsidRDefault="0054385C">
            <w:r w:rsidRPr="0033153B">
              <w:t>ОБЛВОЛГОГРАДСКАЯ, ГВОЛГОГРАД</w:t>
            </w:r>
          </w:p>
          <w:p w:rsidR="0054385C" w:rsidRPr="0033153B" w:rsidRDefault="0054385C">
            <w:r w:rsidRPr="0033153B">
              <w:t>Почтовый адрес</w:t>
            </w:r>
          </w:p>
          <w:p w:rsidR="0054385C" w:rsidRPr="0033153B" w:rsidRDefault="0054385C">
            <w:r w:rsidRPr="0033153B">
              <w:t>ОБЛ ВОЛГОГРАДСКАЯ, Г ВОЛГОГРАД, ул.Авиаторская, д.1Б, кв.35</w:t>
            </w:r>
          </w:p>
          <w:p w:rsidR="0054385C" w:rsidRPr="0033153B" w:rsidRDefault="0054385C">
            <w:r w:rsidRPr="0033153B">
              <w:rPr>
                <w:sz w:val="16"/>
                <w:szCs w:val="16"/>
              </w:rPr>
              <w:t xml:space="preserve">Контактное лицо </w:t>
            </w:r>
          </w:p>
          <w:p w:rsidR="0054385C" w:rsidRPr="0033153B" w:rsidRDefault="0054385C">
            <w:r>
              <w:t xml:space="preserve">Телефон </w:t>
            </w:r>
            <w:r>
              <w:rPr>
                <w:lang w:val="en-US"/>
              </w:rPr>
              <w:t>79033713256</w:t>
            </w:r>
          </w:p>
          <w:p w:rsidR="0054385C" w:rsidRPr="0033153B" w:rsidRDefault="0054385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4385C" w:rsidRPr="0033153B" w:rsidRDefault="0054385C">
            <w:pPr>
              <w:pStyle w:val="a3"/>
            </w:pPr>
            <w:r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  <w:p w:rsidR="0054385C" w:rsidRDefault="0054385C">
            <w:pPr>
              <w:pStyle w:val="a3"/>
            </w:pPr>
          </w:p>
          <w:p w:rsidR="0054385C" w:rsidRPr="0033153B" w:rsidRDefault="0054385C">
            <w:pPr>
              <w:pStyle w:val="a3"/>
            </w:pPr>
            <w: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>
              <w:br/>
            </w:r>
            <w:r>
              <w:br/>
              <w:t>Согласно части 4 статьи 38 Федерального закона от 21 ноября 2011 г. № 323-ФЗ «Об основах охраны здоровья граждан в Российской Федерации»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власти. В соответствии с п. 6 Правил государственной регистрации медицинских изделий, утвержденных Постановлением Правительства Российской Федерации от 27.12.2012 №1416, документом, подтверждающим факт государственной регистрации медицинского изделия, является регистрационное удостоверение на медицинское изделие. В п. 39 Раздела 1 «Информационная карта» документации аукциона в электронной форме, установлено следующее требование: 39 Требования, установленные в соответствии с законодательством РФ к товару, работе, услуге Государственная регистрация медицинских изделий (Основание: часть 4 статьи 38 Федерального закона от 21.11.2011 № 323-ФЗ «Об основах охраны здоровья граждан в Российской Федерации»). В соответствии с Разделом 8 «Инструкция по заполнению заявки» установлено: В случае если предметом закупки являются изделия медицинского назначения, то участником закупки должны быть указаны наименования товаров, входящих в объект закупки, в соответствии с регистрационными удостоверениями на такие изделия. Участник аукциона указал наименования в заявке и приложил копии регистрационных удостоверений с отличающимися наименованиями, список ниже: Предложение участника в заявке Холодильник для хранения крови ХК-250-2 "POZIS"Регистрационное удостоверение /Наименование в регистрационном удостоверении № ФСР 2010/09094 от 13.05.2019 Холодильники для хранения крови ХК-250-2 “ПОЗИС” по ТУ 9452-180-07503307-2006: следующих моделей: 3. ХК-250-2 «ПОЗИС»  Комментарии / соответствие Несоответствие наименования предложенного участником в заявке с наименованием в регистрационном удостоверении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4385C" w:rsidRPr="0033153B" w:rsidRDefault="0054385C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4385C" w:rsidRPr="0033153B" w:rsidRDefault="0054385C">
            <w:r>
              <w:t>Не соответствует требованиям</w:t>
            </w:r>
          </w:p>
        </w:tc>
      </w:tr>
      <w:tr w:rsidR="0054385C" w:rsidRPr="0033153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4385C" w:rsidRPr="0033153B" w:rsidRDefault="0054385C">
            <w:r>
              <w:t>EA-116541</w:t>
            </w:r>
          </w:p>
          <w:p w:rsidR="0054385C" w:rsidRPr="0033153B" w:rsidRDefault="0054385C">
            <w:r>
              <w:t>ГОРБУНОВ ДЕНИС ЕВГЕНЬЕВИЧ</w:t>
            </w:r>
          </w:p>
          <w:p w:rsidR="0054385C" w:rsidRPr="0033153B" w:rsidRDefault="0054385C">
            <w:r>
              <w:t>ИНН 344600898612</w:t>
            </w:r>
          </w:p>
          <w:p w:rsidR="0054385C" w:rsidRPr="0033153B" w:rsidRDefault="0054385C">
            <w:r>
              <w:t xml:space="preserve">ОГРН </w:t>
            </w:r>
          </w:p>
          <w:p w:rsidR="0054385C" w:rsidRPr="0033153B" w:rsidRDefault="0054385C">
            <w:r w:rsidRPr="0033153B">
              <w:t xml:space="preserve">КПП </w:t>
            </w:r>
          </w:p>
          <w:p w:rsidR="0054385C" w:rsidRPr="0033153B" w:rsidRDefault="0054385C">
            <w:r w:rsidRPr="0033153B">
              <w:t>Место нахождения(жительства)</w:t>
            </w:r>
          </w:p>
          <w:p w:rsidR="0054385C" w:rsidRPr="0033153B" w:rsidRDefault="0054385C">
            <w:r w:rsidRPr="0033153B">
              <w:t>ОБЛВОЛГОГРАДСКАЯ, ГВОЛГОГРАД</w:t>
            </w:r>
          </w:p>
          <w:p w:rsidR="0054385C" w:rsidRPr="0033153B" w:rsidRDefault="0054385C">
            <w:r w:rsidRPr="0033153B">
              <w:t>Почтовый адрес</w:t>
            </w:r>
          </w:p>
          <w:p w:rsidR="0054385C" w:rsidRPr="0033153B" w:rsidRDefault="0054385C">
            <w:r w:rsidRPr="0033153B">
              <w:t>ОБЛ ВОЛГОГРАДСКАЯ, Г ВОЛГОГРАД, ул.Авиаторская, д.1Б, кв.35</w:t>
            </w:r>
          </w:p>
          <w:p w:rsidR="0054385C" w:rsidRPr="0033153B" w:rsidRDefault="0054385C">
            <w:r w:rsidRPr="0033153B">
              <w:rPr>
                <w:sz w:val="16"/>
                <w:szCs w:val="16"/>
              </w:rPr>
              <w:t xml:space="preserve">Контактное лицо </w:t>
            </w:r>
          </w:p>
          <w:p w:rsidR="0054385C" w:rsidRPr="0033153B" w:rsidRDefault="0054385C">
            <w:r>
              <w:t xml:space="preserve">Телефон </w:t>
            </w:r>
            <w:r>
              <w:rPr>
                <w:lang w:val="en-US"/>
              </w:rPr>
              <w:t>79033713256</w:t>
            </w:r>
          </w:p>
          <w:p w:rsidR="0054385C" w:rsidRPr="0033153B" w:rsidRDefault="0054385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4385C" w:rsidRPr="0033153B" w:rsidRDefault="0054385C">
            <w:pPr>
              <w:pStyle w:val="a3"/>
            </w:pPr>
            <w:r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  <w:p w:rsidR="0054385C" w:rsidRDefault="0054385C">
            <w:pPr>
              <w:pStyle w:val="a3"/>
            </w:pPr>
          </w:p>
          <w:p w:rsidR="0054385C" w:rsidRPr="0033153B" w:rsidRDefault="0054385C">
            <w:pPr>
              <w:pStyle w:val="a3"/>
            </w:pPr>
            <w: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>
              <w:br/>
            </w:r>
            <w:r>
              <w:br/>
              <w:t>Согласно части 4 статьи 38 Федерального закона от 21 ноября 2011 г. № 323-ФЗ «Об основах охраны здоровья граждан в Российской Федерации»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власти. В соответствии с п. 6 Правил государственной регистрации медицинских изделий, утвержденных Постановлением Правительства Российской Федерации от 27.12.2012 №1416, документом, подтверждающим факт государственной регистрации медицинского изделия, является регистрационное удостоверение на медицинское изделие. В п. 39 Раздела 1 «Информационная карта» документации аукциона в электронной форме, установлено следующее требование: 39 Требования, установленные в соответствии с законодательством РФ к товару, работе, услуге Государственная регистрация медицинских изделий (Основание: часть 4 статьи 38 Федерального закона от 21.11.2011 № 323-ФЗ «Об основах охраны здоровья граждан в Российской Федерации»). В соответствии с Разделом 8 «Инструкция по заполнению заявки» установлено: В случае если предметом закупки являются изделия медицинского назначения, то участником закупки должны быть указаны наименования товаров, входящих в объект закупки, в соответствии с регистрационными удостоверениями на такие изделия. Участник аукциона указал наименования в заявке и приложил копии регистрационных удостоверений с отличающимися наименованиями, список ниже: Предложение участника в заявке Холодильник для хранения крови ХК-250-2 "POZIS"Регистрационное удостоверение /Наименование в регистрационном удостоверении № ФСР 2010/09094 от 13.05.2019 Холодильники для хранения крови ХК-250-2 “ПОЗИС” по ТУ 9452-180-07503307-2006: следующих моделей: 3. ХК-250-2 «ПОЗИС»  Комментарии / соответствие Несоответствие наименования предложенного участником в заявке с наименованием в регистрационном удостоверении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4385C" w:rsidRPr="0033153B" w:rsidRDefault="0054385C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4385C" w:rsidRPr="0033153B" w:rsidRDefault="0054385C">
            <w:r>
              <w:t>Не соответствует требованиям</w:t>
            </w:r>
          </w:p>
        </w:tc>
      </w:tr>
      <w:tr w:rsidR="0054385C" w:rsidRPr="0033153B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4385C" w:rsidRPr="0033153B" w:rsidRDefault="0054385C">
            <w:r>
              <w:t>EA-116442</w:t>
            </w:r>
          </w:p>
          <w:p w:rsidR="0054385C" w:rsidRPr="0033153B" w:rsidRDefault="0054385C">
            <w:r>
              <w:t>ОБЩЕСТВО С ОГРАНИЧЕННОЙ ОТВЕТСТВЕННОСТЬЮ "МЕДТЕХНИКА ГРУПП"</w:t>
            </w:r>
          </w:p>
          <w:p w:rsidR="0054385C" w:rsidRPr="0033153B" w:rsidRDefault="0054385C">
            <w:r>
              <w:t>ИНН 2311308497</w:t>
            </w:r>
          </w:p>
          <w:p w:rsidR="0054385C" w:rsidRPr="0033153B" w:rsidRDefault="0054385C">
            <w:r>
              <w:t xml:space="preserve">ОГРН </w:t>
            </w:r>
            <w:r w:rsidRPr="007773B3">
              <w:t>1202300045419</w:t>
            </w:r>
          </w:p>
          <w:p w:rsidR="0054385C" w:rsidRPr="0033153B" w:rsidRDefault="0054385C">
            <w:r w:rsidRPr="0033153B">
              <w:t xml:space="preserve">КПП </w:t>
            </w:r>
            <w:r w:rsidRPr="007773B3">
              <w:t>231101001</w:t>
            </w:r>
          </w:p>
          <w:p w:rsidR="0054385C" w:rsidRPr="0033153B" w:rsidRDefault="0054385C">
            <w:r w:rsidRPr="0033153B">
              <w:t>Место нахождения(жительства)</w:t>
            </w:r>
          </w:p>
          <w:p w:rsidR="0054385C" w:rsidRPr="0033153B" w:rsidRDefault="0054385C">
            <w:r w:rsidRPr="0033153B">
              <w:t>350051, КРАЙКРАСНОДАРСКИЙ, ГКРАСНОДАР, ОФИС 11</w:t>
            </w:r>
          </w:p>
          <w:p w:rsidR="0054385C" w:rsidRPr="0033153B" w:rsidRDefault="0054385C">
            <w:r w:rsidRPr="0033153B">
              <w:t>Почтовый адрес</w:t>
            </w:r>
          </w:p>
          <w:p w:rsidR="0054385C" w:rsidRPr="0033153B" w:rsidRDefault="0054385C">
            <w:r w:rsidRPr="0033153B">
              <w:t>350051, КРАЙ КРАСНОДАРСКИЙ, Г КРАСНОДАР, УЛ БИРЮЗОВАЯ, ДОМ 1, ОФИС 11</w:t>
            </w:r>
          </w:p>
          <w:p w:rsidR="0054385C" w:rsidRPr="0033153B" w:rsidRDefault="0054385C">
            <w:r w:rsidRPr="0033153B">
              <w:rPr>
                <w:sz w:val="16"/>
                <w:szCs w:val="16"/>
              </w:rPr>
              <w:t xml:space="preserve">Контактное лицо </w:t>
            </w:r>
          </w:p>
          <w:p w:rsidR="0054385C" w:rsidRPr="0033153B" w:rsidRDefault="0054385C">
            <w:r>
              <w:t xml:space="preserve">Телефон </w:t>
            </w:r>
            <w:r>
              <w:rPr>
                <w:lang w:val="en-US"/>
              </w:rPr>
              <w:t>79384036160</w:t>
            </w:r>
          </w:p>
          <w:p w:rsidR="0054385C" w:rsidRPr="0033153B" w:rsidRDefault="0054385C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4385C" w:rsidRPr="0033153B" w:rsidRDefault="0054385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4385C" w:rsidRDefault="0054385C">
            <w:pPr>
              <w:pStyle w:val="a3"/>
            </w:pPr>
          </w:p>
          <w:p w:rsidR="0054385C" w:rsidRPr="0033153B" w:rsidRDefault="0054385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4385C" w:rsidRPr="0033153B" w:rsidRDefault="0054385C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4385C" w:rsidRPr="0033153B" w:rsidRDefault="0054385C">
            <w:r>
              <w:t>Соответствует требованиям</w:t>
            </w:r>
          </w:p>
        </w:tc>
      </w:tr>
      <w:tr w:rsidR="0054385C" w:rsidRPr="0033153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4385C" w:rsidRPr="0033153B" w:rsidRDefault="0054385C">
            <w:r>
              <w:t>EA-116442</w:t>
            </w:r>
          </w:p>
          <w:p w:rsidR="0054385C" w:rsidRPr="0033153B" w:rsidRDefault="0054385C">
            <w:r>
              <w:t>ОБЩЕСТВО С ОГРАНИЧЕННОЙ ОТВЕТСТВЕННОСТЬЮ "МЕДТЕХНИКА ГРУПП"</w:t>
            </w:r>
          </w:p>
          <w:p w:rsidR="0054385C" w:rsidRPr="0033153B" w:rsidRDefault="0054385C">
            <w:r>
              <w:t>ИНН 2311308497</w:t>
            </w:r>
          </w:p>
          <w:p w:rsidR="0054385C" w:rsidRPr="0033153B" w:rsidRDefault="0054385C">
            <w:r>
              <w:t xml:space="preserve">ОГРН </w:t>
            </w:r>
            <w:r w:rsidRPr="007773B3">
              <w:t>1202300045419</w:t>
            </w:r>
          </w:p>
          <w:p w:rsidR="0054385C" w:rsidRPr="0033153B" w:rsidRDefault="0054385C">
            <w:r w:rsidRPr="0033153B">
              <w:t xml:space="preserve">КПП </w:t>
            </w:r>
            <w:r w:rsidRPr="007773B3">
              <w:t>231101001</w:t>
            </w:r>
          </w:p>
          <w:p w:rsidR="0054385C" w:rsidRPr="0033153B" w:rsidRDefault="0054385C">
            <w:r w:rsidRPr="0033153B">
              <w:t>Место нахождения(жительства)</w:t>
            </w:r>
          </w:p>
          <w:p w:rsidR="0054385C" w:rsidRPr="0033153B" w:rsidRDefault="0054385C">
            <w:r w:rsidRPr="0033153B">
              <w:t>350051, КРАЙКРАСНОДАРСКИЙ, ГКРАСНОДАР, ОФИС 11</w:t>
            </w:r>
          </w:p>
          <w:p w:rsidR="0054385C" w:rsidRPr="0033153B" w:rsidRDefault="0054385C">
            <w:r w:rsidRPr="0033153B">
              <w:t>Почтовый адрес</w:t>
            </w:r>
          </w:p>
          <w:p w:rsidR="0054385C" w:rsidRPr="0033153B" w:rsidRDefault="0054385C">
            <w:r w:rsidRPr="0033153B">
              <w:t>350051, КРАЙ КРАСНОДАРСКИЙ, Г КРАСНОДАР, УЛ БИРЮЗОВАЯ, ДОМ 1, ОФИС 11</w:t>
            </w:r>
          </w:p>
          <w:p w:rsidR="0054385C" w:rsidRPr="0033153B" w:rsidRDefault="0054385C">
            <w:r w:rsidRPr="0033153B">
              <w:rPr>
                <w:sz w:val="16"/>
                <w:szCs w:val="16"/>
              </w:rPr>
              <w:t xml:space="preserve">Контактное лицо </w:t>
            </w:r>
          </w:p>
          <w:p w:rsidR="0054385C" w:rsidRPr="0033153B" w:rsidRDefault="0054385C">
            <w:r>
              <w:t xml:space="preserve">Телефон </w:t>
            </w:r>
            <w:r>
              <w:rPr>
                <w:lang w:val="en-US"/>
              </w:rPr>
              <w:t>79384036160</w:t>
            </w:r>
          </w:p>
          <w:p w:rsidR="0054385C" w:rsidRPr="0033153B" w:rsidRDefault="0054385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4385C" w:rsidRPr="0033153B" w:rsidRDefault="0054385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4385C" w:rsidRDefault="0054385C">
            <w:pPr>
              <w:pStyle w:val="a3"/>
            </w:pPr>
          </w:p>
          <w:p w:rsidR="0054385C" w:rsidRPr="0033153B" w:rsidRDefault="0054385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4385C" w:rsidRPr="0033153B" w:rsidRDefault="0054385C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4385C" w:rsidRPr="0033153B" w:rsidRDefault="0054385C">
            <w:r>
              <w:t>Соответствует требованиям</w:t>
            </w:r>
          </w:p>
        </w:tc>
      </w:tr>
      <w:tr w:rsidR="0054385C" w:rsidRPr="0033153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4385C" w:rsidRPr="0033153B" w:rsidRDefault="0054385C">
            <w:r>
              <w:t>EA-116442</w:t>
            </w:r>
          </w:p>
          <w:p w:rsidR="0054385C" w:rsidRPr="0033153B" w:rsidRDefault="0054385C">
            <w:r>
              <w:t>ОБЩЕСТВО С ОГРАНИЧЕННОЙ ОТВЕТСТВЕННОСТЬЮ "МЕДТЕХНИКА ГРУПП"</w:t>
            </w:r>
          </w:p>
          <w:p w:rsidR="0054385C" w:rsidRPr="0033153B" w:rsidRDefault="0054385C">
            <w:r>
              <w:t>ИНН 2311308497</w:t>
            </w:r>
          </w:p>
          <w:p w:rsidR="0054385C" w:rsidRPr="0033153B" w:rsidRDefault="0054385C">
            <w:r>
              <w:t xml:space="preserve">ОГРН </w:t>
            </w:r>
            <w:r w:rsidRPr="007773B3">
              <w:t>1202300045419</w:t>
            </w:r>
          </w:p>
          <w:p w:rsidR="0054385C" w:rsidRPr="0033153B" w:rsidRDefault="0054385C">
            <w:r w:rsidRPr="0033153B">
              <w:t xml:space="preserve">КПП </w:t>
            </w:r>
            <w:r w:rsidRPr="007773B3">
              <w:t>231101001</w:t>
            </w:r>
          </w:p>
          <w:p w:rsidR="0054385C" w:rsidRPr="0033153B" w:rsidRDefault="0054385C">
            <w:r w:rsidRPr="0033153B">
              <w:t>Место нахождения(жительства)</w:t>
            </w:r>
          </w:p>
          <w:p w:rsidR="0054385C" w:rsidRPr="0033153B" w:rsidRDefault="0054385C">
            <w:bookmarkStart w:id="0" w:name="__DdeLink__366_22120086831"/>
            <w:r w:rsidRPr="0033153B">
              <w:t>350051, КРАЙКРАСНОДАРСКИЙ, ГКРАСНОДАР, ОФИС 11</w:t>
            </w:r>
            <w:bookmarkEnd w:id="0"/>
          </w:p>
          <w:p w:rsidR="0054385C" w:rsidRPr="0033153B" w:rsidRDefault="0054385C">
            <w:r w:rsidRPr="0033153B">
              <w:t>Почтовый адрес</w:t>
            </w:r>
          </w:p>
          <w:p w:rsidR="0054385C" w:rsidRPr="0033153B" w:rsidRDefault="0054385C">
            <w:r w:rsidRPr="0033153B">
              <w:t>350051, КРАЙ КРАСНОДАРСКИЙ, Г КРАСНОДАР, УЛ БИРЮЗОВАЯ, ДОМ 1, ОФИС 11</w:t>
            </w:r>
          </w:p>
          <w:p w:rsidR="0054385C" w:rsidRPr="0033153B" w:rsidRDefault="0054385C">
            <w:r w:rsidRPr="0033153B">
              <w:rPr>
                <w:sz w:val="16"/>
                <w:szCs w:val="16"/>
              </w:rPr>
              <w:t xml:space="preserve">Контактное лицо </w:t>
            </w:r>
          </w:p>
          <w:p w:rsidR="0054385C" w:rsidRPr="0033153B" w:rsidRDefault="0054385C">
            <w:r>
              <w:t xml:space="preserve">Телефон </w:t>
            </w:r>
            <w:r>
              <w:rPr>
                <w:lang w:val="en-US"/>
              </w:rPr>
              <w:t>79384036160</w:t>
            </w:r>
          </w:p>
          <w:p w:rsidR="0054385C" w:rsidRPr="0033153B" w:rsidRDefault="0054385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4385C" w:rsidRPr="0033153B" w:rsidRDefault="0054385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4385C" w:rsidRDefault="0054385C">
            <w:pPr>
              <w:pStyle w:val="a3"/>
            </w:pPr>
          </w:p>
          <w:p w:rsidR="0054385C" w:rsidRPr="0033153B" w:rsidRDefault="0054385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4385C" w:rsidRPr="0033153B" w:rsidRDefault="0054385C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4385C" w:rsidRPr="0033153B" w:rsidRDefault="0054385C">
            <w:r>
              <w:t>Соответствует требованиям</w:t>
            </w:r>
          </w:p>
        </w:tc>
      </w:tr>
    </w:tbl>
    <w:p w:rsidR="0054385C" w:rsidRDefault="0054385C">
      <w:pPr>
        <w:ind w:right="142"/>
        <w:jc w:val="both"/>
      </w:pPr>
    </w:p>
    <w:p w:rsidR="0054385C" w:rsidRDefault="0054385C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7773B3">
        <w:t>Холодильник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"МЕДТЕХНИКА ГРУПП", предложение о цене контракта 80 595,00 руб.</w:t>
      </w:r>
    </w:p>
    <w:p w:rsidR="0054385C" w:rsidRDefault="0054385C">
      <w:pPr>
        <w:jc w:val="both"/>
      </w:pPr>
      <w:r>
        <w:tab/>
        <w:t>На основании ч. 13ст.69 Федерального закона № 44-ФЗ аукцион в электронной форме признается несостоявшимся.</w:t>
      </w:r>
    </w:p>
    <w:p w:rsidR="0054385C" w:rsidRDefault="0054385C">
      <w:pPr>
        <w:jc w:val="both"/>
      </w:pPr>
      <w:r>
        <w:rPr>
          <w:b/>
          <w:bCs/>
        </w:rPr>
        <w:tab/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https://gz.lot-online.ru/.</w:t>
      </w:r>
    </w:p>
    <w:tbl>
      <w:tblPr>
        <w:tblW w:w="9922" w:type="dxa"/>
        <w:tblInd w:w="2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54385C" w:rsidRPr="0033153B">
        <w:tc>
          <w:tcPr>
            <w:tcW w:w="5847" w:type="dxa"/>
            <w:vAlign w:val="bottom"/>
          </w:tcPr>
          <w:p w:rsidR="0054385C" w:rsidRPr="0033153B" w:rsidRDefault="0054385C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54385C" w:rsidRPr="0033153B" w:rsidRDefault="0054385C">
            <w:pPr>
              <w:pStyle w:val="a3"/>
            </w:pPr>
            <w:r w:rsidRPr="0033153B">
              <w:rPr>
                <w:lang w:val="en-US"/>
              </w:rPr>
              <w:t>Просоленко Юрий Александрович</w:t>
            </w:r>
          </w:p>
        </w:tc>
      </w:tr>
      <w:tr w:rsidR="0054385C" w:rsidRPr="0033153B">
        <w:tc>
          <w:tcPr>
            <w:tcW w:w="5847" w:type="dxa"/>
            <w:vAlign w:val="bottom"/>
          </w:tcPr>
          <w:p w:rsidR="0054385C" w:rsidRPr="0033153B" w:rsidRDefault="0054385C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4385C" w:rsidRPr="0033153B" w:rsidRDefault="0054385C">
            <w:pPr>
              <w:pStyle w:val="a3"/>
            </w:pPr>
            <w:r w:rsidRPr="0033153B">
              <w:rPr>
                <w:lang w:val="en-US"/>
              </w:rPr>
              <w:t>Дехтерев Юрий Сергеевич</w:t>
            </w:r>
          </w:p>
        </w:tc>
      </w:tr>
      <w:tr w:rsidR="0054385C" w:rsidRPr="0033153B">
        <w:tc>
          <w:tcPr>
            <w:tcW w:w="5847" w:type="dxa"/>
            <w:vAlign w:val="bottom"/>
          </w:tcPr>
          <w:p w:rsidR="0054385C" w:rsidRPr="0033153B" w:rsidRDefault="0054385C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54385C" w:rsidRPr="0033153B" w:rsidRDefault="0054385C">
            <w:pPr>
              <w:pStyle w:val="a3"/>
            </w:pPr>
            <w:r w:rsidRPr="0033153B">
              <w:rPr>
                <w:lang w:val="en-US"/>
              </w:rPr>
              <w:t>Владыкина Лидия Валерьевна</w:t>
            </w:r>
          </w:p>
        </w:tc>
      </w:tr>
    </w:tbl>
    <w:p w:rsidR="0054385C" w:rsidRDefault="0054385C"/>
    <w:sectPr w:rsidR="0054385C" w:rsidSect="00B678A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78A0"/>
    <w:rsid w:val="0033153B"/>
    <w:rsid w:val="0054385C"/>
    <w:rsid w:val="007773B3"/>
    <w:rsid w:val="00AA0B1F"/>
    <w:rsid w:val="00B678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78A0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B678A0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678A0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C77BC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B678A0"/>
  </w:style>
  <w:style w:type="paragraph" w:styleId="Caption">
    <w:name w:val="caption"/>
    <w:basedOn w:val="Normal"/>
    <w:uiPriority w:val="99"/>
    <w:qFormat/>
    <w:rsid w:val="00B678A0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B678A0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B678A0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8C77BC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B678A0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B678A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B678A0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B678A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B678A0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B678A0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B678A0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B678A0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B678A0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B678A0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77BC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77B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77BC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B678A0"/>
  </w:style>
  <w:style w:type="paragraph" w:customStyle="1" w:styleId="a4">
    <w:name w:val="Заголовок таблицы"/>
    <w:basedOn w:val="a3"/>
    <w:uiPriority w:val="99"/>
    <w:rsid w:val="00B678A0"/>
  </w:style>
  <w:style w:type="paragraph" w:customStyle="1" w:styleId="DocumentMap">
    <w:name w:val="DocumentMap"/>
    <w:uiPriority w:val="99"/>
    <w:rsid w:val="00B678A0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B678A0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B678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8</Pages>
  <Words>3459</Words>
  <Characters>19718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2021-09-29T11:39:00Z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