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D25" w:rsidRDefault="00DB4D25">
      <w:pPr>
        <w:ind w:firstLine="680"/>
        <w:jc w:val="center"/>
      </w:pPr>
      <w:r>
        <w:rPr>
          <w:b/>
          <w:bCs/>
        </w:rPr>
        <w:t xml:space="preserve">ПРОТОКОЛ </w:t>
      </w:r>
      <w:r w:rsidRPr="00551D59">
        <w:rPr>
          <w:b/>
          <w:bCs/>
        </w:rPr>
        <w:t>0318300120821000135</w:t>
      </w:r>
    </w:p>
    <w:p w:rsidR="00DB4D25" w:rsidRDefault="00DB4D25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DB4D25" w:rsidRDefault="00DB4D25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DB4D25" w:rsidRDefault="00DB4D25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B4D25" w:rsidRPr="002571BD">
        <w:tc>
          <w:tcPr>
            <w:tcW w:w="4961" w:type="dxa"/>
          </w:tcPr>
          <w:p w:rsidR="00DB4D25" w:rsidRPr="002571BD" w:rsidRDefault="00DB4D25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DB4D25" w:rsidRPr="002571BD" w:rsidRDefault="00DB4D25">
            <w:pPr>
              <w:ind w:firstLine="567"/>
              <w:jc w:val="right"/>
            </w:pPr>
            <w:r>
              <w:rPr>
                <w:lang w:val="en-US"/>
              </w:rPr>
              <w:t>04.10.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DB4D25" w:rsidRDefault="00DB4D25">
      <w:pPr>
        <w:overflowPunct w:val="0"/>
      </w:pPr>
    </w:p>
    <w:p w:rsidR="00DB4D25" w:rsidRDefault="00DB4D2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551D59">
        <w:t xml:space="preserve">: Выполнение работ по ремонту медицинской техники </w:t>
      </w:r>
    </w:p>
    <w:p w:rsidR="00DB4D25" w:rsidRDefault="00DB4D2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213234901331923490100101430013313244</w:t>
      </w:r>
    </w:p>
    <w:p w:rsidR="00DB4D25" w:rsidRDefault="00DB4D2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594 129,35 руб.</w:t>
      </w:r>
    </w:p>
    <w:p w:rsidR="00DB4D25" w:rsidRDefault="00DB4D25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51D59">
        <w:rPr>
          <w:b/>
          <w:bCs/>
        </w:rPr>
        <w:t xml:space="preserve">: </w:t>
      </w:r>
      <w:r w:rsidRPr="00551D5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51D5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B4D25" w:rsidRPr="002571BD">
        <w:trPr>
          <w:jc w:val="right"/>
        </w:trPr>
        <w:tc>
          <w:tcPr>
            <w:tcW w:w="9915" w:type="dxa"/>
          </w:tcPr>
          <w:p w:rsidR="00DB4D25" w:rsidRPr="002571BD" w:rsidRDefault="00DB4D2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51D59">
              <w:rPr>
                <w:b/>
                <w:bCs/>
              </w:rPr>
              <w:t xml:space="preserve">Источник финансирования: </w:t>
            </w:r>
            <w:r w:rsidRPr="00551D59">
              <w:t>Внебюджетные фонды (ОМС) 2021 года.</w:t>
            </w:r>
          </w:p>
          <w:p w:rsidR="00DB4D25" w:rsidRPr="002571BD" w:rsidRDefault="00DB4D2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51D5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51D59">
              <w:t>ремонт аппаратов  производится Исполнителем  собственными силами и средствами по месту их эксплуатации или в сервисном центре Исполнителя. в течение 5 рабочих дней с момента  заключения контракта.</w:t>
            </w:r>
          </w:p>
          <w:p w:rsidR="00DB4D25" w:rsidRPr="002571BD" w:rsidRDefault="00DB4D2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51D59">
              <w:t>Не требуется</w:t>
            </w:r>
          </w:p>
          <w:p w:rsidR="00DB4D25" w:rsidRPr="002571BD" w:rsidRDefault="00DB4D2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51D5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B4D25" w:rsidRDefault="00DB4D25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51D59">
        <w:t>23.09.21 12:01:37 (</w:t>
      </w:r>
      <w:r>
        <w:rPr>
          <w:lang w:val="en-US"/>
        </w:rPr>
        <w:t>MSK</w:t>
      </w:r>
      <w:r w:rsidRPr="00551D59">
        <w:t>+00:00)</w:t>
      </w:r>
    </w:p>
    <w:p w:rsidR="00DB4D25" w:rsidRDefault="00DB4D25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51D59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B4D25" w:rsidRPr="002571BD">
        <w:tc>
          <w:tcPr>
            <w:tcW w:w="3307" w:type="dxa"/>
          </w:tcPr>
          <w:p w:rsidR="00DB4D25" w:rsidRPr="002571BD" w:rsidRDefault="00DB4D25">
            <w:r w:rsidRPr="002571B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B4D25" w:rsidRPr="002571BD" w:rsidRDefault="00DB4D25">
            <w:r w:rsidRPr="002571B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B4D25" w:rsidRPr="002571BD" w:rsidRDefault="00DB4D25">
            <w:pPr>
              <w:rPr>
                <w:lang w:val="en-US"/>
              </w:rPr>
            </w:pPr>
            <w:r w:rsidRPr="002571BD">
              <w:rPr>
                <w:lang w:val="en-US"/>
              </w:rPr>
              <w:t>Главный врач</w:t>
            </w:r>
          </w:p>
        </w:tc>
      </w:tr>
      <w:tr w:rsidR="00DB4D25" w:rsidRPr="002571BD">
        <w:tc>
          <w:tcPr>
            <w:tcW w:w="3307" w:type="dxa"/>
          </w:tcPr>
          <w:p w:rsidR="00DB4D25" w:rsidRPr="002571BD" w:rsidRDefault="00DB4D25">
            <w:r w:rsidRPr="002571B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B4D25" w:rsidRPr="002571BD" w:rsidRDefault="00DB4D25">
            <w:r w:rsidRPr="002571B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B4D25" w:rsidRPr="002571BD" w:rsidRDefault="00DB4D25">
            <w:pPr>
              <w:rPr>
                <w:lang w:val="en-US"/>
              </w:rPr>
            </w:pPr>
            <w:r w:rsidRPr="002571BD">
              <w:rPr>
                <w:lang w:val="en-US"/>
              </w:rPr>
              <w:t>Начальник отдела закупок</w:t>
            </w:r>
          </w:p>
        </w:tc>
      </w:tr>
      <w:tr w:rsidR="00DB4D25" w:rsidRPr="002571BD">
        <w:tc>
          <w:tcPr>
            <w:tcW w:w="3307" w:type="dxa"/>
          </w:tcPr>
          <w:p w:rsidR="00DB4D25" w:rsidRPr="002571BD" w:rsidRDefault="00DB4D25">
            <w:r w:rsidRPr="002571B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B4D25" w:rsidRPr="002571BD" w:rsidRDefault="00DB4D25">
            <w:r w:rsidRPr="002571B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DB4D25" w:rsidRPr="002571BD" w:rsidRDefault="00DB4D25">
            <w:pPr>
              <w:rPr>
                <w:lang w:val="en-US"/>
              </w:rPr>
            </w:pPr>
            <w:r w:rsidRPr="002571BD">
              <w:rPr>
                <w:lang w:val="en-US"/>
              </w:rPr>
              <w:t>Начальник юридического отдела</w:t>
            </w:r>
          </w:p>
        </w:tc>
      </w:tr>
      <w:tr w:rsidR="00DB4D25" w:rsidRPr="002571BD">
        <w:tc>
          <w:tcPr>
            <w:tcW w:w="3307" w:type="dxa"/>
          </w:tcPr>
          <w:p w:rsidR="00DB4D25" w:rsidRPr="002571BD" w:rsidRDefault="00DB4D25">
            <w:r w:rsidRPr="002571B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B4D25" w:rsidRPr="002571BD" w:rsidRDefault="00DB4D25">
            <w:r w:rsidRPr="002571B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DB4D25" w:rsidRPr="002571BD" w:rsidRDefault="00DB4D25">
            <w:pPr>
              <w:rPr>
                <w:lang w:val="en-US"/>
              </w:rPr>
            </w:pPr>
            <w:r w:rsidRPr="002571BD">
              <w:rPr>
                <w:lang w:val="en-US"/>
              </w:rPr>
              <w:t>экономист 1 категории отдела закупок</w:t>
            </w:r>
          </w:p>
        </w:tc>
      </w:tr>
      <w:tr w:rsidR="00DB4D25" w:rsidRPr="002571BD">
        <w:tc>
          <w:tcPr>
            <w:tcW w:w="3307" w:type="dxa"/>
          </w:tcPr>
          <w:p w:rsidR="00DB4D25" w:rsidRPr="002571BD" w:rsidRDefault="00DB4D25">
            <w:r w:rsidRPr="002571B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B4D25" w:rsidRPr="002571BD" w:rsidRDefault="00DB4D25">
            <w:r w:rsidRPr="002571B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B4D25" w:rsidRPr="002571BD" w:rsidRDefault="00DB4D25">
            <w:pPr>
              <w:rPr>
                <w:lang w:val="en-US"/>
              </w:rPr>
            </w:pPr>
            <w:r w:rsidRPr="002571B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DB4D25" w:rsidRDefault="00DB4D25">
      <w:pPr>
        <w:jc w:val="both"/>
      </w:pPr>
      <w:r>
        <w:tab/>
        <w:t>Кворум имеется. Комиссия правомочна.</w:t>
      </w:r>
    </w:p>
    <w:p w:rsidR="00DB4D25" w:rsidRDefault="00DB4D25">
      <w:pPr>
        <w:jc w:val="both"/>
      </w:pPr>
      <w:r>
        <w:tab/>
        <w:t xml:space="preserve">Заседание комиссии проводилось </w:t>
      </w:r>
      <w:r w:rsidRPr="00551D59">
        <w:t>04.10.</w:t>
      </w:r>
      <w:r>
        <w:t>20</w:t>
      </w:r>
      <w:r w:rsidRPr="00551D59">
        <w:t xml:space="preserve">21 </w:t>
      </w:r>
      <w:r>
        <w:t>08</w:t>
      </w:r>
      <w:r w:rsidRPr="00551D59">
        <w:t>:</w:t>
      </w:r>
      <w:r>
        <w:t>00</w:t>
      </w:r>
      <w:r w:rsidRPr="00551D59">
        <w:t xml:space="preserve"> (</w:t>
      </w:r>
      <w:r>
        <w:rPr>
          <w:lang w:val="en-US"/>
        </w:rPr>
        <w:t>MSK</w:t>
      </w:r>
      <w:r w:rsidRPr="00551D5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DB4D25" w:rsidRDefault="00DB4D25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551D59">
        <w:t>01.10.21 09:30:00 (</w:t>
      </w:r>
      <w:r>
        <w:rPr>
          <w:lang w:val="en-US"/>
        </w:rPr>
        <w:t>MSK</w:t>
      </w:r>
      <w:r w:rsidRPr="00551D59">
        <w:t>+00:00)</w:t>
      </w:r>
      <w:r>
        <w:t xml:space="preserve">), подана </w:t>
      </w:r>
      <w:r w:rsidRPr="00551D59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DB4D25" w:rsidRPr="002571BD">
        <w:tc>
          <w:tcPr>
            <w:tcW w:w="9922" w:type="dxa"/>
          </w:tcPr>
          <w:p w:rsidR="00DB4D25" w:rsidRPr="002571BD" w:rsidRDefault="00DB4D25">
            <w:pPr>
              <w:pStyle w:val="a4"/>
            </w:pPr>
            <w:r w:rsidRPr="002571BD">
              <w:t>EA-117703</w:t>
            </w:r>
            <w:r>
              <w:t xml:space="preserve">, дата и время регистрации заявки: </w:t>
            </w:r>
            <w:r w:rsidRPr="002571BD">
              <w:t>29.09.21 16:03:16 (MSK+00:00)</w:t>
            </w:r>
          </w:p>
        </w:tc>
      </w:tr>
    </w:tbl>
    <w:p w:rsidR="00DB4D25" w:rsidRDefault="00DB4D25"/>
    <w:p w:rsidR="00DB4D25" w:rsidRDefault="00DB4D25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DB4D25" w:rsidRPr="002571BD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B4D25" w:rsidRDefault="00DB4D25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DB4D25" w:rsidRPr="002571BD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r>
              <w:t>EA-117703</w:t>
            </w:r>
          </w:p>
          <w:p w:rsidR="00DB4D25" w:rsidRDefault="00DB4D25">
            <w:r>
              <w:t>ЗАКРЫТОЕ АКЦИОНЕРНОЕ ОБЩЕСТВО "МЕДТЕХНИКА"</w:t>
            </w:r>
          </w:p>
          <w:p w:rsidR="00DB4D25" w:rsidRDefault="00DB4D25">
            <w:r>
              <w:t>ИНН 2309065102</w:t>
            </w:r>
          </w:p>
          <w:p w:rsidR="00DB4D25" w:rsidRPr="002571BD" w:rsidRDefault="00DB4D25">
            <w:r>
              <w:t xml:space="preserve">ОГРН </w:t>
            </w:r>
            <w:r w:rsidRPr="00551D59">
              <w:t>1022301439159</w:t>
            </w:r>
          </w:p>
          <w:p w:rsidR="00DB4D25" w:rsidRPr="002571BD" w:rsidRDefault="00DB4D25">
            <w:r w:rsidRPr="002571BD">
              <w:t xml:space="preserve">КПП </w:t>
            </w:r>
            <w:r w:rsidRPr="00551D59">
              <w:t>231201001</w:t>
            </w:r>
          </w:p>
          <w:p w:rsidR="00DB4D25" w:rsidRPr="002571BD" w:rsidRDefault="00DB4D25">
            <w:r w:rsidRPr="002571BD">
              <w:t>Место нахождения(жительства)</w:t>
            </w:r>
          </w:p>
          <w:p w:rsidR="00DB4D25" w:rsidRPr="002571BD" w:rsidRDefault="00DB4D25">
            <w:r w:rsidRPr="002571BD">
              <w:t>350058, КРАЙКРАСНОДАРСКИЙ, ГКРАСНОДАР, ДОМ 118ЛИТЕР Д, ОФИС 19</w:t>
            </w:r>
          </w:p>
          <w:p w:rsidR="00DB4D25" w:rsidRPr="002571BD" w:rsidRDefault="00DB4D25">
            <w:r w:rsidRPr="002571BD">
              <w:t>Почтовый адрес</w:t>
            </w:r>
          </w:p>
          <w:p w:rsidR="00DB4D25" w:rsidRPr="002571BD" w:rsidRDefault="00DB4D25">
            <w:r w:rsidRPr="002571BD">
              <w:t>350058, г.Краснодар, ул. Старокубанская, 118, Литер "Д", офис 19</w:t>
            </w:r>
          </w:p>
          <w:p w:rsidR="00DB4D25" w:rsidRPr="002571BD" w:rsidRDefault="00DB4D25">
            <w:r w:rsidRPr="002571BD">
              <w:rPr>
                <w:sz w:val="16"/>
                <w:szCs w:val="16"/>
              </w:rPr>
              <w:t xml:space="preserve">Контактное лицо </w:t>
            </w:r>
          </w:p>
          <w:p w:rsidR="00DB4D25" w:rsidRDefault="00DB4D25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DB4D25" w:rsidRDefault="00DB4D25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B4D25" w:rsidRDefault="00DB4D25">
            <w:pPr>
              <w:pStyle w:val="a4"/>
            </w:pPr>
          </w:p>
          <w:p w:rsidR="00DB4D25" w:rsidRDefault="00DB4D2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B4D25" w:rsidRDefault="00DB4D25">
            <w:r>
              <w:t>Соответствует требованиям</w:t>
            </w:r>
          </w:p>
        </w:tc>
      </w:tr>
      <w:tr w:rsidR="00DB4D25" w:rsidRPr="002571B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r>
              <w:t>EA-117703</w:t>
            </w:r>
          </w:p>
          <w:p w:rsidR="00DB4D25" w:rsidRDefault="00DB4D25">
            <w:r>
              <w:t>ЗАКРЫТОЕ АКЦИОНЕРНОЕ ОБЩЕСТВО "МЕДТЕХНИКА"</w:t>
            </w:r>
          </w:p>
          <w:p w:rsidR="00DB4D25" w:rsidRDefault="00DB4D25">
            <w:r>
              <w:t>ИНН 2309065102</w:t>
            </w:r>
          </w:p>
          <w:p w:rsidR="00DB4D25" w:rsidRPr="002571BD" w:rsidRDefault="00DB4D25">
            <w:r>
              <w:t xml:space="preserve">ОГРН </w:t>
            </w:r>
            <w:r w:rsidRPr="00551D59">
              <w:t>1022301439159</w:t>
            </w:r>
          </w:p>
          <w:p w:rsidR="00DB4D25" w:rsidRPr="002571BD" w:rsidRDefault="00DB4D25">
            <w:r w:rsidRPr="002571BD">
              <w:t xml:space="preserve">КПП </w:t>
            </w:r>
            <w:r w:rsidRPr="00551D59">
              <w:t>231201001</w:t>
            </w:r>
          </w:p>
          <w:p w:rsidR="00DB4D25" w:rsidRPr="002571BD" w:rsidRDefault="00DB4D25">
            <w:r w:rsidRPr="002571BD">
              <w:t>Место нахождения(жительства)</w:t>
            </w:r>
          </w:p>
          <w:p w:rsidR="00DB4D25" w:rsidRPr="002571BD" w:rsidRDefault="00DB4D25">
            <w:r w:rsidRPr="002571BD">
              <w:t>350058, КРАЙКРАСНОДАРСКИЙ, ГКРАСНОДАР, ДОМ 118ЛИТЕР Д, ОФИС 19</w:t>
            </w:r>
          </w:p>
          <w:p w:rsidR="00DB4D25" w:rsidRPr="002571BD" w:rsidRDefault="00DB4D25">
            <w:r w:rsidRPr="002571BD">
              <w:t>Почтовый адрес</w:t>
            </w:r>
          </w:p>
          <w:p w:rsidR="00DB4D25" w:rsidRPr="002571BD" w:rsidRDefault="00DB4D25">
            <w:r w:rsidRPr="002571BD">
              <w:t>350058, г.Краснодар, ул. Старокубанская, 118, Литер "Д", офис 19</w:t>
            </w:r>
          </w:p>
          <w:p w:rsidR="00DB4D25" w:rsidRPr="002571BD" w:rsidRDefault="00DB4D25">
            <w:r w:rsidRPr="002571BD">
              <w:rPr>
                <w:sz w:val="16"/>
                <w:szCs w:val="16"/>
              </w:rPr>
              <w:t xml:space="preserve">Контактное лицо </w:t>
            </w:r>
          </w:p>
          <w:p w:rsidR="00DB4D25" w:rsidRDefault="00DB4D25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DB4D25" w:rsidRDefault="00DB4D2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B4D25" w:rsidRDefault="00DB4D25">
            <w:pPr>
              <w:pStyle w:val="a4"/>
            </w:pPr>
          </w:p>
          <w:p w:rsidR="00DB4D25" w:rsidRDefault="00DB4D2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B4D25" w:rsidRDefault="00DB4D25">
            <w:r>
              <w:t>Соответствует требованиям</w:t>
            </w:r>
          </w:p>
        </w:tc>
      </w:tr>
      <w:tr w:rsidR="00DB4D25" w:rsidRPr="002571B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r>
              <w:t>EA-117703</w:t>
            </w:r>
          </w:p>
          <w:p w:rsidR="00DB4D25" w:rsidRDefault="00DB4D25">
            <w:r>
              <w:t>ЗАКРЫТОЕ АКЦИОНЕРНОЕ ОБЩЕСТВО "МЕДТЕХНИКА"</w:t>
            </w:r>
          </w:p>
          <w:p w:rsidR="00DB4D25" w:rsidRDefault="00DB4D25">
            <w:r>
              <w:t>ИНН 2309065102</w:t>
            </w:r>
          </w:p>
          <w:p w:rsidR="00DB4D25" w:rsidRPr="002571BD" w:rsidRDefault="00DB4D25">
            <w:r>
              <w:t xml:space="preserve">ОГРН </w:t>
            </w:r>
            <w:r w:rsidRPr="00551D59">
              <w:t>1022301439159</w:t>
            </w:r>
          </w:p>
          <w:p w:rsidR="00DB4D25" w:rsidRPr="002571BD" w:rsidRDefault="00DB4D25">
            <w:r w:rsidRPr="002571BD">
              <w:t xml:space="preserve">КПП </w:t>
            </w:r>
            <w:r w:rsidRPr="00551D59">
              <w:t>231201001</w:t>
            </w:r>
          </w:p>
          <w:p w:rsidR="00DB4D25" w:rsidRPr="002571BD" w:rsidRDefault="00DB4D25">
            <w:r w:rsidRPr="002571BD">
              <w:t>Место нахождения(жительства)</w:t>
            </w:r>
          </w:p>
          <w:p w:rsidR="00DB4D25" w:rsidRPr="002571BD" w:rsidRDefault="00DB4D25">
            <w:r w:rsidRPr="002571BD">
              <w:t>350058, КРАЙКРАСНОДАРСКИЙ, ГКРАСНОДАР, ДОМ 118ЛИТЕР Д, ОФИС 19</w:t>
            </w:r>
          </w:p>
          <w:p w:rsidR="00DB4D25" w:rsidRPr="002571BD" w:rsidRDefault="00DB4D25">
            <w:r w:rsidRPr="002571BD">
              <w:t>Почтовый адрес</w:t>
            </w:r>
          </w:p>
          <w:p w:rsidR="00DB4D25" w:rsidRPr="002571BD" w:rsidRDefault="00DB4D25">
            <w:r w:rsidRPr="002571BD">
              <w:t>350058, г.Краснодар, ул. Старокубанская, 118, Литер "Д", офис 19</w:t>
            </w:r>
          </w:p>
          <w:p w:rsidR="00DB4D25" w:rsidRPr="002571BD" w:rsidRDefault="00DB4D25">
            <w:r w:rsidRPr="002571BD">
              <w:rPr>
                <w:sz w:val="16"/>
                <w:szCs w:val="16"/>
              </w:rPr>
              <w:t xml:space="preserve">Контактное лицо </w:t>
            </w:r>
          </w:p>
          <w:p w:rsidR="00DB4D25" w:rsidRDefault="00DB4D25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DB4D25" w:rsidRDefault="00DB4D2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B4D25" w:rsidRDefault="00DB4D25">
            <w:pPr>
              <w:pStyle w:val="a4"/>
            </w:pPr>
          </w:p>
          <w:p w:rsidR="00DB4D25" w:rsidRDefault="00DB4D2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B4D25" w:rsidRDefault="00DB4D25">
            <w:r>
              <w:t>Соответствует требованиям</w:t>
            </w:r>
          </w:p>
        </w:tc>
      </w:tr>
      <w:tr w:rsidR="00DB4D25" w:rsidRPr="002571B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r>
              <w:t>EA-117703</w:t>
            </w:r>
          </w:p>
          <w:p w:rsidR="00DB4D25" w:rsidRDefault="00DB4D25">
            <w:r>
              <w:t>ЗАКРЫТОЕ АКЦИОНЕРНОЕ ОБЩЕСТВО "МЕДТЕХНИКА"</w:t>
            </w:r>
          </w:p>
          <w:p w:rsidR="00DB4D25" w:rsidRDefault="00DB4D25">
            <w:r>
              <w:t>ИНН 2309065102</w:t>
            </w:r>
          </w:p>
          <w:p w:rsidR="00DB4D25" w:rsidRPr="002571BD" w:rsidRDefault="00DB4D25">
            <w:r>
              <w:t xml:space="preserve">ОГРН </w:t>
            </w:r>
            <w:r w:rsidRPr="00551D59">
              <w:t>1022301439159</w:t>
            </w:r>
          </w:p>
          <w:p w:rsidR="00DB4D25" w:rsidRPr="002571BD" w:rsidRDefault="00DB4D25">
            <w:r w:rsidRPr="002571BD">
              <w:t xml:space="preserve">КПП </w:t>
            </w:r>
            <w:r w:rsidRPr="00551D59">
              <w:t>231201001</w:t>
            </w:r>
          </w:p>
          <w:p w:rsidR="00DB4D25" w:rsidRPr="002571BD" w:rsidRDefault="00DB4D25">
            <w:r w:rsidRPr="002571BD">
              <w:t>Место нахождения(жительства)</w:t>
            </w:r>
          </w:p>
          <w:p w:rsidR="00DB4D25" w:rsidRPr="002571BD" w:rsidRDefault="00DB4D25">
            <w:r w:rsidRPr="002571BD">
              <w:t>350058, КРАЙКРАСНОДАРСКИЙ, ГКРАСНОДАР, ДОМ 118ЛИТЕР Д, ОФИС 19</w:t>
            </w:r>
          </w:p>
          <w:p w:rsidR="00DB4D25" w:rsidRPr="002571BD" w:rsidRDefault="00DB4D25">
            <w:r w:rsidRPr="002571BD">
              <w:t>Почтовый адрес</w:t>
            </w:r>
          </w:p>
          <w:p w:rsidR="00DB4D25" w:rsidRPr="002571BD" w:rsidRDefault="00DB4D25">
            <w:r w:rsidRPr="002571BD">
              <w:t>350058, г.Краснодар, ул. Старокубанская, 118, Литер "Д", офис 19</w:t>
            </w:r>
          </w:p>
          <w:p w:rsidR="00DB4D25" w:rsidRPr="002571BD" w:rsidRDefault="00DB4D25">
            <w:r w:rsidRPr="002571BD">
              <w:rPr>
                <w:sz w:val="16"/>
                <w:szCs w:val="16"/>
              </w:rPr>
              <w:t xml:space="preserve">Контактное лицо </w:t>
            </w:r>
          </w:p>
          <w:p w:rsidR="00DB4D25" w:rsidRDefault="00DB4D25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DB4D25" w:rsidRDefault="00DB4D2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B4D25" w:rsidRDefault="00DB4D25">
            <w:pPr>
              <w:pStyle w:val="a4"/>
            </w:pPr>
          </w:p>
          <w:p w:rsidR="00DB4D25" w:rsidRDefault="00DB4D2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B4D25" w:rsidRDefault="00DB4D25">
            <w:r>
              <w:t>Соответствует требованиям</w:t>
            </w:r>
          </w:p>
        </w:tc>
      </w:tr>
      <w:tr w:rsidR="00DB4D25" w:rsidRPr="002571B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r>
              <w:t>EA-117703</w:t>
            </w:r>
          </w:p>
          <w:p w:rsidR="00DB4D25" w:rsidRDefault="00DB4D25">
            <w:r>
              <w:t>ЗАКРЫТОЕ АКЦИОНЕРНОЕ ОБЩЕСТВО "МЕДТЕХНИКА"</w:t>
            </w:r>
          </w:p>
          <w:p w:rsidR="00DB4D25" w:rsidRDefault="00DB4D25">
            <w:r>
              <w:t>ИНН 2309065102</w:t>
            </w:r>
          </w:p>
          <w:p w:rsidR="00DB4D25" w:rsidRPr="002571BD" w:rsidRDefault="00DB4D25">
            <w:r>
              <w:t xml:space="preserve">ОГРН </w:t>
            </w:r>
            <w:r w:rsidRPr="00551D59">
              <w:t>1022301439159</w:t>
            </w:r>
          </w:p>
          <w:p w:rsidR="00DB4D25" w:rsidRPr="002571BD" w:rsidRDefault="00DB4D25">
            <w:r w:rsidRPr="002571BD">
              <w:t xml:space="preserve">КПП </w:t>
            </w:r>
            <w:r w:rsidRPr="00551D59">
              <w:t>231201001</w:t>
            </w:r>
          </w:p>
          <w:p w:rsidR="00DB4D25" w:rsidRPr="002571BD" w:rsidRDefault="00DB4D25">
            <w:r w:rsidRPr="002571BD">
              <w:t>Место нахождения(жительства)</w:t>
            </w:r>
          </w:p>
          <w:p w:rsidR="00DB4D25" w:rsidRPr="002571BD" w:rsidRDefault="00DB4D25">
            <w:bookmarkStart w:id="0" w:name="__DdeLink__366_22120086831"/>
            <w:r w:rsidRPr="002571BD">
              <w:t>350058, КРАЙКРАСНОДАРСКИЙ, ГКРАСНОДАР, ДОМ 118ЛИТЕР Д, ОФИС 19</w:t>
            </w:r>
            <w:bookmarkEnd w:id="0"/>
          </w:p>
          <w:p w:rsidR="00DB4D25" w:rsidRPr="002571BD" w:rsidRDefault="00DB4D25">
            <w:r w:rsidRPr="002571BD">
              <w:t>Почтовый адрес</w:t>
            </w:r>
          </w:p>
          <w:p w:rsidR="00DB4D25" w:rsidRPr="002571BD" w:rsidRDefault="00DB4D25">
            <w:r w:rsidRPr="002571BD">
              <w:t>350058, г.Краснодар, ул. Старокубанская, 118, Литер "Д", офис 19</w:t>
            </w:r>
          </w:p>
          <w:p w:rsidR="00DB4D25" w:rsidRPr="002571BD" w:rsidRDefault="00DB4D25">
            <w:r w:rsidRPr="002571BD">
              <w:rPr>
                <w:sz w:val="16"/>
                <w:szCs w:val="16"/>
              </w:rPr>
              <w:t xml:space="preserve">Контактное лицо </w:t>
            </w:r>
          </w:p>
          <w:p w:rsidR="00DB4D25" w:rsidRDefault="00DB4D25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DB4D25" w:rsidRDefault="00DB4D2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B4D25" w:rsidRDefault="00DB4D25">
            <w:pPr>
              <w:pStyle w:val="a4"/>
            </w:pPr>
          </w:p>
          <w:p w:rsidR="00DB4D25" w:rsidRDefault="00DB4D2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B4D25" w:rsidRDefault="00DB4D25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B4D25" w:rsidRDefault="00DB4D25">
            <w:r>
              <w:t>Соответствует требованиям</w:t>
            </w:r>
          </w:p>
        </w:tc>
      </w:tr>
    </w:tbl>
    <w:p w:rsidR="00DB4D25" w:rsidRDefault="00DB4D25">
      <w:pPr>
        <w:overflowPunct w:val="0"/>
        <w:ind w:right="142"/>
        <w:jc w:val="both"/>
      </w:pPr>
    </w:p>
    <w:p w:rsidR="00DB4D25" w:rsidRPr="00551D59" w:rsidRDefault="00DB4D25">
      <w:pPr>
        <w:jc w:val="both"/>
      </w:pPr>
      <w:r w:rsidRPr="00551D59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"МЕДТЕХНИКА".</w:t>
      </w:r>
    </w:p>
    <w:p w:rsidR="00DB4D25" w:rsidRDefault="00DB4D25">
      <w:pPr>
        <w:pStyle w:val="BodyText"/>
        <w:jc w:val="both"/>
      </w:pPr>
      <w:r w:rsidRPr="00551D59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DB4D25" w:rsidRDefault="00DB4D25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B01FC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DB4D25" w:rsidRDefault="00DB4D25">
      <w:pPr>
        <w:jc w:val="both"/>
        <w:rPr>
          <w:b/>
          <w:bCs/>
        </w:rPr>
      </w:pPr>
    </w:p>
    <w:p w:rsidR="00DB4D25" w:rsidRDefault="00DB4D25">
      <w:pPr>
        <w:jc w:val="both"/>
        <w:rPr>
          <w:b/>
          <w:bCs/>
        </w:rPr>
      </w:pPr>
    </w:p>
    <w:p w:rsidR="00DB4D25" w:rsidRDefault="00DB4D25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B4D25" w:rsidRPr="002571BD">
        <w:tc>
          <w:tcPr>
            <w:tcW w:w="5847" w:type="dxa"/>
            <w:vAlign w:val="bottom"/>
          </w:tcPr>
          <w:p w:rsidR="00DB4D25" w:rsidRPr="002571BD" w:rsidRDefault="00DB4D25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B4D25" w:rsidRPr="002571BD" w:rsidRDefault="00DB4D25">
            <w:pPr>
              <w:pStyle w:val="a4"/>
            </w:pPr>
            <w:r w:rsidRPr="002571BD">
              <w:rPr>
                <w:lang w:val="en-US"/>
              </w:rPr>
              <w:t>Просоленко Юрий Александрович</w:t>
            </w:r>
          </w:p>
        </w:tc>
      </w:tr>
      <w:tr w:rsidR="00DB4D25" w:rsidRPr="002571BD">
        <w:tc>
          <w:tcPr>
            <w:tcW w:w="5847" w:type="dxa"/>
            <w:vAlign w:val="bottom"/>
          </w:tcPr>
          <w:p w:rsidR="00DB4D25" w:rsidRPr="002571BD" w:rsidRDefault="00DB4D2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B4D25" w:rsidRPr="002571BD" w:rsidRDefault="00DB4D25">
            <w:pPr>
              <w:pStyle w:val="a4"/>
            </w:pPr>
            <w:r w:rsidRPr="002571BD">
              <w:rPr>
                <w:lang w:val="en-US"/>
              </w:rPr>
              <w:t>Дехтерев Юрий Сергеевич</w:t>
            </w:r>
          </w:p>
        </w:tc>
      </w:tr>
      <w:tr w:rsidR="00DB4D25" w:rsidRPr="002571BD">
        <w:tc>
          <w:tcPr>
            <w:tcW w:w="5847" w:type="dxa"/>
            <w:vAlign w:val="bottom"/>
          </w:tcPr>
          <w:p w:rsidR="00DB4D25" w:rsidRPr="002571BD" w:rsidRDefault="00DB4D2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B4D25" w:rsidRPr="002571BD" w:rsidRDefault="00DB4D25">
            <w:pPr>
              <w:pStyle w:val="a4"/>
            </w:pPr>
            <w:r w:rsidRPr="002571BD">
              <w:rPr>
                <w:lang w:val="en-US"/>
              </w:rPr>
              <w:t>Коротникова Светлана Борисовна</w:t>
            </w:r>
          </w:p>
        </w:tc>
      </w:tr>
      <w:tr w:rsidR="00DB4D25" w:rsidRPr="002571BD">
        <w:tc>
          <w:tcPr>
            <w:tcW w:w="5847" w:type="dxa"/>
            <w:vAlign w:val="bottom"/>
          </w:tcPr>
          <w:p w:rsidR="00DB4D25" w:rsidRPr="002571BD" w:rsidRDefault="00DB4D2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B4D25" w:rsidRPr="002571BD" w:rsidRDefault="00DB4D25">
            <w:pPr>
              <w:pStyle w:val="a4"/>
            </w:pPr>
            <w:r w:rsidRPr="002571BD">
              <w:rPr>
                <w:lang w:val="en-US"/>
              </w:rPr>
              <w:t>Мальченко Елена Александровна</w:t>
            </w:r>
          </w:p>
        </w:tc>
      </w:tr>
      <w:tr w:rsidR="00DB4D25" w:rsidRPr="002571BD">
        <w:tc>
          <w:tcPr>
            <w:tcW w:w="5847" w:type="dxa"/>
            <w:vAlign w:val="bottom"/>
          </w:tcPr>
          <w:p w:rsidR="00DB4D25" w:rsidRPr="002571BD" w:rsidRDefault="00DB4D25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B4D25" w:rsidRPr="002571BD" w:rsidRDefault="00DB4D25">
            <w:pPr>
              <w:pStyle w:val="a4"/>
            </w:pPr>
            <w:r w:rsidRPr="002571BD">
              <w:rPr>
                <w:lang w:val="en-US"/>
              </w:rPr>
              <w:t>Владыкина Лидия Валерьевна</w:t>
            </w:r>
          </w:p>
        </w:tc>
      </w:tr>
    </w:tbl>
    <w:p w:rsidR="00DB4D25" w:rsidRDefault="00DB4D25"/>
    <w:sectPr w:rsidR="00DB4D25" w:rsidSect="006B465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4657"/>
    <w:rsid w:val="002571BD"/>
    <w:rsid w:val="00551D59"/>
    <w:rsid w:val="006B4657"/>
    <w:rsid w:val="00786964"/>
    <w:rsid w:val="00B01FCA"/>
    <w:rsid w:val="00DB4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657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6B4657"/>
  </w:style>
  <w:style w:type="paragraph" w:customStyle="1" w:styleId="a3">
    <w:name w:val="Заголовок"/>
    <w:basedOn w:val="Normal"/>
    <w:next w:val="BodyText"/>
    <w:uiPriority w:val="99"/>
    <w:rsid w:val="006B4657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B4657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973FC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6B4657"/>
  </w:style>
  <w:style w:type="paragraph" w:styleId="Caption">
    <w:name w:val="caption"/>
    <w:basedOn w:val="Normal"/>
    <w:uiPriority w:val="99"/>
    <w:qFormat/>
    <w:rsid w:val="006B4657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B4657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B4657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0973F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B4657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B465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B4657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B465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B4657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B4657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B4657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B4657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B4657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B4657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73FC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73F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3FC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6B4657"/>
  </w:style>
  <w:style w:type="paragraph" w:customStyle="1" w:styleId="a5">
    <w:name w:val="Заголовок таблицы"/>
    <w:basedOn w:val="a4"/>
    <w:uiPriority w:val="99"/>
    <w:rsid w:val="006B4657"/>
  </w:style>
  <w:style w:type="paragraph" w:customStyle="1" w:styleId="DocumentMap">
    <w:name w:val="DocumentMap"/>
    <w:uiPriority w:val="99"/>
    <w:rsid w:val="006B4657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551D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952</Words>
  <Characters>5433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2021-10-04T07:31:00Z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