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B76" w:rsidRDefault="003C6B76">
      <w:pPr>
        <w:ind w:firstLine="680"/>
        <w:jc w:val="center"/>
      </w:pPr>
      <w:r>
        <w:rPr>
          <w:b/>
          <w:bCs/>
        </w:rPr>
        <w:t xml:space="preserve">ПРОТОКОЛ </w:t>
      </w:r>
      <w:r w:rsidRPr="00F2442B">
        <w:rPr>
          <w:b/>
          <w:bCs/>
        </w:rPr>
        <w:t>0318300120821000136</w:t>
      </w:r>
    </w:p>
    <w:p w:rsidR="003C6B76" w:rsidRDefault="003C6B76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3C6B76" w:rsidRDefault="003C6B76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3C6B76" w:rsidRDefault="003C6B76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3C6B76" w:rsidRPr="00EB52EB">
        <w:tc>
          <w:tcPr>
            <w:tcW w:w="4961" w:type="dxa"/>
          </w:tcPr>
          <w:p w:rsidR="003C6B76" w:rsidRPr="00EB52EB" w:rsidRDefault="003C6B76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3C6B76" w:rsidRPr="00EB52EB" w:rsidRDefault="003C6B76">
            <w:pPr>
              <w:ind w:firstLine="567"/>
              <w:jc w:val="right"/>
            </w:pPr>
            <w:r>
              <w:rPr>
                <w:lang w:val="en-US"/>
              </w:rPr>
              <w:t>04.10.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3C6B76" w:rsidRDefault="003C6B76">
      <w:pPr>
        <w:overflowPunct w:val="0"/>
      </w:pPr>
    </w:p>
    <w:p w:rsidR="003C6B76" w:rsidRDefault="003C6B7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Реактивы </w:t>
      </w:r>
    </w:p>
    <w:p w:rsidR="003C6B76" w:rsidRDefault="003C6B7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213234901331923490100101780012120244</w:t>
      </w:r>
    </w:p>
    <w:p w:rsidR="003C6B76" w:rsidRDefault="003C6B7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586 687,93 руб.</w:t>
      </w:r>
    </w:p>
    <w:p w:rsidR="003C6B76" w:rsidRDefault="003C6B76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F2442B">
        <w:rPr>
          <w:b/>
          <w:bCs/>
        </w:rPr>
        <w:t xml:space="preserve">: </w:t>
      </w:r>
      <w:r w:rsidRPr="00F2442B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F2442B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3C6B76" w:rsidRPr="00EB52EB">
        <w:trPr>
          <w:jc w:val="right"/>
        </w:trPr>
        <w:tc>
          <w:tcPr>
            <w:tcW w:w="9915" w:type="dxa"/>
          </w:tcPr>
          <w:p w:rsidR="003C6B76" w:rsidRPr="00EB52EB" w:rsidRDefault="003C6B7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2442B">
              <w:rPr>
                <w:b/>
                <w:bCs/>
              </w:rPr>
              <w:t xml:space="preserve">Источник финансирования: </w:t>
            </w:r>
            <w:r w:rsidRPr="00F2442B">
              <w:t>Внебюджетные фонды (ОМС) 2021 г.</w:t>
            </w:r>
          </w:p>
          <w:p w:rsidR="003C6B76" w:rsidRPr="00EB52EB" w:rsidRDefault="003C6B7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F2442B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F2442B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2021 г..</w:t>
            </w:r>
          </w:p>
          <w:p w:rsidR="003C6B76" w:rsidRPr="00EB52EB" w:rsidRDefault="003C6B7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F2442B">
              <w:t>Не требуется</w:t>
            </w:r>
          </w:p>
          <w:p w:rsidR="003C6B76" w:rsidRPr="00EB52EB" w:rsidRDefault="003C6B7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F2442B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3C6B76" w:rsidRDefault="003C6B76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F2442B">
        <w:t>23.09.21 15:08:47 (</w:t>
      </w:r>
      <w:r>
        <w:rPr>
          <w:lang w:val="en-US"/>
        </w:rPr>
        <w:t>MSK</w:t>
      </w:r>
      <w:r w:rsidRPr="00F2442B">
        <w:t>+00:00)</w:t>
      </w:r>
    </w:p>
    <w:p w:rsidR="003C6B76" w:rsidRDefault="003C6B76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F2442B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3C6B76" w:rsidRPr="00EB52EB">
        <w:tc>
          <w:tcPr>
            <w:tcW w:w="3307" w:type="dxa"/>
          </w:tcPr>
          <w:p w:rsidR="003C6B76" w:rsidRPr="00EB52EB" w:rsidRDefault="003C6B76">
            <w:r w:rsidRPr="00EB52EB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3C6B76" w:rsidRPr="00EB52EB" w:rsidRDefault="003C6B76">
            <w:r w:rsidRPr="00EB52E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3C6B76" w:rsidRPr="00EB52EB" w:rsidRDefault="003C6B76">
            <w:pPr>
              <w:rPr>
                <w:lang w:val="en-US"/>
              </w:rPr>
            </w:pPr>
            <w:r w:rsidRPr="00EB52EB">
              <w:rPr>
                <w:lang w:val="en-US"/>
              </w:rPr>
              <w:t>Главный врач</w:t>
            </w:r>
          </w:p>
        </w:tc>
      </w:tr>
      <w:tr w:rsidR="003C6B76" w:rsidRPr="00EB52EB">
        <w:tc>
          <w:tcPr>
            <w:tcW w:w="3307" w:type="dxa"/>
          </w:tcPr>
          <w:p w:rsidR="003C6B76" w:rsidRPr="00EB52EB" w:rsidRDefault="003C6B76">
            <w:r w:rsidRPr="00EB52E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C6B76" w:rsidRPr="00EB52EB" w:rsidRDefault="003C6B76">
            <w:r w:rsidRPr="00EB52EB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3C6B76" w:rsidRPr="00EB52EB" w:rsidRDefault="003C6B76">
            <w:pPr>
              <w:rPr>
                <w:lang w:val="en-US"/>
              </w:rPr>
            </w:pPr>
            <w:r w:rsidRPr="00EB52EB">
              <w:rPr>
                <w:lang w:val="en-US"/>
              </w:rPr>
              <w:t>Начальник отдела закупок</w:t>
            </w:r>
          </w:p>
        </w:tc>
      </w:tr>
      <w:tr w:rsidR="003C6B76" w:rsidRPr="00EB52EB">
        <w:tc>
          <w:tcPr>
            <w:tcW w:w="3307" w:type="dxa"/>
          </w:tcPr>
          <w:p w:rsidR="003C6B76" w:rsidRPr="00EB52EB" w:rsidRDefault="003C6B76">
            <w:r w:rsidRPr="00EB52E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C6B76" w:rsidRPr="00EB52EB" w:rsidRDefault="003C6B76">
            <w:r w:rsidRPr="00EB52E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3C6B76" w:rsidRPr="00EB52EB" w:rsidRDefault="003C6B76">
            <w:pPr>
              <w:rPr>
                <w:lang w:val="en-US"/>
              </w:rPr>
            </w:pPr>
            <w:r w:rsidRPr="00EB52EB">
              <w:rPr>
                <w:lang w:val="en-US"/>
              </w:rPr>
              <w:t>Начальник юридического отдела</w:t>
            </w:r>
          </w:p>
        </w:tc>
      </w:tr>
      <w:tr w:rsidR="003C6B76" w:rsidRPr="00EB52EB">
        <w:tc>
          <w:tcPr>
            <w:tcW w:w="3307" w:type="dxa"/>
          </w:tcPr>
          <w:p w:rsidR="003C6B76" w:rsidRPr="00EB52EB" w:rsidRDefault="003C6B76">
            <w:r w:rsidRPr="00EB52E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C6B76" w:rsidRPr="00EB52EB" w:rsidRDefault="003C6B76">
            <w:r w:rsidRPr="00EB52E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3C6B76" w:rsidRPr="00EB52EB" w:rsidRDefault="003C6B76">
            <w:pPr>
              <w:rPr>
                <w:lang w:val="en-US"/>
              </w:rPr>
            </w:pPr>
            <w:r w:rsidRPr="00EB52EB">
              <w:rPr>
                <w:lang w:val="en-US"/>
              </w:rPr>
              <w:t>экономист 1 категории отдела закупок</w:t>
            </w:r>
          </w:p>
        </w:tc>
      </w:tr>
      <w:tr w:rsidR="003C6B76" w:rsidRPr="00EB52EB">
        <w:tc>
          <w:tcPr>
            <w:tcW w:w="3307" w:type="dxa"/>
          </w:tcPr>
          <w:p w:rsidR="003C6B76" w:rsidRPr="00EB52EB" w:rsidRDefault="003C6B76">
            <w:r w:rsidRPr="00EB52EB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3C6B76" w:rsidRPr="00EB52EB" w:rsidRDefault="003C6B76">
            <w:r w:rsidRPr="00EB52EB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3C6B76" w:rsidRPr="00EB52EB" w:rsidRDefault="003C6B76">
            <w:pPr>
              <w:rPr>
                <w:lang w:val="en-US"/>
              </w:rPr>
            </w:pPr>
            <w:r w:rsidRPr="00EB52EB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3C6B76" w:rsidRDefault="003C6B76">
      <w:pPr>
        <w:jc w:val="both"/>
      </w:pPr>
      <w:r>
        <w:tab/>
        <w:t>Кворум имеется. Комиссия правомочна.</w:t>
      </w:r>
    </w:p>
    <w:p w:rsidR="003C6B76" w:rsidRDefault="003C6B76">
      <w:pPr>
        <w:jc w:val="both"/>
      </w:pPr>
      <w:r>
        <w:tab/>
        <w:t xml:space="preserve">Заседание комиссии проводилось </w:t>
      </w:r>
      <w:r w:rsidRPr="00F2442B">
        <w:t>04.10.</w:t>
      </w:r>
      <w:r>
        <w:t>20</w:t>
      </w:r>
      <w:r w:rsidRPr="00F2442B">
        <w:t xml:space="preserve">21 </w:t>
      </w:r>
      <w:r>
        <w:t>08</w:t>
      </w:r>
      <w:r w:rsidRPr="00F2442B">
        <w:t>:</w:t>
      </w:r>
      <w:r>
        <w:t>20</w:t>
      </w:r>
      <w:r w:rsidRPr="00F2442B">
        <w:t xml:space="preserve"> (</w:t>
      </w:r>
      <w:r>
        <w:rPr>
          <w:lang w:val="en-US"/>
        </w:rPr>
        <w:t>MSK</w:t>
      </w:r>
      <w:r w:rsidRPr="00F2442B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3C6B76" w:rsidRDefault="003C6B76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F2442B">
        <w:t>01.10.21 09:30:00 (</w:t>
      </w:r>
      <w:r>
        <w:rPr>
          <w:lang w:val="en-US"/>
        </w:rPr>
        <w:t>MSK</w:t>
      </w:r>
      <w:r w:rsidRPr="00F2442B">
        <w:t>+00:00)</w:t>
      </w:r>
      <w:r>
        <w:t xml:space="preserve">), подана </w:t>
      </w:r>
      <w:r w:rsidRPr="00F2442B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3C6B76" w:rsidRPr="00EB52EB">
        <w:tc>
          <w:tcPr>
            <w:tcW w:w="9922" w:type="dxa"/>
          </w:tcPr>
          <w:p w:rsidR="003C6B76" w:rsidRPr="00EB52EB" w:rsidRDefault="003C6B76">
            <w:pPr>
              <w:pStyle w:val="a4"/>
            </w:pPr>
            <w:r w:rsidRPr="00EB52EB">
              <w:t>EA-118049</w:t>
            </w:r>
            <w:r>
              <w:t xml:space="preserve">, дата и время регистрации заявки: </w:t>
            </w:r>
            <w:r w:rsidRPr="00EB52EB">
              <w:t>30.09.21 18:30:46 (MSK+00:00)</w:t>
            </w:r>
          </w:p>
        </w:tc>
      </w:tr>
    </w:tbl>
    <w:p w:rsidR="003C6B76" w:rsidRDefault="003C6B76"/>
    <w:p w:rsidR="003C6B76" w:rsidRDefault="003C6B76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3C6B76" w:rsidRPr="00EB52EB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C6B76" w:rsidRDefault="003C6B76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C6B76" w:rsidRDefault="003C6B76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C6B76" w:rsidRDefault="003C6B76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C6B76" w:rsidRDefault="003C6B76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3C6B76" w:rsidRPr="00EB52EB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C6B76" w:rsidRDefault="003C6B76">
            <w:r>
              <w:t>EA-118049</w:t>
            </w:r>
          </w:p>
          <w:p w:rsidR="003C6B76" w:rsidRDefault="003C6B76">
            <w:r>
              <w:t>Индивидуальный предприниматель МАРТЮШЕВ ОЛЕГ АРКАДЬЕВИЧ</w:t>
            </w:r>
          </w:p>
          <w:p w:rsidR="003C6B76" w:rsidRDefault="003C6B76">
            <w:r>
              <w:t>ИНН 235102707579</w:t>
            </w:r>
          </w:p>
          <w:p w:rsidR="003C6B76" w:rsidRPr="00EB52EB" w:rsidRDefault="003C6B76">
            <w:r>
              <w:t xml:space="preserve">ОГРН </w:t>
            </w:r>
            <w:r w:rsidRPr="00F2442B">
              <w:t>316237500057484</w:t>
            </w:r>
          </w:p>
          <w:p w:rsidR="003C6B76" w:rsidRPr="00EB52EB" w:rsidRDefault="003C6B76">
            <w:r w:rsidRPr="00EB52EB">
              <w:t xml:space="preserve">КПП </w:t>
            </w:r>
          </w:p>
          <w:p w:rsidR="003C6B76" w:rsidRPr="00EB52EB" w:rsidRDefault="003C6B76">
            <w:r w:rsidRPr="00EB52EB">
              <w:t>Место нахождения(жительства)</w:t>
            </w:r>
          </w:p>
          <w:p w:rsidR="003C6B76" w:rsidRPr="00EB52EB" w:rsidRDefault="003C6B76">
            <w:r w:rsidRPr="00EB52EB">
              <w:t>КРАЙКРАСНОДАРСКИЙ, ГКРАСНОДАР</w:t>
            </w:r>
          </w:p>
          <w:p w:rsidR="003C6B76" w:rsidRPr="00EB52EB" w:rsidRDefault="003C6B76">
            <w:r w:rsidRPr="00EB52EB">
              <w:t>Почтовый адрес</w:t>
            </w:r>
          </w:p>
          <w:p w:rsidR="003C6B76" w:rsidRPr="00EB52EB" w:rsidRDefault="003C6B76">
            <w:r w:rsidRPr="00EB52EB">
              <w:t>350053, КРАЙ КРАСНОДАРСКИЙ, Г КРАСНОДАР, ПР-Т ЕВРОПЕЙСКИЙ Д 10</w:t>
            </w:r>
          </w:p>
          <w:p w:rsidR="003C6B76" w:rsidRPr="00EB52EB" w:rsidRDefault="003C6B76">
            <w:r w:rsidRPr="00EB52EB">
              <w:rPr>
                <w:sz w:val="16"/>
                <w:szCs w:val="16"/>
              </w:rPr>
              <w:t xml:space="preserve">Контактное лицо </w:t>
            </w:r>
          </w:p>
          <w:p w:rsidR="003C6B76" w:rsidRDefault="003C6B76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3C6B76" w:rsidRDefault="003C6B76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C6B76" w:rsidRDefault="003C6B7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C6B76" w:rsidRDefault="003C6B76">
            <w:pPr>
              <w:pStyle w:val="a4"/>
            </w:pPr>
          </w:p>
          <w:p w:rsidR="003C6B76" w:rsidRDefault="003C6B7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C6B76" w:rsidRDefault="003C6B76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C6B76" w:rsidRDefault="003C6B76">
            <w:r>
              <w:t>Соответствует требованиям</w:t>
            </w:r>
          </w:p>
        </w:tc>
      </w:tr>
      <w:tr w:rsidR="003C6B76" w:rsidRPr="00EB52EB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C6B76" w:rsidRDefault="003C6B76">
            <w:r>
              <w:t>EA-118049</w:t>
            </w:r>
          </w:p>
          <w:p w:rsidR="003C6B76" w:rsidRDefault="003C6B76">
            <w:r>
              <w:t>МАРТЮШЕВ ОЛЕГ АРКАДЬЕВИЧ</w:t>
            </w:r>
          </w:p>
          <w:p w:rsidR="003C6B76" w:rsidRDefault="003C6B76">
            <w:r>
              <w:t>ИНН 235102707579</w:t>
            </w:r>
          </w:p>
          <w:p w:rsidR="003C6B76" w:rsidRPr="00EB52EB" w:rsidRDefault="003C6B76">
            <w:r>
              <w:t xml:space="preserve">ОГРН </w:t>
            </w:r>
            <w:r w:rsidRPr="00F2442B">
              <w:t>316237500057484</w:t>
            </w:r>
          </w:p>
          <w:p w:rsidR="003C6B76" w:rsidRPr="00EB52EB" w:rsidRDefault="003C6B76">
            <w:r w:rsidRPr="00EB52EB">
              <w:t xml:space="preserve">КПП </w:t>
            </w:r>
          </w:p>
          <w:p w:rsidR="003C6B76" w:rsidRPr="00EB52EB" w:rsidRDefault="003C6B76">
            <w:r w:rsidRPr="00EB52EB">
              <w:t>Место нахождения(жительства)</w:t>
            </w:r>
          </w:p>
          <w:p w:rsidR="003C6B76" w:rsidRPr="00EB52EB" w:rsidRDefault="003C6B76">
            <w:r w:rsidRPr="00EB52EB">
              <w:t>КРАЙКРАСНОДАРСКИЙ, ГКРАСНОДАР</w:t>
            </w:r>
          </w:p>
          <w:p w:rsidR="003C6B76" w:rsidRPr="00EB52EB" w:rsidRDefault="003C6B76">
            <w:r w:rsidRPr="00EB52EB">
              <w:t>Почтовый адрес</w:t>
            </w:r>
          </w:p>
          <w:p w:rsidR="003C6B76" w:rsidRPr="00EB52EB" w:rsidRDefault="003C6B76">
            <w:r w:rsidRPr="00EB52EB">
              <w:t>350053, КРАЙ КРАСНОДАРСКИЙ, Г КРАСНОДАР, ПР-Т ЕВРОПЕЙСКИЙ Д 10</w:t>
            </w:r>
          </w:p>
          <w:p w:rsidR="003C6B76" w:rsidRPr="00EB52EB" w:rsidRDefault="003C6B76">
            <w:r w:rsidRPr="00EB52EB">
              <w:rPr>
                <w:sz w:val="16"/>
                <w:szCs w:val="16"/>
              </w:rPr>
              <w:t xml:space="preserve">Контактное лицо </w:t>
            </w:r>
          </w:p>
          <w:p w:rsidR="003C6B76" w:rsidRDefault="003C6B76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3C6B76" w:rsidRDefault="003C6B7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C6B76" w:rsidRDefault="003C6B7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C6B76" w:rsidRDefault="003C6B76">
            <w:pPr>
              <w:pStyle w:val="a4"/>
            </w:pPr>
          </w:p>
          <w:p w:rsidR="003C6B76" w:rsidRDefault="003C6B7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C6B76" w:rsidRDefault="003C6B76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C6B76" w:rsidRDefault="003C6B76">
            <w:r>
              <w:t>Соответствует требованиям</w:t>
            </w:r>
          </w:p>
        </w:tc>
      </w:tr>
      <w:tr w:rsidR="003C6B76" w:rsidRPr="00EB52EB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C6B76" w:rsidRDefault="003C6B76">
            <w:r>
              <w:t>EA-118049</w:t>
            </w:r>
          </w:p>
          <w:p w:rsidR="003C6B76" w:rsidRDefault="003C6B76">
            <w:r>
              <w:t>МАРТЮШЕВ ОЛЕГ АРКАДЬЕВИЧ</w:t>
            </w:r>
          </w:p>
          <w:p w:rsidR="003C6B76" w:rsidRDefault="003C6B76">
            <w:r>
              <w:t>ИНН 235102707579</w:t>
            </w:r>
          </w:p>
          <w:p w:rsidR="003C6B76" w:rsidRPr="00EB52EB" w:rsidRDefault="003C6B76">
            <w:r>
              <w:t xml:space="preserve">ОГРН </w:t>
            </w:r>
            <w:r w:rsidRPr="00F2442B">
              <w:t>316237500057484</w:t>
            </w:r>
          </w:p>
          <w:p w:rsidR="003C6B76" w:rsidRPr="00EB52EB" w:rsidRDefault="003C6B76">
            <w:r w:rsidRPr="00EB52EB">
              <w:t xml:space="preserve">КПП </w:t>
            </w:r>
          </w:p>
          <w:p w:rsidR="003C6B76" w:rsidRPr="00EB52EB" w:rsidRDefault="003C6B76">
            <w:r w:rsidRPr="00EB52EB">
              <w:t>Место нахождения(жительства)</w:t>
            </w:r>
          </w:p>
          <w:p w:rsidR="003C6B76" w:rsidRPr="00EB52EB" w:rsidRDefault="003C6B76">
            <w:r w:rsidRPr="00EB52EB">
              <w:t>КРАЙКРАСНОДАРСКИЙ, ГКРАСНОДАР</w:t>
            </w:r>
          </w:p>
          <w:p w:rsidR="003C6B76" w:rsidRPr="00EB52EB" w:rsidRDefault="003C6B76">
            <w:r w:rsidRPr="00EB52EB">
              <w:t>Почтовый адрес</w:t>
            </w:r>
          </w:p>
          <w:p w:rsidR="003C6B76" w:rsidRPr="00EB52EB" w:rsidRDefault="003C6B76">
            <w:r w:rsidRPr="00EB52EB">
              <w:t>350053, КРАЙ КРАСНОДАРСКИЙ, Г КРАСНОДАР, ПР-Т ЕВРОПЕЙСКИЙ Д 10</w:t>
            </w:r>
          </w:p>
          <w:p w:rsidR="003C6B76" w:rsidRPr="00EB52EB" w:rsidRDefault="003C6B76">
            <w:r w:rsidRPr="00EB52EB">
              <w:rPr>
                <w:sz w:val="16"/>
                <w:szCs w:val="16"/>
              </w:rPr>
              <w:t xml:space="preserve">Контактное лицо </w:t>
            </w:r>
          </w:p>
          <w:p w:rsidR="003C6B76" w:rsidRDefault="003C6B76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3C6B76" w:rsidRDefault="003C6B7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C6B76" w:rsidRDefault="003C6B7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C6B76" w:rsidRDefault="003C6B76">
            <w:pPr>
              <w:pStyle w:val="a4"/>
            </w:pPr>
          </w:p>
          <w:p w:rsidR="003C6B76" w:rsidRDefault="003C6B7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C6B76" w:rsidRDefault="003C6B76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C6B76" w:rsidRDefault="003C6B76">
            <w:r>
              <w:t>Соответствует требованиям</w:t>
            </w:r>
          </w:p>
        </w:tc>
      </w:tr>
      <w:tr w:rsidR="003C6B76" w:rsidRPr="00EB52EB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C6B76" w:rsidRDefault="003C6B76">
            <w:r>
              <w:t>EA-118049</w:t>
            </w:r>
          </w:p>
          <w:p w:rsidR="003C6B76" w:rsidRDefault="003C6B76">
            <w:r>
              <w:t>МАРТЮШЕВ ОЛЕГ АРКАДЬЕВИЧ</w:t>
            </w:r>
          </w:p>
          <w:p w:rsidR="003C6B76" w:rsidRDefault="003C6B76">
            <w:r>
              <w:t>ИНН 235102707579</w:t>
            </w:r>
          </w:p>
          <w:p w:rsidR="003C6B76" w:rsidRPr="00EB52EB" w:rsidRDefault="003C6B76">
            <w:r>
              <w:t xml:space="preserve">ОГРН </w:t>
            </w:r>
            <w:r w:rsidRPr="00F2442B">
              <w:t>316237500057484</w:t>
            </w:r>
          </w:p>
          <w:p w:rsidR="003C6B76" w:rsidRPr="00EB52EB" w:rsidRDefault="003C6B76">
            <w:r w:rsidRPr="00EB52EB">
              <w:t xml:space="preserve">КПП </w:t>
            </w:r>
          </w:p>
          <w:p w:rsidR="003C6B76" w:rsidRPr="00EB52EB" w:rsidRDefault="003C6B76">
            <w:r w:rsidRPr="00EB52EB">
              <w:t>Место нахождения(жительства)</w:t>
            </w:r>
          </w:p>
          <w:p w:rsidR="003C6B76" w:rsidRPr="00EB52EB" w:rsidRDefault="003C6B76">
            <w:r w:rsidRPr="00EB52EB">
              <w:t>КРАЙКРАСНОДАРСКИЙ, ГКРАСНОДАР</w:t>
            </w:r>
          </w:p>
          <w:p w:rsidR="003C6B76" w:rsidRPr="00EB52EB" w:rsidRDefault="003C6B76">
            <w:r w:rsidRPr="00EB52EB">
              <w:t>Почтовый адрес</w:t>
            </w:r>
          </w:p>
          <w:p w:rsidR="003C6B76" w:rsidRPr="00EB52EB" w:rsidRDefault="003C6B76">
            <w:r w:rsidRPr="00EB52EB">
              <w:t>350053, КРАЙ КРАСНОДАРСКИЙ, Г КРАСНОДАР, ПР-Т ЕВРОПЕЙСКИЙ Д 10</w:t>
            </w:r>
          </w:p>
          <w:p w:rsidR="003C6B76" w:rsidRPr="00EB52EB" w:rsidRDefault="003C6B76">
            <w:r w:rsidRPr="00EB52EB">
              <w:rPr>
                <w:sz w:val="16"/>
                <w:szCs w:val="16"/>
              </w:rPr>
              <w:t xml:space="preserve">Контактное лицо </w:t>
            </w:r>
          </w:p>
          <w:p w:rsidR="003C6B76" w:rsidRDefault="003C6B76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3C6B76" w:rsidRDefault="003C6B7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C6B76" w:rsidRDefault="003C6B7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C6B76" w:rsidRDefault="003C6B76">
            <w:pPr>
              <w:pStyle w:val="a4"/>
            </w:pPr>
          </w:p>
          <w:p w:rsidR="003C6B76" w:rsidRDefault="003C6B7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C6B76" w:rsidRDefault="003C6B76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C6B76" w:rsidRDefault="003C6B76">
            <w:r>
              <w:t>Соответствует требованиям</w:t>
            </w:r>
          </w:p>
        </w:tc>
      </w:tr>
      <w:tr w:rsidR="003C6B76" w:rsidRPr="00EB52EB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C6B76" w:rsidRDefault="003C6B76">
            <w:r>
              <w:t>EA-118049</w:t>
            </w:r>
          </w:p>
          <w:p w:rsidR="003C6B76" w:rsidRDefault="003C6B76">
            <w:r>
              <w:t>МАРТЮШЕВ ОЛЕГ АРКАДЬЕВИЧ</w:t>
            </w:r>
          </w:p>
          <w:p w:rsidR="003C6B76" w:rsidRDefault="003C6B76">
            <w:r>
              <w:t>ИНН 235102707579</w:t>
            </w:r>
          </w:p>
          <w:p w:rsidR="003C6B76" w:rsidRPr="00EB52EB" w:rsidRDefault="003C6B76">
            <w:r>
              <w:t xml:space="preserve">ОГРН </w:t>
            </w:r>
            <w:r w:rsidRPr="00F2442B">
              <w:t>316237500057484</w:t>
            </w:r>
          </w:p>
          <w:p w:rsidR="003C6B76" w:rsidRPr="00EB52EB" w:rsidRDefault="003C6B76">
            <w:r w:rsidRPr="00EB52EB">
              <w:t xml:space="preserve">КПП </w:t>
            </w:r>
          </w:p>
          <w:p w:rsidR="003C6B76" w:rsidRPr="00EB52EB" w:rsidRDefault="003C6B76">
            <w:r w:rsidRPr="00EB52EB">
              <w:t>Место нахождения(жительства)</w:t>
            </w:r>
          </w:p>
          <w:p w:rsidR="003C6B76" w:rsidRPr="00EB52EB" w:rsidRDefault="003C6B76">
            <w:bookmarkStart w:id="0" w:name="__DdeLink__366_22120086831"/>
            <w:r w:rsidRPr="00EB52EB">
              <w:t>КРАЙКРАСНОДАРСКИЙ, ГКРАСНОДАР</w:t>
            </w:r>
            <w:bookmarkEnd w:id="0"/>
          </w:p>
          <w:p w:rsidR="003C6B76" w:rsidRPr="00EB52EB" w:rsidRDefault="003C6B76">
            <w:r w:rsidRPr="00EB52EB">
              <w:t>Почтовый адрес</w:t>
            </w:r>
          </w:p>
          <w:p w:rsidR="003C6B76" w:rsidRPr="00EB52EB" w:rsidRDefault="003C6B76">
            <w:r w:rsidRPr="00EB52EB">
              <w:t>350053, КРАЙ КРАСНОДАРСКИЙ, Г КРАСНОДАР, ПР-Т ЕВРОПЕЙСКИЙ Д 10</w:t>
            </w:r>
          </w:p>
          <w:p w:rsidR="003C6B76" w:rsidRPr="00EB52EB" w:rsidRDefault="003C6B76">
            <w:r w:rsidRPr="00EB52EB">
              <w:rPr>
                <w:sz w:val="16"/>
                <w:szCs w:val="16"/>
              </w:rPr>
              <w:t xml:space="preserve">Контактное лицо </w:t>
            </w:r>
          </w:p>
          <w:p w:rsidR="003C6B76" w:rsidRDefault="003C6B76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3C6B76" w:rsidRDefault="003C6B7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C6B76" w:rsidRDefault="003C6B7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C6B76" w:rsidRDefault="003C6B76">
            <w:pPr>
              <w:pStyle w:val="a4"/>
            </w:pPr>
          </w:p>
          <w:p w:rsidR="003C6B76" w:rsidRDefault="003C6B7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C6B76" w:rsidRDefault="003C6B76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C6B76" w:rsidRDefault="003C6B76">
            <w:r>
              <w:t>Соответствует требованиям</w:t>
            </w:r>
          </w:p>
        </w:tc>
      </w:tr>
    </w:tbl>
    <w:p w:rsidR="003C6B76" w:rsidRDefault="003C6B76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C6B76" w:rsidRPr="00F2442B" w:rsidRDefault="003C6B76">
      <w:pPr>
        <w:jc w:val="both"/>
      </w:pPr>
      <w:r w:rsidRPr="00F2442B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</w:t>
      </w:r>
      <w:r w:rsidRPr="00F2442B">
        <w:t xml:space="preserve"> МАРТЮШЕВ ОЛЕГ АРКАДЬЕВИЧ.</w:t>
      </w:r>
    </w:p>
    <w:p w:rsidR="003C6B76" w:rsidRDefault="003C6B76">
      <w:pPr>
        <w:pStyle w:val="BodyText"/>
        <w:jc w:val="both"/>
      </w:pPr>
      <w:r w:rsidRPr="00F2442B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3C6B76" w:rsidRDefault="003C6B76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2078DA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3C6B76" w:rsidRDefault="003C6B76">
      <w:pPr>
        <w:jc w:val="both"/>
        <w:rPr>
          <w:b/>
          <w:bCs/>
        </w:rPr>
      </w:pPr>
    </w:p>
    <w:p w:rsidR="003C6B76" w:rsidRDefault="003C6B76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3C6B76" w:rsidRPr="00EB52EB">
        <w:tc>
          <w:tcPr>
            <w:tcW w:w="5847" w:type="dxa"/>
            <w:vAlign w:val="bottom"/>
          </w:tcPr>
          <w:p w:rsidR="003C6B76" w:rsidRPr="00EB52EB" w:rsidRDefault="003C6B76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3C6B76" w:rsidRPr="00EB52EB" w:rsidRDefault="003C6B76">
            <w:pPr>
              <w:pStyle w:val="a4"/>
            </w:pPr>
            <w:r w:rsidRPr="00EB52EB">
              <w:rPr>
                <w:lang w:val="en-US"/>
              </w:rPr>
              <w:t>Просоленко Юрий Александрович</w:t>
            </w:r>
          </w:p>
        </w:tc>
      </w:tr>
      <w:tr w:rsidR="003C6B76" w:rsidRPr="00EB52EB">
        <w:tc>
          <w:tcPr>
            <w:tcW w:w="5847" w:type="dxa"/>
            <w:vAlign w:val="bottom"/>
          </w:tcPr>
          <w:p w:rsidR="003C6B76" w:rsidRPr="00EB52EB" w:rsidRDefault="003C6B7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C6B76" w:rsidRPr="00EB52EB" w:rsidRDefault="003C6B76">
            <w:pPr>
              <w:pStyle w:val="a4"/>
            </w:pPr>
            <w:r w:rsidRPr="00EB52EB">
              <w:rPr>
                <w:lang w:val="en-US"/>
              </w:rPr>
              <w:t>Дехтерев Юрий Сергеевич</w:t>
            </w:r>
          </w:p>
        </w:tc>
      </w:tr>
      <w:tr w:rsidR="003C6B76" w:rsidRPr="00EB52EB">
        <w:tc>
          <w:tcPr>
            <w:tcW w:w="5847" w:type="dxa"/>
            <w:vAlign w:val="bottom"/>
          </w:tcPr>
          <w:p w:rsidR="003C6B76" w:rsidRPr="00EB52EB" w:rsidRDefault="003C6B7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C6B76" w:rsidRPr="00EB52EB" w:rsidRDefault="003C6B76">
            <w:pPr>
              <w:pStyle w:val="a4"/>
            </w:pPr>
            <w:r w:rsidRPr="00EB52EB">
              <w:rPr>
                <w:lang w:val="en-US"/>
              </w:rPr>
              <w:t>Коротникова Светлана Борисовна</w:t>
            </w:r>
          </w:p>
        </w:tc>
      </w:tr>
      <w:tr w:rsidR="003C6B76" w:rsidRPr="00EB52EB">
        <w:tc>
          <w:tcPr>
            <w:tcW w:w="5847" w:type="dxa"/>
            <w:vAlign w:val="bottom"/>
          </w:tcPr>
          <w:p w:rsidR="003C6B76" w:rsidRPr="00EB52EB" w:rsidRDefault="003C6B7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C6B76" w:rsidRPr="00EB52EB" w:rsidRDefault="003C6B76">
            <w:pPr>
              <w:pStyle w:val="a4"/>
            </w:pPr>
            <w:r w:rsidRPr="00EB52EB">
              <w:rPr>
                <w:lang w:val="en-US"/>
              </w:rPr>
              <w:t>Мальченко Елена Александровна</w:t>
            </w:r>
          </w:p>
        </w:tc>
      </w:tr>
      <w:tr w:rsidR="003C6B76" w:rsidRPr="00EB52EB">
        <w:tc>
          <w:tcPr>
            <w:tcW w:w="5847" w:type="dxa"/>
            <w:vAlign w:val="bottom"/>
          </w:tcPr>
          <w:p w:rsidR="003C6B76" w:rsidRPr="00EB52EB" w:rsidRDefault="003C6B76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3C6B76" w:rsidRPr="00EB52EB" w:rsidRDefault="003C6B76">
            <w:pPr>
              <w:pStyle w:val="a4"/>
            </w:pPr>
            <w:r w:rsidRPr="00EB52EB">
              <w:rPr>
                <w:lang w:val="en-US"/>
              </w:rPr>
              <w:t>Владыкина Лидия Валерьевна</w:t>
            </w:r>
          </w:p>
        </w:tc>
      </w:tr>
    </w:tbl>
    <w:p w:rsidR="003C6B76" w:rsidRDefault="003C6B76"/>
    <w:sectPr w:rsidR="003C6B76" w:rsidSect="00A04D0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4D0E"/>
    <w:rsid w:val="002078DA"/>
    <w:rsid w:val="003C6B76"/>
    <w:rsid w:val="00447B3E"/>
    <w:rsid w:val="00A04D0E"/>
    <w:rsid w:val="00EB52EB"/>
    <w:rsid w:val="00F24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4D0E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A04D0E"/>
  </w:style>
  <w:style w:type="paragraph" w:customStyle="1" w:styleId="a3">
    <w:name w:val="Заголовок"/>
    <w:basedOn w:val="Normal"/>
    <w:next w:val="BodyText"/>
    <w:uiPriority w:val="99"/>
    <w:rsid w:val="00A04D0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04D0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70DCA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A04D0E"/>
  </w:style>
  <w:style w:type="paragraph" w:styleId="Caption">
    <w:name w:val="caption"/>
    <w:basedOn w:val="Normal"/>
    <w:uiPriority w:val="99"/>
    <w:qFormat/>
    <w:rsid w:val="00A04D0E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A04D0E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A04D0E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270DCA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A04D0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A04D0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A04D0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A04D0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A04D0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A04D0E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A04D0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A04D0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A04D0E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A04D0E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0DCA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0DC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DCA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A04D0E"/>
  </w:style>
  <w:style w:type="paragraph" w:customStyle="1" w:styleId="a5">
    <w:name w:val="Заголовок таблицы"/>
    <w:basedOn w:val="a4"/>
    <w:uiPriority w:val="99"/>
    <w:rsid w:val="00A04D0E"/>
  </w:style>
  <w:style w:type="paragraph" w:customStyle="1" w:styleId="DocumentMap">
    <w:name w:val="DocumentMap"/>
    <w:uiPriority w:val="99"/>
    <w:rsid w:val="00A04D0E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F244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151</TotalTime>
  <Pages>2</Pages>
  <Words>955</Words>
  <Characters>5449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cp:lastPrinted>2021-10-04T07:40:00Z</cp:lastPrinted>
  <dcterms:created xsi:type="dcterms:W3CDTF">2019-09-11T09:00:00Z</dcterms:created>
  <dcterms:modified xsi:type="dcterms:W3CDTF">2021-10-04T07:40:00Z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