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350" w:rsidRDefault="00142350">
      <w:pPr>
        <w:ind w:firstLine="680"/>
        <w:jc w:val="center"/>
      </w:pPr>
      <w:r>
        <w:rPr>
          <w:b/>
          <w:bCs/>
        </w:rPr>
        <w:t xml:space="preserve">ПРОТОКОЛ </w:t>
      </w:r>
      <w:r w:rsidRPr="009A6B0D">
        <w:rPr>
          <w:b/>
          <w:bCs/>
        </w:rPr>
        <w:t>0318300120821000137</w:t>
      </w:r>
    </w:p>
    <w:p w:rsidR="00142350" w:rsidRDefault="00142350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142350" w:rsidRDefault="00142350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142350" w:rsidRDefault="00142350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142350" w:rsidRPr="001542C8">
        <w:tc>
          <w:tcPr>
            <w:tcW w:w="4961" w:type="dxa"/>
          </w:tcPr>
          <w:p w:rsidR="00142350" w:rsidRPr="001542C8" w:rsidRDefault="00142350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142350" w:rsidRPr="001542C8" w:rsidRDefault="00142350">
            <w:pPr>
              <w:ind w:firstLine="567"/>
              <w:jc w:val="right"/>
            </w:pPr>
            <w:r>
              <w:rPr>
                <w:lang w:val="en-US"/>
              </w:rPr>
              <w:t>04.10.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142350" w:rsidRDefault="00142350">
      <w:pPr>
        <w:overflowPunct w:val="0"/>
      </w:pPr>
    </w:p>
    <w:p w:rsidR="00142350" w:rsidRDefault="0014235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9A6B0D">
        <w:t xml:space="preserve">: Инструменты и приспособления, применяемые в медицинских целях </w:t>
      </w:r>
    </w:p>
    <w:p w:rsidR="00142350" w:rsidRDefault="0014235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213234901331923490100101060010000244</w:t>
      </w:r>
    </w:p>
    <w:p w:rsidR="00142350" w:rsidRDefault="0014235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382 237,90 руб.</w:t>
      </w:r>
    </w:p>
    <w:p w:rsidR="00142350" w:rsidRDefault="00142350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9A6B0D">
        <w:rPr>
          <w:b/>
          <w:bCs/>
        </w:rPr>
        <w:t xml:space="preserve">: </w:t>
      </w:r>
      <w:r w:rsidRPr="009A6B0D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9A6B0D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142350" w:rsidRPr="001542C8">
        <w:trPr>
          <w:jc w:val="right"/>
        </w:trPr>
        <w:tc>
          <w:tcPr>
            <w:tcW w:w="9915" w:type="dxa"/>
          </w:tcPr>
          <w:p w:rsidR="00142350" w:rsidRPr="001542C8" w:rsidRDefault="0014235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9A6B0D">
              <w:rPr>
                <w:b/>
                <w:bCs/>
              </w:rPr>
              <w:t xml:space="preserve">Источник финансирования: </w:t>
            </w:r>
            <w:r w:rsidRPr="009A6B0D">
              <w:t>Внебюджетные фонды (ОМС) 2021 г.</w:t>
            </w:r>
          </w:p>
          <w:p w:rsidR="00142350" w:rsidRPr="001542C8" w:rsidRDefault="0014235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9A6B0D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9A6B0D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31 декабря 2021 г..</w:t>
            </w:r>
          </w:p>
          <w:p w:rsidR="00142350" w:rsidRPr="001542C8" w:rsidRDefault="0014235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9A6B0D">
              <w:t>Не требуется</w:t>
            </w:r>
          </w:p>
          <w:p w:rsidR="00142350" w:rsidRPr="001542C8" w:rsidRDefault="0014235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9A6B0D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142350" w:rsidRDefault="00142350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9A6B0D">
        <w:t>23.09.21 16:42:06 (</w:t>
      </w:r>
      <w:r>
        <w:rPr>
          <w:lang w:val="en-US"/>
        </w:rPr>
        <w:t>MSK</w:t>
      </w:r>
      <w:r w:rsidRPr="009A6B0D">
        <w:t>+00:00)</w:t>
      </w:r>
    </w:p>
    <w:p w:rsidR="00142350" w:rsidRDefault="00142350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9A6B0D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142350" w:rsidRPr="001542C8">
        <w:tc>
          <w:tcPr>
            <w:tcW w:w="3307" w:type="dxa"/>
          </w:tcPr>
          <w:p w:rsidR="00142350" w:rsidRPr="001542C8" w:rsidRDefault="00142350">
            <w:r w:rsidRPr="001542C8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142350" w:rsidRPr="001542C8" w:rsidRDefault="00142350">
            <w:r w:rsidRPr="001542C8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142350" w:rsidRPr="001542C8" w:rsidRDefault="00142350">
            <w:pPr>
              <w:rPr>
                <w:lang w:val="en-US"/>
              </w:rPr>
            </w:pPr>
            <w:r w:rsidRPr="001542C8">
              <w:rPr>
                <w:lang w:val="en-US"/>
              </w:rPr>
              <w:t>Главный врач</w:t>
            </w:r>
          </w:p>
        </w:tc>
      </w:tr>
      <w:tr w:rsidR="00142350" w:rsidRPr="001542C8">
        <w:tc>
          <w:tcPr>
            <w:tcW w:w="3307" w:type="dxa"/>
          </w:tcPr>
          <w:p w:rsidR="00142350" w:rsidRPr="001542C8" w:rsidRDefault="00142350">
            <w:r w:rsidRPr="001542C8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42350" w:rsidRPr="001542C8" w:rsidRDefault="00142350">
            <w:r w:rsidRPr="001542C8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142350" w:rsidRPr="001542C8" w:rsidRDefault="00142350">
            <w:pPr>
              <w:rPr>
                <w:lang w:val="en-US"/>
              </w:rPr>
            </w:pPr>
            <w:r w:rsidRPr="001542C8">
              <w:rPr>
                <w:lang w:val="en-US"/>
              </w:rPr>
              <w:t>Начальник отдела закупок</w:t>
            </w:r>
          </w:p>
        </w:tc>
      </w:tr>
      <w:tr w:rsidR="00142350" w:rsidRPr="001542C8">
        <w:tc>
          <w:tcPr>
            <w:tcW w:w="3307" w:type="dxa"/>
          </w:tcPr>
          <w:p w:rsidR="00142350" w:rsidRPr="001542C8" w:rsidRDefault="00142350">
            <w:r w:rsidRPr="001542C8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42350" w:rsidRPr="001542C8" w:rsidRDefault="00142350">
            <w:r w:rsidRPr="001542C8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142350" w:rsidRPr="001542C8" w:rsidRDefault="00142350">
            <w:pPr>
              <w:rPr>
                <w:lang w:val="en-US"/>
              </w:rPr>
            </w:pPr>
            <w:r w:rsidRPr="001542C8">
              <w:rPr>
                <w:lang w:val="en-US"/>
              </w:rPr>
              <w:t>Начальник юридического отдела</w:t>
            </w:r>
          </w:p>
        </w:tc>
      </w:tr>
      <w:tr w:rsidR="00142350" w:rsidRPr="001542C8">
        <w:tc>
          <w:tcPr>
            <w:tcW w:w="3307" w:type="dxa"/>
          </w:tcPr>
          <w:p w:rsidR="00142350" w:rsidRPr="001542C8" w:rsidRDefault="00142350">
            <w:r w:rsidRPr="001542C8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42350" w:rsidRPr="001542C8" w:rsidRDefault="00142350">
            <w:r w:rsidRPr="001542C8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142350" w:rsidRPr="001542C8" w:rsidRDefault="00142350">
            <w:pPr>
              <w:rPr>
                <w:lang w:val="en-US"/>
              </w:rPr>
            </w:pPr>
            <w:r w:rsidRPr="001542C8">
              <w:rPr>
                <w:lang w:val="en-US"/>
              </w:rPr>
              <w:t>экономист 1 категории отдела закупок</w:t>
            </w:r>
          </w:p>
        </w:tc>
      </w:tr>
      <w:tr w:rsidR="00142350" w:rsidRPr="001542C8">
        <w:tc>
          <w:tcPr>
            <w:tcW w:w="3307" w:type="dxa"/>
          </w:tcPr>
          <w:p w:rsidR="00142350" w:rsidRPr="001542C8" w:rsidRDefault="00142350">
            <w:r w:rsidRPr="001542C8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142350" w:rsidRPr="001542C8" w:rsidRDefault="00142350">
            <w:r w:rsidRPr="001542C8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142350" w:rsidRPr="001542C8" w:rsidRDefault="00142350">
            <w:pPr>
              <w:rPr>
                <w:lang w:val="en-US"/>
              </w:rPr>
            </w:pPr>
            <w:r w:rsidRPr="001542C8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142350" w:rsidRDefault="00142350">
      <w:pPr>
        <w:jc w:val="both"/>
      </w:pPr>
      <w:r>
        <w:tab/>
        <w:t>Кворум имеется. Комиссия правомочна.</w:t>
      </w:r>
    </w:p>
    <w:p w:rsidR="00142350" w:rsidRDefault="00142350">
      <w:pPr>
        <w:jc w:val="both"/>
      </w:pPr>
      <w:r>
        <w:tab/>
        <w:t xml:space="preserve">Заседание комиссии проводилось </w:t>
      </w:r>
      <w:r w:rsidRPr="009A6B0D">
        <w:t>04.10.</w:t>
      </w:r>
      <w:r>
        <w:t>20</w:t>
      </w:r>
      <w:r w:rsidRPr="009A6B0D">
        <w:t xml:space="preserve">21 </w:t>
      </w:r>
      <w:r>
        <w:t>08</w:t>
      </w:r>
      <w:r w:rsidRPr="009A6B0D">
        <w:t>:</w:t>
      </w:r>
      <w:r>
        <w:t>40</w:t>
      </w:r>
      <w:r w:rsidRPr="009A6B0D">
        <w:t xml:space="preserve"> (</w:t>
      </w:r>
      <w:r>
        <w:rPr>
          <w:lang w:val="en-US"/>
        </w:rPr>
        <w:t>MSK</w:t>
      </w:r>
      <w:r w:rsidRPr="009A6B0D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142350" w:rsidRDefault="00142350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9A6B0D">
        <w:t>01.10.21 09:30:00 (</w:t>
      </w:r>
      <w:r>
        <w:rPr>
          <w:lang w:val="en-US"/>
        </w:rPr>
        <w:t>MSK</w:t>
      </w:r>
      <w:r w:rsidRPr="009A6B0D">
        <w:t>+00:00)</w:t>
      </w:r>
      <w:r>
        <w:t xml:space="preserve">), подана </w:t>
      </w:r>
      <w:r w:rsidRPr="009A6B0D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142350" w:rsidRPr="001542C8">
        <w:tc>
          <w:tcPr>
            <w:tcW w:w="9922" w:type="dxa"/>
          </w:tcPr>
          <w:p w:rsidR="00142350" w:rsidRPr="001542C8" w:rsidRDefault="00142350">
            <w:pPr>
              <w:pStyle w:val="a4"/>
            </w:pPr>
            <w:r w:rsidRPr="001542C8">
              <w:t>EA-117361</w:t>
            </w:r>
            <w:r>
              <w:t xml:space="preserve">, дата и время регистрации заявки: </w:t>
            </w:r>
            <w:r w:rsidRPr="001542C8">
              <w:t>28.09.21 12:08:59 (MSK+00:00)</w:t>
            </w:r>
          </w:p>
        </w:tc>
      </w:tr>
    </w:tbl>
    <w:p w:rsidR="00142350" w:rsidRDefault="00142350"/>
    <w:p w:rsidR="00142350" w:rsidRDefault="00142350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142350" w:rsidRPr="001542C8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42350" w:rsidRDefault="00142350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42350" w:rsidRDefault="00142350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42350" w:rsidRDefault="00142350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350" w:rsidRDefault="00142350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142350" w:rsidRPr="001542C8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42350" w:rsidRDefault="00142350">
            <w:r>
              <w:t>EA-117361</w:t>
            </w:r>
          </w:p>
          <w:p w:rsidR="00142350" w:rsidRDefault="00142350">
            <w:r>
              <w:t>Индивидуальный предприниматель ХУРТЕСОВА ЛАРИСА СЕРГЕЕВНА</w:t>
            </w:r>
          </w:p>
          <w:p w:rsidR="00142350" w:rsidRDefault="00142350">
            <w:r>
              <w:t>ИНН 231106428272</w:t>
            </w:r>
          </w:p>
          <w:p w:rsidR="00142350" w:rsidRPr="001542C8" w:rsidRDefault="00142350">
            <w:r>
              <w:t xml:space="preserve">ОГРН </w:t>
            </w:r>
            <w:r w:rsidRPr="009A6B0D">
              <w:t>310231104900146</w:t>
            </w:r>
          </w:p>
          <w:p w:rsidR="00142350" w:rsidRPr="001542C8" w:rsidRDefault="00142350">
            <w:r w:rsidRPr="001542C8">
              <w:t xml:space="preserve">КПП </w:t>
            </w:r>
          </w:p>
          <w:p w:rsidR="00142350" w:rsidRPr="001542C8" w:rsidRDefault="00142350">
            <w:r w:rsidRPr="001542C8">
              <w:t>Место нахождения(жительства)</w:t>
            </w:r>
          </w:p>
          <w:p w:rsidR="00142350" w:rsidRPr="001542C8" w:rsidRDefault="00142350">
            <w:r w:rsidRPr="001542C8">
              <w:t>КРАЙКРАСНОДАРСКИЙ, ГКРАСНОДАР</w:t>
            </w:r>
          </w:p>
          <w:p w:rsidR="00142350" w:rsidRPr="001542C8" w:rsidRDefault="00142350">
            <w:r w:rsidRPr="001542C8">
              <w:t>Почтовый адрес</w:t>
            </w:r>
          </w:p>
          <w:p w:rsidR="00142350" w:rsidRPr="001542C8" w:rsidRDefault="00142350">
            <w:r w:rsidRPr="001542C8">
              <w:t>КРАЙ КРАСНОДАРСКИЙ23, Г КРАСНОДАР</w:t>
            </w:r>
          </w:p>
          <w:p w:rsidR="00142350" w:rsidRPr="001542C8" w:rsidRDefault="00142350">
            <w:r w:rsidRPr="001542C8">
              <w:rPr>
                <w:sz w:val="16"/>
                <w:szCs w:val="16"/>
              </w:rPr>
              <w:t xml:space="preserve">Контактное лицо </w:t>
            </w:r>
          </w:p>
          <w:p w:rsidR="00142350" w:rsidRDefault="00142350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142350" w:rsidRDefault="00142350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42350" w:rsidRDefault="00142350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42350" w:rsidRDefault="00142350">
            <w:pPr>
              <w:pStyle w:val="a4"/>
            </w:pPr>
          </w:p>
          <w:p w:rsidR="00142350" w:rsidRDefault="00142350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42350" w:rsidRDefault="0014235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350" w:rsidRDefault="00142350">
            <w:r>
              <w:t>Соответствует требованиям</w:t>
            </w:r>
          </w:p>
        </w:tc>
      </w:tr>
      <w:tr w:rsidR="00142350" w:rsidRPr="001542C8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42350" w:rsidRDefault="00142350">
            <w:r>
              <w:t>EA-117361</w:t>
            </w:r>
          </w:p>
          <w:p w:rsidR="00142350" w:rsidRDefault="00142350">
            <w:r>
              <w:t>ХУРТЕСОВА ЛАРИСА СЕРГЕЕВНА</w:t>
            </w:r>
          </w:p>
          <w:p w:rsidR="00142350" w:rsidRDefault="00142350">
            <w:r>
              <w:t>ИНН 231106428272</w:t>
            </w:r>
          </w:p>
          <w:p w:rsidR="00142350" w:rsidRPr="001542C8" w:rsidRDefault="00142350">
            <w:r>
              <w:t xml:space="preserve">ОГРН </w:t>
            </w:r>
            <w:r w:rsidRPr="009A6B0D">
              <w:t>310231104900146</w:t>
            </w:r>
          </w:p>
          <w:p w:rsidR="00142350" w:rsidRPr="001542C8" w:rsidRDefault="00142350">
            <w:r w:rsidRPr="001542C8">
              <w:t xml:space="preserve">КПП </w:t>
            </w:r>
          </w:p>
          <w:p w:rsidR="00142350" w:rsidRPr="001542C8" w:rsidRDefault="00142350">
            <w:r w:rsidRPr="001542C8">
              <w:t>Место нахождения(жительства)</w:t>
            </w:r>
          </w:p>
          <w:p w:rsidR="00142350" w:rsidRPr="001542C8" w:rsidRDefault="00142350">
            <w:r w:rsidRPr="001542C8">
              <w:t>КРАЙКРАСНОДАРСКИЙ, ГКРАСНОДАР</w:t>
            </w:r>
          </w:p>
          <w:p w:rsidR="00142350" w:rsidRPr="001542C8" w:rsidRDefault="00142350">
            <w:r w:rsidRPr="001542C8">
              <w:t>Почтовый адрес</w:t>
            </w:r>
          </w:p>
          <w:p w:rsidR="00142350" w:rsidRPr="001542C8" w:rsidRDefault="00142350">
            <w:r w:rsidRPr="001542C8">
              <w:t>КРАЙ КРАСНОДАРСКИЙ23, Г КРАСНОДАР</w:t>
            </w:r>
          </w:p>
          <w:p w:rsidR="00142350" w:rsidRPr="001542C8" w:rsidRDefault="00142350">
            <w:r w:rsidRPr="001542C8">
              <w:rPr>
                <w:sz w:val="16"/>
                <w:szCs w:val="16"/>
              </w:rPr>
              <w:t xml:space="preserve">Контактное лицо </w:t>
            </w:r>
          </w:p>
          <w:p w:rsidR="00142350" w:rsidRDefault="00142350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142350" w:rsidRDefault="00142350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42350" w:rsidRDefault="00142350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42350" w:rsidRDefault="00142350">
            <w:pPr>
              <w:pStyle w:val="a4"/>
            </w:pPr>
          </w:p>
          <w:p w:rsidR="00142350" w:rsidRDefault="00142350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42350" w:rsidRDefault="0014235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350" w:rsidRDefault="00142350">
            <w:r>
              <w:t>Соответствует требованиям</w:t>
            </w:r>
          </w:p>
        </w:tc>
      </w:tr>
      <w:tr w:rsidR="00142350" w:rsidRPr="001542C8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42350" w:rsidRDefault="00142350">
            <w:r>
              <w:t>EA-117361</w:t>
            </w:r>
          </w:p>
          <w:p w:rsidR="00142350" w:rsidRDefault="00142350">
            <w:r>
              <w:t>ХУРТЕСОВА ЛАРИСА СЕРГЕЕВНА</w:t>
            </w:r>
          </w:p>
          <w:p w:rsidR="00142350" w:rsidRDefault="00142350">
            <w:r>
              <w:t>ИНН 231106428272</w:t>
            </w:r>
          </w:p>
          <w:p w:rsidR="00142350" w:rsidRPr="001542C8" w:rsidRDefault="00142350">
            <w:r>
              <w:t xml:space="preserve">ОГРН </w:t>
            </w:r>
            <w:r w:rsidRPr="009A6B0D">
              <w:t>310231104900146</w:t>
            </w:r>
          </w:p>
          <w:p w:rsidR="00142350" w:rsidRPr="001542C8" w:rsidRDefault="00142350">
            <w:r w:rsidRPr="001542C8">
              <w:t xml:space="preserve">КПП </w:t>
            </w:r>
          </w:p>
          <w:p w:rsidR="00142350" w:rsidRPr="001542C8" w:rsidRDefault="00142350">
            <w:r w:rsidRPr="001542C8">
              <w:t>Место нахождения(жительства)</w:t>
            </w:r>
          </w:p>
          <w:p w:rsidR="00142350" w:rsidRPr="001542C8" w:rsidRDefault="00142350">
            <w:r w:rsidRPr="001542C8">
              <w:t>КРАЙКРАСНОДАРСКИЙ, ГКРАСНОДАР</w:t>
            </w:r>
          </w:p>
          <w:p w:rsidR="00142350" w:rsidRPr="001542C8" w:rsidRDefault="00142350">
            <w:r w:rsidRPr="001542C8">
              <w:t>Почтовый адрес</w:t>
            </w:r>
          </w:p>
          <w:p w:rsidR="00142350" w:rsidRPr="001542C8" w:rsidRDefault="00142350">
            <w:r w:rsidRPr="001542C8">
              <w:t>КРАЙ КРАСНОДАРСКИЙ23, Г КРАСНОДАР</w:t>
            </w:r>
          </w:p>
          <w:p w:rsidR="00142350" w:rsidRPr="001542C8" w:rsidRDefault="00142350">
            <w:r w:rsidRPr="001542C8">
              <w:rPr>
                <w:sz w:val="16"/>
                <w:szCs w:val="16"/>
              </w:rPr>
              <w:t xml:space="preserve">Контактное лицо </w:t>
            </w:r>
          </w:p>
          <w:p w:rsidR="00142350" w:rsidRDefault="00142350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142350" w:rsidRDefault="00142350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42350" w:rsidRDefault="00142350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42350" w:rsidRDefault="00142350">
            <w:pPr>
              <w:pStyle w:val="a4"/>
            </w:pPr>
          </w:p>
          <w:p w:rsidR="00142350" w:rsidRDefault="00142350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42350" w:rsidRDefault="00142350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350" w:rsidRDefault="00142350">
            <w:r>
              <w:t>Соответствует требованиям</w:t>
            </w:r>
          </w:p>
        </w:tc>
      </w:tr>
      <w:tr w:rsidR="00142350" w:rsidRPr="001542C8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42350" w:rsidRDefault="00142350">
            <w:r>
              <w:t>EA-117361</w:t>
            </w:r>
          </w:p>
          <w:p w:rsidR="00142350" w:rsidRDefault="00142350">
            <w:r>
              <w:t>ХУРТЕСОВА ЛАРИСА СЕРГЕЕВНА</w:t>
            </w:r>
          </w:p>
          <w:p w:rsidR="00142350" w:rsidRDefault="00142350">
            <w:r>
              <w:t>ИНН 231106428272</w:t>
            </w:r>
          </w:p>
          <w:p w:rsidR="00142350" w:rsidRPr="001542C8" w:rsidRDefault="00142350">
            <w:r>
              <w:t xml:space="preserve">ОГРН </w:t>
            </w:r>
            <w:r w:rsidRPr="009A6B0D">
              <w:t>310231104900146</w:t>
            </w:r>
          </w:p>
          <w:p w:rsidR="00142350" w:rsidRPr="001542C8" w:rsidRDefault="00142350">
            <w:r w:rsidRPr="001542C8">
              <w:t xml:space="preserve">КПП </w:t>
            </w:r>
          </w:p>
          <w:p w:rsidR="00142350" w:rsidRPr="001542C8" w:rsidRDefault="00142350">
            <w:r w:rsidRPr="001542C8">
              <w:t>Место нахождения(жительства)</w:t>
            </w:r>
          </w:p>
          <w:p w:rsidR="00142350" w:rsidRPr="001542C8" w:rsidRDefault="00142350">
            <w:r w:rsidRPr="001542C8">
              <w:t>КРАЙКРАСНОДАРСКИЙ, ГКРАСНОДАР</w:t>
            </w:r>
          </w:p>
          <w:p w:rsidR="00142350" w:rsidRPr="001542C8" w:rsidRDefault="00142350">
            <w:r w:rsidRPr="001542C8">
              <w:t>Почтовый адрес</w:t>
            </w:r>
          </w:p>
          <w:p w:rsidR="00142350" w:rsidRPr="001542C8" w:rsidRDefault="00142350">
            <w:r w:rsidRPr="001542C8">
              <w:t>КРАЙ КРАСНОДАРСКИЙ23, Г КРАСНОДАР</w:t>
            </w:r>
          </w:p>
          <w:p w:rsidR="00142350" w:rsidRPr="001542C8" w:rsidRDefault="00142350">
            <w:r w:rsidRPr="001542C8">
              <w:rPr>
                <w:sz w:val="16"/>
                <w:szCs w:val="16"/>
              </w:rPr>
              <w:t xml:space="preserve">Контактное лицо </w:t>
            </w:r>
          </w:p>
          <w:p w:rsidR="00142350" w:rsidRDefault="00142350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142350" w:rsidRDefault="00142350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42350" w:rsidRDefault="00142350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42350" w:rsidRDefault="00142350">
            <w:pPr>
              <w:pStyle w:val="a4"/>
            </w:pPr>
          </w:p>
          <w:p w:rsidR="00142350" w:rsidRDefault="00142350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42350" w:rsidRDefault="00142350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350" w:rsidRDefault="00142350">
            <w:r>
              <w:t>Соответствует требованиям</w:t>
            </w:r>
          </w:p>
        </w:tc>
      </w:tr>
      <w:tr w:rsidR="00142350" w:rsidRPr="001542C8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42350" w:rsidRDefault="00142350">
            <w:r>
              <w:t>EA-117361</w:t>
            </w:r>
          </w:p>
          <w:p w:rsidR="00142350" w:rsidRDefault="00142350">
            <w:r>
              <w:t>ХУРТЕСОВА ЛАРИСА СЕРГЕЕВНА</w:t>
            </w:r>
          </w:p>
          <w:p w:rsidR="00142350" w:rsidRDefault="00142350">
            <w:r>
              <w:t>ИНН 231106428272</w:t>
            </w:r>
          </w:p>
          <w:p w:rsidR="00142350" w:rsidRPr="001542C8" w:rsidRDefault="00142350">
            <w:r>
              <w:t xml:space="preserve">ОГРН </w:t>
            </w:r>
            <w:r w:rsidRPr="009A6B0D">
              <w:t>310231104900146</w:t>
            </w:r>
          </w:p>
          <w:p w:rsidR="00142350" w:rsidRPr="001542C8" w:rsidRDefault="00142350">
            <w:r w:rsidRPr="001542C8">
              <w:t xml:space="preserve">КПП </w:t>
            </w:r>
          </w:p>
          <w:p w:rsidR="00142350" w:rsidRPr="001542C8" w:rsidRDefault="00142350">
            <w:r w:rsidRPr="001542C8">
              <w:t>Место нахождения(жительства)</w:t>
            </w:r>
          </w:p>
          <w:p w:rsidR="00142350" w:rsidRPr="001542C8" w:rsidRDefault="00142350">
            <w:bookmarkStart w:id="0" w:name="__DdeLink__366_22120086831"/>
            <w:r w:rsidRPr="001542C8">
              <w:t>КРАЙКРАСНОДАРСКИЙ, ГКРАСНОДАР</w:t>
            </w:r>
            <w:bookmarkEnd w:id="0"/>
          </w:p>
          <w:p w:rsidR="00142350" w:rsidRPr="001542C8" w:rsidRDefault="00142350">
            <w:r w:rsidRPr="001542C8">
              <w:t>Почтовый адрес</w:t>
            </w:r>
          </w:p>
          <w:p w:rsidR="00142350" w:rsidRPr="001542C8" w:rsidRDefault="00142350">
            <w:r w:rsidRPr="001542C8">
              <w:t>КРАЙ КРАСНОДАРСКИЙ23, Г КРАСНОДАР</w:t>
            </w:r>
          </w:p>
          <w:p w:rsidR="00142350" w:rsidRPr="001542C8" w:rsidRDefault="00142350">
            <w:r w:rsidRPr="001542C8">
              <w:rPr>
                <w:sz w:val="16"/>
                <w:szCs w:val="16"/>
              </w:rPr>
              <w:t xml:space="preserve">Контактное лицо </w:t>
            </w:r>
          </w:p>
          <w:p w:rsidR="00142350" w:rsidRDefault="00142350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142350" w:rsidRDefault="00142350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42350" w:rsidRDefault="00142350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42350" w:rsidRDefault="00142350">
            <w:pPr>
              <w:pStyle w:val="a4"/>
            </w:pPr>
          </w:p>
          <w:p w:rsidR="00142350" w:rsidRDefault="00142350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42350" w:rsidRDefault="0014235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350" w:rsidRDefault="00142350">
            <w:r>
              <w:t>Соответствует требованиям</w:t>
            </w:r>
          </w:p>
        </w:tc>
      </w:tr>
    </w:tbl>
    <w:p w:rsidR="00142350" w:rsidRDefault="00142350">
      <w:pPr>
        <w:overflowPunct w:val="0"/>
        <w:ind w:right="142"/>
        <w:jc w:val="both"/>
      </w:pPr>
    </w:p>
    <w:p w:rsidR="00142350" w:rsidRDefault="00142350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42350" w:rsidRPr="009A6B0D" w:rsidRDefault="00142350">
      <w:pPr>
        <w:jc w:val="both"/>
      </w:pPr>
      <w:r w:rsidRPr="009A6B0D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</w:t>
      </w:r>
      <w:r w:rsidRPr="009A6B0D">
        <w:t xml:space="preserve"> ХУРТЕСОВА ЛАРИСА СЕРГЕЕВНА.</w:t>
      </w:r>
    </w:p>
    <w:p w:rsidR="00142350" w:rsidRDefault="00142350">
      <w:pPr>
        <w:pStyle w:val="BodyText"/>
        <w:jc w:val="both"/>
      </w:pPr>
      <w:r w:rsidRPr="009A6B0D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142350" w:rsidRDefault="0014235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830672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142350" w:rsidRDefault="0014235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142350" w:rsidRPr="001542C8">
        <w:tc>
          <w:tcPr>
            <w:tcW w:w="5847" w:type="dxa"/>
            <w:vAlign w:val="bottom"/>
          </w:tcPr>
          <w:p w:rsidR="00142350" w:rsidRPr="001542C8" w:rsidRDefault="00142350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142350" w:rsidRPr="001542C8" w:rsidRDefault="00142350">
            <w:pPr>
              <w:pStyle w:val="a4"/>
            </w:pPr>
            <w:r w:rsidRPr="001542C8">
              <w:rPr>
                <w:lang w:val="en-US"/>
              </w:rPr>
              <w:t>Просоленко Юрий Александрович</w:t>
            </w:r>
          </w:p>
        </w:tc>
      </w:tr>
      <w:tr w:rsidR="00142350" w:rsidRPr="001542C8">
        <w:tc>
          <w:tcPr>
            <w:tcW w:w="5847" w:type="dxa"/>
            <w:vAlign w:val="bottom"/>
          </w:tcPr>
          <w:p w:rsidR="00142350" w:rsidRPr="001542C8" w:rsidRDefault="0014235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42350" w:rsidRPr="001542C8" w:rsidRDefault="00142350">
            <w:pPr>
              <w:pStyle w:val="a4"/>
            </w:pPr>
            <w:r w:rsidRPr="001542C8">
              <w:rPr>
                <w:lang w:val="en-US"/>
              </w:rPr>
              <w:t>Дехтерев Юрий Сергеевич</w:t>
            </w:r>
          </w:p>
        </w:tc>
      </w:tr>
      <w:tr w:rsidR="00142350" w:rsidRPr="001542C8">
        <w:tc>
          <w:tcPr>
            <w:tcW w:w="5847" w:type="dxa"/>
            <w:vAlign w:val="bottom"/>
          </w:tcPr>
          <w:p w:rsidR="00142350" w:rsidRPr="001542C8" w:rsidRDefault="0014235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42350" w:rsidRPr="001542C8" w:rsidRDefault="00142350">
            <w:pPr>
              <w:pStyle w:val="a4"/>
            </w:pPr>
            <w:r w:rsidRPr="001542C8">
              <w:rPr>
                <w:lang w:val="en-US"/>
              </w:rPr>
              <w:t>Коротникова Светлана Борисовна</w:t>
            </w:r>
          </w:p>
        </w:tc>
      </w:tr>
      <w:tr w:rsidR="00142350" w:rsidRPr="001542C8">
        <w:tc>
          <w:tcPr>
            <w:tcW w:w="5847" w:type="dxa"/>
            <w:vAlign w:val="bottom"/>
          </w:tcPr>
          <w:p w:rsidR="00142350" w:rsidRPr="001542C8" w:rsidRDefault="0014235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42350" w:rsidRPr="001542C8" w:rsidRDefault="00142350">
            <w:pPr>
              <w:pStyle w:val="a4"/>
            </w:pPr>
            <w:r w:rsidRPr="001542C8">
              <w:rPr>
                <w:lang w:val="en-US"/>
              </w:rPr>
              <w:t>Мальченко Елена Александровна</w:t>
            </w:r>
          </w:p>
        </w:tc>
      </w:tr>
      <w:tr w:rsidR="00142350" w:rsidRPr="001542C8">
        <w:tc>
          <w:tcPr>
            <w:tcW w:w="5847" w:type="dxa"/>
            <w:vAlign w:val="bottom"/>
          </w:tcPr>
          <w:p w:rsidR="00142350" w:rsidRPr="001542C8" w:rsidRDefault="00142350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142350" w:rsidRPr="001542C8" w:rsidRDefault="00142350">
            <w:pPr>
              <w:pStyle w:val="a4"/>
            </w:pPr>
            <w:r w:rsidRPr="001542C8">
              <w:rPr>
                <w:lang w:val="en-US"/>
              </w:rPr>
              <w:t>Владыкина Лидия Валерьевна</w:t>
            </w:r>
          </w:p>
        </w:tc>
      </w:tr>
    </w:tbl>
    <w:p w:rsidR="00142350" w:rsidRDefault="00142350"/>
    <w:sectPr w:rsidR="00142350" w:rsidSect="00CD6A1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6A17"/>
    <w:rsid w:val="00142350"/>
    <w:rsid w:val="001542C8"/>
    <w:rsid w:val="00830672"/>
    <w:rsid w:val="009A6B0D"/>
    <w:rsid w:val="00CD6A17"/>
    <w:rsid w:val="00EA47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A17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CD6A17"/>
  </w:style>
  <w:style w:type="paragraph" w:customStyle="1" w:styleId="a3">
    <w:name w:val="Заголовок"/>
    <w:basedOn w:val="Normal"/>
    <w:next w:val="BodyText"/>
    <w:uiPriority w:val="99"/>
    <w:rsid w:val="00CD6A17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D6A17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971AF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CD6A17"/>
  </w:style>
  <w:style w:type="paragraph" w:styleId="Caption">
    <w:name w:val="caption"/>
    <w:basedOn w:val="Normal"/>
    <w:uiPriority w:val="99"/>
    <w:qFormat/>
    <w:rsid w:val="00CD6A17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CD6A17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CD6A17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2971A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CD6A17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CD6A1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CD6A17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CD6A1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CD6A17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CD6A17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CD6A17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CD6A17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CD6A17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CD6A17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71AF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71A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1AF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CD6A17"/>
  </w:style>
  <w:style w:type="paragraph" w:customStyle="1" w:styleId="a5">
    <w:name w:val="Заголовок таблицы"/>
    <w:basedOn w:val="a4"/>
    <w:uiPriority w:val="99"/>
    <w:rsid w:val="00CD6A17"/>
  </w:style>
  <w:style w:type="paragraph" w:customStyle="1" w:styleId="DocumentMap">
    <w:name w:val="DocumentMap"/>
    <w:uiPriority w:val="99"/>
    <w:rsid w:val="00CD6A17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9A6B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944</Words>
  <Characters>5381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2021-10-04T07:57:00Z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