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156" w:rsidRDefault="006E1156">
      <w:pPr>
        <w:ind w:firstLine="680"/>
        <w:jc w:val="center"/>
      </w:pPr>
      <w:r>
        <w:rPr>
          <w:b/>
          <w:bCs/>
        </w:rPr>
        <w:t xml:space="preserve">ПРОТОКОЛ </w:t>
      </w:r>
      <w:r w:rsidRPr="007D472A">
        <w:rPr>
          <w:b/>
          <w:bCs/>
        </w:rPr>
        <w:t>0318300120821000138</w:t>
      </w:r>
    </w:p>
    <w:p w:rsidR="006E1156" w:rsidRDefault="006E1156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6E1156" w:rsidRDefault="006E1156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6E1156" w:rsidRDefault="006E1156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6E1156" w:rsidRPr="00C52AEB">
        <w:tc>
          <w:tcPr>
            <w:tcW w:w="4961" w:type="dxa"/>
          </w:tcPr>
          <w:p w:rsidR="006E1156" w:rsidRPr="00C52AEB" w:rsidRDefault="006E1156"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6E1156" w:rsidRPr="00C52AEB" w:rsidRDefault="006E1156">
            <w:pPr>
              <w:ind w:firstLine="567"/>
              <w:jc w:val="right"/>
            </w:pPr>
            <w:r>
              <w:rPr>
                <w:lang w:val="en-US"/>
              </w:rPr>
              <w:t>05.10.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6E1156" w:rsidRDefault="006E1156">
      <w:pPr>
        <w:overflowPunct w:val="0"/>
      </w:pPr>
    </w:p>
    <w:p w:rsidR="006E1156" w:rsidRDefault="006E1156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Лекарственные препараты </w:t>
      </w:r>
    </w:p>
    <w:p w:rsidR="006E1156" w:rsidRDefault="006E1156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213234901331923490100101790010000244</w:t>
      </w:r>
    </w:p>
    <w:p w:rsidR="006E1156" w:rsidRDefault="006E1156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409 788,50 руб.</w:t>
      </w:r>
    </w:p>
    <w:p w:rsidR="006E1156" w:rsidRDefault="006E1156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7D472A">
        <w:rPr>
          <w:b/>
          <w:bCs/>
        </w:rPr>
        <w:t xml:space="preserve">: </w:t>
      </w:r>
      <w:r w:rsidRPr="007D472A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7D472A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6E1156" w:rsidRPr="00C52AEB">
        <w:trPr>
          <w:jc w:val="right"/>
        </w:trPr>
        <w:tc>
          <w:tcPr>
            <w:tcW w:w="9915" w:type="dxa"/>
          </w:tcPr>
          <w:p w:rsidR="006E1156" w:rsidRPr="00C52AEB" w:rsidRDefault="006E1156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7D472A">
              <w:rPr>
                <w:b/>
                <w:bCs/>
              </w:rPr>
              <w:t xml:space="preserve">Источник финансирования: </w:t>
            </w:r>
            <w:r w:rsidRPr="007D472A">
              <w:t>Внебюджетные фонды (ОМС), краевой бюджет 2021 года.</w:t>
            </w:r>
          </w:p>
          <w:p w:rsidR="006E1156" w:rsidRPr="00C52AEB" w:rsidRDefault="006E1156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7D472A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7D472A">
              <w:t>353560, Россия, Краснодарский край, г. Славянск-на-Кубани, ул. Батарейная, 377  транспортом поставщика. Поставщик производит первую поставку медицинской продукции в количестве 1/3 от объемов, указанных в спецификации, в течении 10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10 декабря 2021 г..</w:t>
            </w:r>
          </w:p>
          <w:p w:rsidR="006E1156" w:rsidRPr="00C52AEB" w:rsidRDefault="006E1156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7D472A">
              <w:t>Не требуется</w:t>
            </w:r>
          </w:p>
          <w:p w:rsidR="006E1156" w:rsidRPr="00C52AEB" w:rsidRDefault="006E1156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7D472A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6E1156" w:rsidRDefault="006E1156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7D472A">
        <w:t>27.09.21 09:25:52 (</w:t>
      </w:r>
      <w:r>
        <w:rPr>
          <w:lang w:val="en-US"/>
        </w:rPr>
        <w:t>MSK</w:t>
      </w:r>
      <w:r w:rsidRPr="007D472A">
        <w:t>+00:00)</w:t>
      </w:r>
    </w:p>
    <w:p w:rsidR="006E1156" w:rsidRDefault="006E1156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7D472A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6E1156" w:rsidRPr="00C52AEB">
        <w:tc>
          <w:tcPr>
            <w:tcW w:w="3307" w:type="dxa"/>
          </w:tcPr>
          <w:p w:rsidR="006E1156" w:rsidRPr="00C52AEB" w:rsidRDefault="006E1156">
            <w:r w:rsidRPr="00C52AEB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6E1156" w:rsidRPr="00C52AEB" w:rsidRDefault="006E1156">
            <w:r w:rsidRPr="00C52AEB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6E1156" w:rsidRPr="00C52AEB" w:rsidRDefault="006E1156">
            <w:pPr>
              <w:rPr>
                <w:lang w:val="en-US"/>
              </w:rPr>
            </w:pPr>
            <w:r w:rsidRPr="00C52AEB">
              <w:rPr>
                <w:lang w:val="en-US"/>
              </w:rPr>
              <w:t>Главный врач</w:t>
            </w:r>
          </w:p>
        </w:tc>
      </w:tr>
      <w:tr w:rsidR="006E1156" w:rsidRPr="00C52AEB">
        <w:tc>
          <w:tcPr>
            <w:tcW w:w="3307" w:type="dxa"/>
          </w:tcPr>
          <w:p w:rsidR="006E1156" w:rsidRPr="00C52AEB" w:rsidRDefault="006E1156">
            <w:r w:rsidRPr="00C52AEB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6E1156" w:rsidRPr="00C52AEB" w:rsidRDefault="006E1156">
            <w:r w:rsidRPr="00C52AEB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6E1156" w:rsidRPr="00C52AEB" w:rsidRDefault="006E1156">
            <w:pPr>
              <w:rPr>
                <w:lang w:val="en-US"/>
              </w:rPr>
            </w:pPr>
            <w:r w:rsidRPr="00C52AEB">
              <w:rPr>
                <w:lang w:val="en-US"/>
              </w:rPr>
              <w:t>Начальник отдела закупок</w:t>
            </w:r>
          </w:p>
        </w:tc>
      </w:tr>
      <w:tr w:rsidR="006E1156" w:rsidRPr="00C52AEB">
        <w:tc>
          <w:tcPr>
            <w:tcW w:w="3307" w:type="dxa"/>
          </w:tcPr>
          <w:p w:rsidR="006E1156" w:rsidRPr="00C52AEB" w:rsidRDefault="006E1156">
            <w:r w:rsidRPr="00C52AEB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6E1156" w:rsidRPr="00C52AEB" w:rsidRDefault="006E1156">
            <w:r w:rsidRPr="00C52AEB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6E1156" w:rsidRPr="00C52AEB" w:rsidRDefault="006E1156">
            <w:pPr>
              <w:rPr>
                <w:lang w:val="en-US"/>
              </w:rPr>
            </w:pPr>
            <w:r w:rsidRPr="00C52AEB">
              <w:rPr>
                <w:lang w:val="en-US"/>
              </w:rPr>
              <w:t>Начальник юридического отдела</w:t>
            </w:r>
          </w:p>
        </w:tc>
      </w:tr>
      <w:tr w:rsidR="006E1156" w:rsidRPr="00C52AEB">
        <w:tc>
          <w:tcPr>
            <w:tcW w:w="3307" w:type="dxa"/>
          </w:tcPr>
          <w:p w:rsidR="006E1156" w:rsidRPr="00C52AEB" w:rsidRDefault="006E1156">
            <w:r w:rsidRPr="00C52AEB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6E1156" w:rsidRPr="00C52AEB" w:rsidRDefault="006E1156">
            <w:r w:rsidRPr="00C52AEB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6E1156" w:rsidRPr="00C52AEB" w:rsidRDefault="006E1156">
            <w:pPr>
              <w:rPr>
                <w:lang w:val="en-US"/>
              </w:rPr>
            </w:pPr>
            <w:r w:rsidRPr="00C52AEB">
              <w:rPr>
                <w:lang w:val="en-US"/>
              </w:rPr>
              <w:t>экономист 1 категории отдела закупок</w:t>
            </w:r>
          </w:p>
        </w:tc>
      </w:tr>
      <w:tr w:rsidR="006E1156" w:rsidRPr="00C52AEB">
        <w:tc>
          <w:tcPr>
            <w:tcW w:w="3307" w:type="dxa"/>
          </w:tcPr>
          <w:p w:rsidR="006E1156" w:rsidRPr="00C52AEB" w:rsidRDefault="006E1156">
            <w:r w:rsidRPr="00C52AEB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6E1156" w:rsidRPr="00C52AEB" w:rsidRDefault="006E1156">
            <w:r w:rsidRPr="00C52AEB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6E1156" w:rsidRPr="00C52AEB" w:rsidRDefault="006E1156">
            <w:pPr>
              <w:rPr>
                <w:lang w:val="en-US"/>
              </w:rPr>
            </w:pPr>
            <w:r w:rsidRPr="00C52AEB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6E1156" w:rsidRDefault="006E1156">
      <w:pPr>
        <w:jc w:val="both"/>
      </w:pPr>
      <w:r>
        <w:tab/>
        <w:t>Кворум имеется. Комиссия правомочна.</w:t>
      </w:r>
    </w:p>
    <w:p w:rsidR="006E1156" w:rsidRDefault="006E1156">
      <w:pPr>
        <w:jc w:val="both"/>
      </w:pPr>
      <w:r>
        <w:tab/>
        <w:t xml:space="preserve">Заседание комиссии проводилось </w:t>
      </w:r>
      <w:r w:rsidRPr="007D472A">
        <w:t>05.10.</w:t>
      </w:r>
      <w:r>
        <w:t>20</w:t>
      </w:r>
      <w:r w:rsidRPr="007D472A">
        <w:t>21 1</w:t>
      </w:r>
      <w:r>
        <w:t>4</w:t>
      </w:r>
      <w:r w:rsidRPr="007D472A">
        <w:t>:</w:t>
      </w:r>
      <w:r>
        <w:t>00</w:t>
      </w:r>
      <w:r w:rsidRPr="007D472A">
        <w:t xml:space="preserve"> (</w:t>
      </w:r>
      <w:r>
        <w:rPr>
          <w:lang w:val="en-US"/>
        </w:rPr>
        <w:t>MSK</w:t>
      </w:r>
      <w:r w:rsidRPr="007D472A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6E1156" w:rsidRDefault="006E1156">
      <w:pPr>
        <w:overflowPunct w:val="0"/>
        <w:ind w:firstLine="680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7D472A">
        <w:t>05.10.21 09:30:00 (</w:t>
      </w:r>
      <w:r>
        <w:rPr>
          <w:lang w:val="en-US"/>
        </w:rPr>
        <w:t>MSK</w:t>
      </w:r>
      <w:r w:rsidRPr="007D472A">
        <w:t>+00:00)</w:t>
      </w:r>
      <w:r>
        <w:t xml:space="preserve">), подана </w:t>
      </w:r>
      <w:r w:rsidRPr="007D472A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6E1156" w:rsidRPr="00C52AEB">
        <w:tc>
          <w:tcPr>
            <w:tcW w:w="9922" w:type="dxa"/>
          </w:tcPr>
          <w:p w:rsidR="006E1156" w:rsidRPr="00C52AEB" w:rsidRDefault="006E1156">
            <w:pPr>
              <w:pStyle w:val="a4"/>
            </w:pPr>
            <w:r w:rsidRPr="00C52AEB">
              <w:t>EA-118448</w:t>
            </w:r>
            <w:r>
              <w:t xml:space="preserve">, дата и время регистрации заявки: </w:t>
            </w:r>
            <w:r w:rsidRPr="00C52AEB">
              <w:t>04.10.21 11:29:12 (MSK+00:00)</w:t>
            </w:r>
          </w:p>
        </w:tc>
      </w:tr>
    </w:tbl>
    <w:p w:rsidR="006E1156" w:rsidRDefault="006E1156"/>
    <w:p w:rsidR="006E1156" w:rsidRDefault="006E1156">
      <w:pPr>
        <w:ind w:firstLine="680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663"/>
        <w:gridCol w:w="2683"/>
        <w:gridCol w:w="2719"/>
        <w:gridCol w:w="1860"/>
      </w:tblGrid>
      <w:tr w:rsidR="006E1156" w:rsidRPr="00C52AEB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E1156" w:rsidRDefault="006E1156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E1156" w:rsidRDefault="006E1156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E1156" w:rsidRDefault="006E1156">
            <w:pPr>
              <w:rPr>
                <w:b/>
                <w:bCs/>
              </w:rPr>
            </w:pPr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E1156" w:rsidRDefault="006E1156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 члена комиссии</w:t>
            </w:r>
          </w:p>
        </w:tc>
      </w:tr>
      <w:tr w:rsidR="006E1156" w:rsidRPr="00C52AEB"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E1156" w:rsidRDefault="006E1156">
            <w:r>
              <w:t>EA-118448</w:t>
            </w:r>
          </w:p>
          <w:p w:rsidR="006E1156" w:rsidRDefault="006E1156">
            <w:r>
              <w:t>ОБЩЕСТВО С ОГРАНИЧЕННОЙ ОТВЕТСТВЕННОСТЬЮ "НАНОФАРМ"</w:t>
            </w:r>
          </w:p>
          <w:p w:rsidR="006E1156" w:rsidRDefault="006E1156">
            <w:r>
              <w:t>ИНН 6161070578</w:t>
            </w:r>
          </w:p>
          <w:p w:rsidR="006E1156" w:rsidRPr="00C52AEB" w:rsidRDefault="006E1156">
            <w:r>
              <w:t xml:space="preserve">ОГРН </w:t>
            </w:r>
            <w:r w:rsidRPr="007D472A">
              <w:t>1146193001998</w:t>
            </w:r>
          </w:p>
          <w:p w:rsidR="006E1156" w:rsidRPr="00C52AEB" w:rsidRDefault="006E1156">
            <w:r w:rsidRPr="00C52AEB">
              <w:t xml:space="preserve">КПП </w:t>
            </w:r>
            <w:r w:rsidRPr="007D472A">
              <w:t>616101001</w:t>
            </w:r>
          </w:p>
          <w:p w:rsidR="006E1156" w:rsidRPr="00C52AEB" w:rsidRDefault="006E1156">
            <w:r w:rsidRPr="00C52AEB">
              <w:t>Место нахождения(жительства)</w:t>
            </w:r>
          </w:p>
          <w:p w:rsidR="006E1156" w:rsidRPr="00C52AEB" w:rsidRDefault="006E1156">
            <w:r w:rsidRPr="00C52AEB">
              <w:t>Россия, 344114, ОБЛРОСТОВСКАЯ, ГРОСТОВ-НА-ДОНУ, 1</w:t>
            </w:r>
          </w:p>
          <w:p w:rsidR="006E1156" w:rsidRPr="00C52AEB" w:rsidRDefault="006E1156">
            <w:r w:rsidRPr="00C52AEB">
              <w:t>Почтовый адрес</w:t>
            </w:r>
          </w:p>
          <w:p w:rsidR="006E1156" w:rsidRPr="00C52AEB" w:rsidRDefault="006E1156">
            <w:r w:rsidRPr="00C52AEB">
              <w:t>344114, ОБЛ РОСТОВСКАЯ, Г РОСТОВ-НА-ДОНУ, УЛ БЕЛЯЕВА, 28/60, 1</w:t>
            </w:r>
          </w:p>
          <w:p w:rsidR="006E1156" w:rsidRPr="00C52AEB" w:rsidRDefault="006E1156">
            <w:r w:rsidRPr="00C52AEB">
              <w:rPr>
                <w:sz w:val="16"/>
                <w:szCs w:val="16"/>
              </w:rPr>
              <w:t xml:space="preserve">Контактное лицо </w:t>
            </w:r>
          </w:p>
          <w:p w:rsidR="006E1156" w:rsidRDefault="006E1156">
            <w:r>
              <w:t xml:space="preserve">Телефон </w:t>
            </w:r>
            <w:r>
              <w:rPr>
                <w:lang w:val="en-US"/>
              </w:rPr>
              <w:t>78632191005</w:t>
            </w:r>
          </w:p>
          <w:p w:rsidR="006E1156" w:rsidRDefault="006E1156"/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E1156" w:rsidRDefault="006E1156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6E1156" w:rsidRDefault="006E1156">
            <w:pPr>
              <w:pStyle w:val="a4"/>
            </w:pPr>
          </w:p>
          <w:p w:rsidR="006E1156" w:rsidRDefault="006E1156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E1156" w:rsidRDefault="006E1156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E1156" w:rsidRDefault="006E1156">
            <w:r>
              <w:t>Соответствует требованиям</w:t>
            </w:r>
          </w:p>
        </w:tc>
      </w:tr>
      <w:tr w:rsidR="006E1156" w:rsidRPr="00C52AEB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E1156" w:rsidRDefault="006E1156">
            <w:r>
              <w:t>EA-118448</w:t>
            </w:r>
          </w:p>
          <w:p w:rsidR="006E1156" w:rsidRDefault="006E1156">
            <w:r>
              <w:t>ОБЩЕСТВО С ОГРАНИЧЕННОЙ ОТВЕТСТВЕННОСТЬЮ "НАНОФАРМ"</w:t>
            </w:r>
          </w:p>
          <w:p w:rsidR="006E1156" w:rsidRDefault="006E1156">
            <w:r>
              <w:t>ИНН 6161070578</w:t>
            </w:r>
          </w:p>
          <w:p w:rsidR="006E1156" w:rsidRPr="00C52AEB" w:rsidRDefault="006E1156">
            <w:r>
              <w:t xml:space="preserve">ОГРН </w:t>
            </w:r>
            <w:r w:rsidRPr="007D472A">
              <w:t>1146193001998</w:t>
            </w:r>
          </w:p>
          <w:p w:rsidR="006E1156" w:rsidRPr="00C52AEB" w:rsidRDefault="006E1156">
            <w:r w:rsidRPr="00C52AEB">
              <w:t xml:space="preserve">КПП </w:t>
            </w:r>
            <w:r w:rsidRPr="007D472A">
              <w:t>616101001</w:t>
            </w:r>
          </w:p>
          <w:p w:rsidR="006E1156" w:rsidRPr="00C52AEB" w:rsidRDefault="006E1156">
            <w:r w:rsidRPr="00C52AEB">
              <w:t>Место нахождения(жительства)</w:t>
            </w:r>
          </w:p>
          <w:p w:rsidR="006E1156" w:rsidRPr="00C52AEB" w:rsidRDefault="006E1156">
            <w:r w:rsidRPr="00C52AEB">
              <w:t>Россия, 344114, ОБЛРОСТОВСКАЯ, ГРОСТОВ-НА-ДОНУ, 1</w:t>
            </w:r>
          </w:p>
          <w:p w:rsidR="006E1156" w:rsidRPr="00C52AEB" w:rsidRDefault="006E1156">
            <w:r w:rsidRPr="00C52AEB">
              <w:t>Почтовый адрес</w:t>
            </w:r>
          </w:p>
          <w:p w:rsidR="006E1156" w:rsidRPr="00C52AEB" w:rsidRDefault="006E1156">
            <w:r w:rsidRPr="00C52AEB">
              <w:t>344114, ОБЛ РОСТОВСКАЯ, Г РОСТОВ-НА-ДОНУ, УЛ БЕЛЯЕВА, 28/60, 1</w:t>
            </w:r>
          </w:p>
          <w:p w:rsidR="006E1156" w:rsidRPr="00C52AEB" w:rsidRDefault="006E1156">
            <w:r w:rsidRPr="00C52AEB">
              <w:rPr>
                <w:sz w:val="16"/>
                <w:szCs w:val="16"/>
              </w:rPr>
              <w:t xml:space="preserve">Контактное лицо </w:t>
            </w:r>
          </w:p>
          <w:p w:rsidR="006E1156" w:rsidRDefault="006E1156">
            <w:r>
              <w:t xml:space="preserve">Телефон </w:t>
            </w:r>
            <w:r>
              <w:rPr>
                <w:lang w:val="en-US"/>
              </w:rPr>
              <w:t>78632191005</w:t>
            </w:r>
          </w:p>
          <w:p w:rsidR="006E1156" w:rsidRDefault="006E1156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E1156" w:rsidRDefault="006E1156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6E1156" w:rsidRDefault="006E1156">
            <w:pPr>
              <w:pStyle w:val="a4"/>
            </w:pPr>
          </w:p>
          <w:p w:rsidR="006E1156" w:rsidRDefault="006E1156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E1156" w:rsidRDefault="006E1156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E1156" w:rsidRDefault="006E1156">
            <w:r>
              <w:t>Соответствует требованиям</w:t>
            </w:r>
          </w:p>
        </w:tc>
      </w:tr>
      <w:tr w:rsidR="006E1156" w:rsidRPr="00C52AEB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E1156" w:rsidRDefault="006E1156">
            <w:r>
              <w:t>EA-118448</w:t>
            </w:r>
          </w:p>
          <w:p w:rsidR="006E1156" w:rsidRDefault="006E1156">
            <w:r>
              <w:t>ОБЩЕСТВО С ОГРАНИЧЕННОЙ ОТВЕТСТВЕННОСТЬЮ "НАНОФАРМ"</w:t>
            </w:r>
          </w:p>
          <w:p w:rsidR="006E1156" w:rsidRDefault="006E1156">
            <w:r>
              <w:t>ИНН 6161070578</w:t>
            </w:r>
          </w:p>
          <w:p w:rsidR="006E1156" w:rsidRPr="00C52AEB" w:rsidRDefault="006E1156">
            <w:r>
              <w:t xml:space="preserve">ОГРН </w:t>
            </w:r>
            <w:r w:rsidRPr="007D472A">
              <w:t>1146193001998</w:t>
            </w:r>
          </w:p>
          <w:p w:rsidR="006E1156" w:rsidRPr="00C52AEB" w:rsidRDefault="006E1156">
            <w:r w:rsidRPr="00C52AEB">
              <w:t xml:space="preserve">КПП </w:t>
            </w:r>
            <w:r w:rsidRPr="007D472A">
              <w:t>616101001</w:t>
            </w:r>
          </w:p>
          <w:p w:rsidR="006E1156" w:rsidRPr="00C52AEB" w:rsidRDefault="006E1156">
            <w:r w:rsidRPr="00C52AEB">
              <w:t>Место нахождения(жительства)</w:t>
            </w:r>
          </w:p>
          <w:p w:rsidR="006E1156" w:rsidRPr="00C52AEB" w:rsidRDefault="006E1156">
            <w:r w:rsidRPr="00C52AEB">
              <w:t>Россия, 344114, ОБЛРОСТОВСКАЯ, ГРОСТОВ-НА-ДОНУ, 1</w:t>
            </w:r>
          </w:p>
          <w:p w:rsidR="006E1156" w:rsidRPr="00C52AEB" w:rsidRDefault="006E1156">
            <w:r w:rsidRPr="00C52AEB">
              <w:t>Почтовый адрес</w:t>
            </w:r>
          </w:p>
          <w:p w:rsidR="006E1156" w:rsidRPr="00C52AEB" w:rsidRDefault="006E1156">
            <w:r w:rsidRPr="00C52AEB">
              <w:t>344114, ОБЛ РОСТОВСКАЯ, Г РОСТОВ-НА-ДОНУ, УЛ БЕЛЯЕВА, 28/60, 1</w:t>
            </w:r>
          </w:p>
          <w:p w:rsidR="006E1156" w:rsidRPr="00C52AEB" w:rsidRDefault="006E1156">
            <w:r w:rsidRPr="00C52AEB">
              <w:rPr>
                <w:sz w:val="16"/>
                <w:szCs w:val="16"/>
              </w:rPr>
              <w:t xml:space="preserve">Контактное лицо </w:t>
            </w:r>
          </w:p>
          <w:p w:rsidR="006E1156" w:rsidRDefault="006E1156">
            <w:r>
              <w:t xml:space="preserve">Телефон </w:t>
            </w:r>
            <w:r>
              <w:rPr>
                <w:lang w:val="en-US"/>
              </w:rPr>
              <w:t>78632191005</w:t>
            </w:r>
          </w:p>
          <w:p w:rsidR="006E1156" w:rsidRDefault="006E1156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E1156" w:rsidRDefault="006E1156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6E1156" w:rsidRDefault="006E1156">
            <w:pPr>
              <w:pStyle w:val="a4"/>
            </w:pPr>
          </w:p>
          <w:p w:rsidR="006E1156" w:rsidRDefault="006E1156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E1156" w:rsidRDefault="006E1156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E1156" w:rsidRDefault="006E1156">
            <w:r>
              <w:t>Соответствует требованиям</w:t>
            </w:r>
          </w:p>
        </w:tc>
      </w:tr>
      <w:tr w:rsidR="006E1156" w:rsidRPr="00C52AEB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E1156" w:rsidRDefault="006E1156">
            <w:r>
              <w:t>EA-118448</w:t>
            </w:r>
          </w:p>
          <w:p w:rsidR="006E1156" w:rsidRDefault="006E1156">
            <w:r>
              <w:t>ОБЩЕСТВО С ОГРАНИЧЕННОЙ ОТВЕТСТВЕННОСТЬЮ "НАНОФАРМ"</w:t>
            </w:r>
          </w:p>
          <w:p w:rsidR="006E1156" w:rsidRDefault="006E1156">
            <w:r>
              <w:t>ИНН 6161070578</w:t>
            </w:r>
          </w:p>
          <w:p w:rsidR="006E1156" w:rsidRPr="00C52AEB" w:rsidRDefault="006E1156">
            <w:r>
              <w:t xml:space="preserve">ОГРН </w:t>
            </w:r>
            <w:r w:rsidRPr="007D472A">
              <w:t>1146193001998</w:t>
            </w:r>
          </w:p>
          <w:p w:rsidR="006E1156" w:rsidRPr="00C52AEB" w:rsidRDefault="006E1156">
            <w:r w:rsidRPr="00C52AEB">
              <w:t xml:space="preserve">КПП </w:t>
            </w:r>
            <w:r w:rsidRPr="007D472A">
              <w:t>616101001</w:t>
            </w:r>
          </w:p>
          <w:p w:rsidR="006E1156" w:rsidRPr="00C52AEB" w:rsidRDefault="006E1156">
            <w:r w:rsidRPr="00C52AEB">
              <w:t>Место нахождения(жительства)</w:t>
            </w:r>
          </w:p>
          <w:p w:rsidR="006E1156" w:rsidRPr="00C52AEB" w:rsidRDefault="006E1156">
            <w:r w:rsidRPr="00C52AEB">
              <w:t>Россия, 344114, ОБЛРОСТОВСКАЯ, ГРОСТОВ-НА-ДОНУ, 1</w:t>
            </w:r>
          </w:p>
          <w:p w:rsidR="006E1156" w:rsidRPr="00C52AEB" w:rsidRDefault="006E1156">
            <w:r w:rsidRPr="00C52AEB">
              <w:t>Почтовый адрес</w:t>
            </w:r>
          </w:p>
          <w:p w:rsidR="006E1156" w:rsidRPr="00C52AEB" w:rsidRDefault="006E1156">
            <w:r w:rsidRPr="00C52AEB">
              <w:t>344114, ОБЛ РОСТОВСКАЯ, Г РОСТОВ-НА-ДОНУ, УЛ БЕЛЯЕВА, 28/60, 1</w:t>
            </w:r>
          </w:p>
          <w:p w:rsidR="006E1156" w:rsidRPr="00C52AEB" w:rsidRDefault="006E1156">
            <w:r w:rsidRPr="00C52AEB">
              <w:rPr>
                <w:sz w:val="16"/>
                <w:szCs w:val="16"/>
              </w:rPr>
              <w:t xml:space="preserve">Контактное лицо </w:t>
            </w:r>
          </w:p>
          <w:p w:rsidR="006E1156" w:rsidRDefault="006E1156">
            <w:r>
              <w:t xml:space="preserve">Телефон </w:t>
            </w:r>
            <w:r>
              <w:rPr>
                <w:lang w:val="en-US"/>
              </w:rPr>
              <w:t>78632191005</w:t>
            </w:r>
          </w:p>
          <w:p w:rsidR="006E1156" w:rsidRDefault="006E1156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E1156" w:rsidRDefault="006E1156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6E1156" w:rsidRDefault="006E1156">
            <w:pPr>
              <w:pStyle w:val="a4"/>
            </w:pPr>
          </w:p>
          <w:p w:rsidR="006E1156" w:rsidRDefault="006E1156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E1156" w:rsidRDefault="006E1156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E1156" w:rsidRDefault="006E1156">
            <w:r>
              <w:t>Соответствует требованиям</w:t>
            </w:r>
          </w:p>
        </w:tc>
      </w:tr>
      <w:tr w:rsidR="006E1156" w:rsidRPr="00C52AEB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E1156" w:rsidRDefault="006E1156">
            <w:r>
              <w:t>EA-118448</w:t>
            </w:r>
          </w:p>
          <w:p w:rsidR="006E1156" w:rsidRDefault="006E1156">
            <w:r>
              <w:t>ОБЩЕСТВО С ОГРАНИЧЕННОЙ ОТВЕТСТВЕННОСТЬЮ "НАНОФАРМ"</w:t>
            </w:r>
          </w:p>
          <w:p w:rsidR="006E1156" w:rsidRDefault="006E1156">
            <w:r>
              <w:t>ИНН 6161070578</w:t>
            </w:r>
          </w:p>
          <w:p w:rsidR="006E1156" w:rsidRPr="00C52AEB" w:rsidRDefault="006E1156">
            <w:r>
              <w:t xml:space="preserve">ОГРН </w:t>
            </w:r>
            <w:r w:rsidRPr="007D472A">
              <w:t>1146193001998</w:t>
            </w:r>
          </w:p>
          <w:p w:rsidR="006E1156" w:rsidRPr="00C52AEB" w:rsidRDefault="006E1156">
            <w:r w:rsidRPr="00C52AEB">
              <w:t xml:space="preserve">КПП </w:t>
            </w:r>
            <w:r w:rsidRPr="007D472A">
              <w:t>616101001</w:t>
            </w:r>
          </w:p>
          <w:p w:rsidR="006E1156" w:rsidRPr="00C52AEB" w:rsidRDefault="006E1156">
            <w:r w:rsidRPr="00C52AEB">
              <w:t>Место нахождения(жительства)</w:t>
            </w:r>
          </w:p>
          <w:p w:rsidR="006E1156" w:rsidRPr="00C52AEB" w:rsidRDefault="006E1156">
            <w:bookmarkStart w:id="0" w:name="__DdeLink__366_22120086831"/>
            <w:r w:rsidRPr="00C52AEB">
              <w:t>Россия, 344114, ОБЛРОСТОВСКАЯ, ГРОСТОВ-НА-ДОНУ, 1</w:t>
            </w:r>
            <w:bookmarkEnd w:id="0"/>
          </w:p>
          <w:p w:rsidR="006E1156" w:rsidRPr="00C52AEB" w:rsidRDefault="006E1156">
            <w:r w:rsidRPr="00C52AEB">
              <w:t>Почтовый адрес</w:t>
            </w:r>
          </w:p>
          <w:p w:rsidR="006E1156" w:rsidRPr="00C52AEB" w:rsidRDefault="006E1156">
            <w:r w:rsidRPr="00C52AEB">
              <w:t>344114, ОБЛ РОСТОВСКАЯ, Г РОСТОВ-НА-ДОНУ, УЛ БЕЛЯЕВА, 28/60, 1</w:t>
            </w:r>
          </w:p>
          <w:p w:rsidR="006E1156" w:rsidRPr="00C52AEB" w:rsidRDefault="006E1156">
            <w:r w:rsidRPr="00C52AEB">
              <w:rPr>
                <w:sz w:val="16"/>
                <w:szCs w:val="16"/>
              </w:rPr>
              <w:t xml:space="preserve">Контактное лицо </w:t>
            </w:r>
          </w:p>
          <w:p w:rsidR="006E1156" w:rsidRDefault="006E1156">
            <w:r>
              <w:t xml:space="preserve">Телефон </w:t>
            </w:r>
            <w:r>
              <w:rPr>
                <w:lang w:val="en-US"/>
              </w:rPr>
              <w:t>78632191005</w:t>
            </w:r>
          </w:p>
          <w:p w:rsidR="006E1156" w:rsidRDefault="006E1156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E1156" w:rsidRDefault="006E1156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6E1156" w:rsidRDefault="006E1156">
            <w:pPr>
              <w:pStyle w:val="a4"/>
            </w:pPr>
          </w:p>
          <w:p w:rsidR="006E1156" w:rsidRDefault="006E1156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E1156" w:rsidRDefault="006E1156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E1156" w:rsidRDefault="006E1156">
            <w:r>
              <w:t>Соответствует требованиям</w:t>
            </w:r>
          </w:p>
        </w:tc>
      </w:tr>
    </w:tbl>
    <w:p w:rsidR="006E1156" w:rsidRDefault="006E1156">
      <w:pPr>
        <w:overflowPunct w:val="0"/>
        <w:ind w:right="142"/>
        <w:jc w:val="both"/>
      </w:pPr>
    </w:p>
    <w:p w:rsidR="006E1156" w:rsidRPr="007D472A" w:rsidRDefault="006E1156">
      <w:pPr>
        <w:jc w:val="both"/>
      </w:pPr>
      <w:r w:rsidRPr="007D472A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"НАНОФАРМ".</w:t>
      </w:r>
    </w:p>
    <w:p w:rsidR="006E1156" w:rsidRDefault="006E1156">
      <w:pPr>
        <w:pStyle w:val="BodyText"/>
        <w:jc w:val="both"/>
      </w:pPr>
      <w:r w:rsidRPr="007D472A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6E1156" w:rsidRDefault="006E1156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EF3636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6E1156" w:rsidRDefault="006E1156">
      <w:pPr>
        <w:jc w:val="both"/>
        <w:rPr>
          <w:b/>
          <w:bCs/>
        </w:rPr>
      </w:pPr>
    </w:p>
    <w:p w:rsidR="006E1156" w:rsidRDefault="006E1156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6E1156" w:rsidRPr="00C52AEB">
        <w:tc>
          <w:tcPr>
            <w:tcW w:w="5847" w:type="dxa"/>
            <w:vAlign w:val="bottom"/>
          </w:tcPr>
          <w:p w:rsidR="006E1156" w:rsidRPr="00C52AEB" w:rsidRDefault="006E1156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6E1156" w:rsidRPr="00C52AEB" w:rsidRDefault="006E1156">
            <w:pPr>
              <w:pStyle w:val="a4"/>
            </w:pPr>
            <w:r w:rsidRPr="00C52AEB">
              <w:rPr>
                <w:lang w:val="en-US"/>
              </w:rPr>
              <w:t>Просоленко Юрий Александрович</w:t>
            </w:r>
          </w:p>
        </w:tc>
      </w:tr>
      <w:tr w:rsidR="006E1156" w:rsidRPr="00C52AEB">
        <w:tc>
          <w:tcPr>
            <w:tcW w:w="5847" w:type="dxa"/>
            <w:vAlign w:val="bottom"/>
          </w:tcPr>
          <w:p w:rsidR="006E1156" w:rsidRPr="00C52AEB" w:rsidRDefault="006E1156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6E1156" w:rsidRPr="00C52AEB" w:rsidRDefault="006E1156">
            <w:pPr>
              <w:pStyle w:val="a4"/>
            </w:pPr>
            <w:r w:rsidRPr="00C52AEB">
              <w:rPr>
                <w:lang w:val="en-US"/>
              </w:rPr>
              <w:t>Дехтерев Юрий Сергеевич</w:t>
            </w:r>
          </w:p>
        </w:tc>
      </w:tr>
      <w:tr w:rsidR="006E1156" w:rsidRPr="00C52AEB">
        <w:tc>
          <w:tcPr>
            <w:tcW w:w="5847" w:type="dxa"/>
            <w:vAlign w:val="bottom"/>
          </w:tcPr>
          <w:p w:rsidR="006E1156" w:rsidRPr="00C52AEB" w:rsidRDefault="006E1156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6E1156" w:rsidRPr="00C52AEB" w:rsidRDefault="006E1156">
            <w:pPr>
              <w:pStyle w:val="a4"/>
            </w:pPr>
            <w:r w:rsidRPr="00C52AEB">
              <w:rPr>
                <w:lang w:val="en-US"/>
              </w:rPr>
              <w:t>Коротникова Светлана Борисовна</w:t>
            </w:r>
          </w:p>
        </w:tc>
      </w:tr>
      <w:tr w:rsidR="006E1156" w:rsidRPr="00C52AEB">
        <w:tc>
          <w:tcPr>
            <w:tcW w:w="5847" w:type="dxa"/>
            <w:vAlign w:val="bottom"/>
          </w:tcPr>
          <w:p w:rsidR="006E1156" w:rsidRPr="00C52AEB" w:rsidRDefault="006E1156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6E1156" w:rsidRPr="00C52AEB" w:rsidRDefault="006E1156">
            <w:pPr>
              <w:pStyle w:val="a4"/>
            </w:pPr>
            <w:r w:rsidRPr="00C52AEB">
              <w:rPr>
                <w:lang w:val="en-US"/>
              </w:rPr>
              <w:t>Мальченко Елена Александровна</w:t>
            </w:r>
          </w:p>
        </w:tc>
      </w:tr>
      <w:tr w:rsidR="006E1156" w:rsidRPr="00C52AEB">
        <w:tc>
          <w:tcPr>
            <w:tcW w:w="5847" w:type="dxa"/>
            <w:vAlign w:val="bottom"/>
          </w:tcPr>
          <w:p w:rsidR="006E1156" w:rsidRPr="00C52AEB" w:rsidRDefault="006E1156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6E1156" w:rsidRPr="00C52AEB" w:rsidRDefault="006E1156">
            <w:pPr>
              <w:pStyle w:val="a4"/>
            </w:pPr>
            <w:r w:rsidRPr="00C52AEB">
              <w:rPr>
                <w:lang w:val="en-US"/>
              </w:rPr>
              <w:t>Владыкина Лидия Валерьевна</w:t>
            </w:r>
          </w:p>
        </w:tc>
      </w:tr>
    </w:tbl>
    <w:p w:rsidR="006E1156" w:rsidRDefault="006E1156"/>
    <w:sectPr w:rsidR="006E1156" w:rsidSect="00C531C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31C5"/>
    <w:rsid w:val="004504A2"/>
    <w:rsid w:val="006E1156"/>
    <w:rsid w:val="007D472A"/>
    <w:rsid w:val="00C52AEB"/>
    <w:rsid w:val="00C531C5"/>
    <w:rsid w:val="00EF36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31C5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C531C5"/>
  </w:style>
  <w:style w:type="paragraph" w:customStyle="1" w:styleId="a3">
    <w:name w:val="Заголовок"/>
    <w:basedOn w:val="Normal"/>
    <w:next w:val="BodyText"/>
    <w:uiPriority w:val="99"/>
    <w:rsid w:val="00C531C5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C531C5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25298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C531C5"/>
  </w:style>
  <w:style w:type="paragraph" w:styleId="Caption">
    <w:name w:val="caption"/>
    <w:basedOn w:val="Normal"/>
    <w:uiPriority w:val="99"/>
    <w:qFormat/>
    <w:rsid w:val="00C531C5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C531C5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C531C5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125298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C531C5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C531C5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C531C5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C531C5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C531C5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C531C5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C531C5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C531C5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C531C5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C531C5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25298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2529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5298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C531C5"/>
  </w:style>
  <w:style w:type="paragraph" w:customStyle="1" w:styleId="a5">
    <w:name w:val="Заголовок таблицы"/>
    <w:basedOn w:val="a4"/>
    <w:uiPriority w:val="99"/>
    <w:rsid w:val="00C531C5"/>
  </w:style>
  <w:style w:type="paragraph" w:customStyle="1" w:styleId="DocumentMap">
    <w:name w:val="DocumentMap"/>
    <w:uiPriority w:val="99"/>
    <w:rsid w:val="00C531C5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7D472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144</TotalTime>
  <Pages>2</Pages>
  <Words>980</Words>
  <Characters>5590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46</cp:revision>
  <cp:lastPrinted>2021-10-05T12:12:00Z</cp:lastPrinted>
  <dcterms:created xsi:type="dcterms:W3CDTF">2019-09-11T09:00:00Z</dcterms:created>
  <dcterms:modified xsi:type="dcterms:W3CDTF">2021-10-05T12:12:00Z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