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231" w:rsidRDefault="00716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6231" w:rsidRPr="00716A72" w:rsidRDefault="00716A72">
      <w:pPr>
        <w:ind w:firstLine="567"/>
        <w:jc w:val="center"/>
      </w:pPr>
      <w:r w:rsidRPr="00716A72">
        <w:rPr>
          <w:rFonts w:eastAsia="Times New Roman"/>
          <w:b/>
          <w:bCs/>
          <w:sz w:val="20"/>
          <w:szCs w:val="20"/>
        </w:rPr>
        <w:t xml:space="preserve">"Оказание услуги по проведению строительного контроля при выполнении работ по обустройству пешеходных переходов вблизи образовательных учреждений на автомобильных дорогах общего пользования местного значения Рыльского района Курской области" </w:t>
      </w:r>
    </w:p>
    <w:p w:rsidR="00B06231" w:rsidRPr="00716A72" w:rsidRDefault="00716A72">
      <w:pPr>
        <w:ind w:firstLine="567"/>
        <w:jc w:val="center"/>
        <w:rPr>
          <w:rFonts w:eastAsia="Times New Roman"/>
          <w:b/>
          <w:bCs/>
        </w:rPr>
      </w:pPr>
      <w:r w:rsidRPr="00716A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6A72">
        <w:rPr>
          <w:rFonts w:eastAsia="Times New Roman"/>
          <w:b/>
          <w:bCs/>
          <w:sz w:val="20"/>
          <w:szCs w:val="20"/>
        </w:rPr>
        <w:t xml:space="preserve"> </w:t>
      </w:r>
      <w:r w:rsidRPr="00716A72">
        <w:rPr>
          <w:rFonts w:eastAsia="Times New Roman"/>
          <w:b/>
          <w:bCs/>
          <w:sz w:val="20"/>
          <w:szCs w:val="20"/>
        </w:rPr>
        <w:t xml:space="preserve">0144200001821000298) </w:t>
      </w:r>
    </w:p>
    <w:p w:rsidR="00B06231" w:rsidRPr="00716A72" w:rsidRDefault="00B06231">
      <w:pPr>
        <w:ind w:firstLine="567"/>
        <w:jc w:val="center"/>
        <w:rPr>
          <w:sz w:val="20"/>
          <w:szCs w:val="20"/>
        </w:rPr>
      </w:pPr>
    </w:p>
    <w:p w:rsidR="00B06231" w:rsidRPr="00716A72" w:rsidRDefault="00716A72">
      <w:pPr>
        <w:ind w:firstLine="567"/>
        <w:jc w:val="right"/>
      </w:pPr>
      <w:r w:rsidRPr="00716A72">
        <w:rPr>
          <w:rFonts w:eastAsia="Times New Roman"/>
          <w:sz w:val="20"/>
          <w:szCs w:val="20"/>
        </w:rPr>
        <w:t>11.10.21 09:15:18 (</w:t>
      </w:r>
      <w:r>
        <w:rPr>
          <w:rFonts w:eastAsia="Times New Roman"/>
          <w:sz w:val="20"/>
          <w:szCs w:val="20"/>
          <w:lang w:val="en-US"/>
        </w:rPr>
        <w:t>MSK</w:t>
      </w:r>
      <w:r w:rsidRPr="00716A72">
        <w:rPr>
          <w:rFonts w:eastAsia="Times New Roman"/>
          <w:sz w:val="20"/>
          <w:szCs w:val="20"/>
        </w:rPr>
        <w:t>+00:00)</w:t>
      </w:r>
    </w:p>
    <w:p w:rsidR="00B06231" w:rsidRPr="00716A72" w:rsidRDefault="00B06231">
      <w:pPr>
        <w:ind w:firstLine="567"/>
        <w:rPr>
          <w:rFonts w:eastAsia="Times New Roman"/>
          <w:sz w:val="20"/>
          <w:szCs w:val="20"/>
        </w:rPr>
      </w:pPr>
    </w:p>
    <w:p w:rsidR="00B06231" w:rsidRDefault="00716A7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06231" w:rsidRDefault="00B06231">
      <w:pPr>
        <w:rPr>
          <w:rFonts w:eastAsia="Times New Roman"/>
          <w:sz w:val="20"/>
          <w:szCs w:val="20"/>
        </w:rPr>
      </w:pPr>
    </w:p>
    <w:p w:rsidR="00B06231" w:rsidRPr="00716A72" w:rsidRDefault="00716A72">
      <w:r>
        <w:rPr>
          <w:rFonts w:eastAsia="Times New Roman"/>
          <w:sz w:val="20"/>
          <w:szCs w:val="20"/>
        </w:rPr>
        <w:t>Организатор</w:t>
      </w:r>
      <w:r w:rsidRPr="007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6A72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B06231" w:rsidRPr="00716A72" w:rsidRDefault="00B06231">
      <w:pPr>
        <w:rPr>
          <w:rFonts w:eastAsia="Times New Roman"/>
          <w:sz w:val="20"/>
          <w:szCs w:val="20"/>
        </w:rPr>
      </w:pPr>
    </w:p>
    <w:p w:rsidR="00B06231" w:rsidRDefault="00716A72">
      <w:r w:rsidRPr="00716A72">
        <w:rPr>
          <w:rFonts w:eastAsia="Times New Roman"/>
          <w:sz w:val="20"/>
          <w:szCs w:val="20"/>
        </w:rPr>
        <w:t>Заказчик: АДМИНИСТРАЦИЯ РЫЛЬСКОГО РАЙОНА КУР</w:t>
      </w:r>
      <w:r w:rsidRPr="00716A72">
        <w:rPr>
          <w:rFonts w:eastAsia="Times New Roman"/>
          <w:sz w:val="20"/>
          <w:szCs w:val="20"/>
        </w:rPr>
        <w:t>СКОЙ ОБЛАСТИ</w:t>
      </w:r>
    </w:p>
    <w:p w:rsidR="00B06231" w:rsidRPr="00716A72" w:rsidRDefault="00B06231">
      <w:pPr>
        <w:rPr>
          <w:rFonts w:eastAsia="Times New Roman"/>
          <w:sz w:val="20"/>
          <w:szCs w:val="20"/>
        </w:rPr>
      </w:pPr>
    </w:p>
    <w:p w:rsidR="00B06231" w:rsidRPr="00716A72" w:rsidRDefault="00716A72">
      <w:r>
        <w:rPr>
          <w:rFonts w:eastAsia="Times New Roman"/>
          <w:sz w:val="20"/>
          <w:szCs w:val="20"/>
        </w:rPr>
        <w:t>Наименование</w:t>
      </w:r>
      <w:r w:rsidRPr="00716A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6A72">
        <w:rPr>
          <w:rFonts w:eastAsia="Times New Roman"/>
          <w:sz w:val="20"/>
          <w:szCs w:val="20"/>
        </w:rPr>
        <w:t>: Оказание услуги по проведению строительного контроля при выполнении работ по обустройству пешеходных переходов вблизи образовательных учреждений на автомобильных дорогах общего пользования местного значения Рыльского рай</w:t>
      </w:r>
      <w:r w:rsidRPr="00716A72">
        <w:rPr>
          <w:rFonts w:eastAsia="Times New Roman"/>
          <w:sz w:val="20"/>
          <w:szCs w:val="20"/>
        </w:rPr>
        <w:t xml:space="preserve">она Курской области </w:t>
      </w:r>
    </w:p>
    <w:p w:rsidR="00B06231" w:rsidRPr="00716A72" w:rsidRDefault="00716A72">
      <w:pPr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Идентификационный код закупки: 213462000769146200100100220017112244</w:t>
      </w:r>
    </w:p>
    <w:p w:rsidR="00B06231" w:rsidRDefault="00716A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315 960,00 руб.</w:t>
      </w:r>
    </w:p>
    <w:p w:rsidR="00B06231" w:rsidRDefault="00B06231">
      <w:pPr>
        <w:rPr>
          <w:rFonts w:eastAsia="Times New Roman"/>
          <w:sz w:val="20"/>
          <w:szCs w:val="20"/>
        </w:rPr>
      </w:pPr>
    </w:p>
    <w:p w:rsidR="00B06231" w:rsidRDefault="00716A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6231">
        <w:tc>
          <w:tcPr>
            <w:tcW w:w="3400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</w:t>
            </w:r>
            <w:r>
              <w:rPr>
                <w:sz w:val="20"/>
                <w:szCs w:val="20"/>
                <w:lang w:val="en-US"/>
              </w:rPr>
              <w:t>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231">
        <w:tc>
          <w:tcPr>
            <w:tcW w:w="3400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6231">
        <w:tc>
          <w:tcPr>
            <w:tcW w:w="3400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6231">
        <w:tc>
          <w:tcPr>
            <w:tcW w:w="3400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6231">
        <w:tc>
          <w:tcPr>
            <w:tcW w:w="3400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6231" w:rsidRDefault="00716A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6231" w:rsidRDefault="00B06231">
      <w:pPr>
        <w:rPr>
          <w:rFonts w:eastAsia="Times New Roman"/>
          <w:sz w:val="20"/>
          <w:szCs w:val="20"/>
        </w:rPr>
      </w:pPr>
    </w:p>
    <w:p w:rsidR="00B06231" w:rsidRDefault="00716A7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06231" w:rsidRDefault="00B06231">
      <w:pPr>
        <w:rPr>
          <w:rFonts w:eastAsia="Times New Roman"/>
          <w:sz w:val="20"/>
          <w:szCs w:val="20"/>
        </w:rPr>
      </w:pPr>
    </w:p>
    <w:p w:rsidR="00B06231" w:rsidRDefault="00716A7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06231" w:rsidRDefault="00B062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06231">
        <w:tc>
          <w:tcPr>
            <w:tcW w:w="9924" w:type="dxa"/>
            <w:gridSpan w:val="4"/>
            <w:shd w:val="clear" w:color="auto" w:fill="auto"/>
          </w:tcPr>
          <w:p w:rsidR="00B06231" w:rsidRDefault="00716A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062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62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r>
              <w:rPr>
                <w:sz w:val="20"/>
                <w:szCs w:val="20"/>
                <w:lang w:val="en-US"/>
              </w:rPr>
              <w:t>EA</w:t>
            </w:r>
            <w:r w:rsidRPr="00716A72">
              <w:rPr>
                <w:sz w:val="20"/>
                <w:szCs w:val="20"/>
              </w:rPr>
              <w:t>-119321</w:t>
            </w:r>
          </w:p>
          <w:p w:rsidR="00B06231" w:rsidRDefault="00716A72">
            <w:r w:rsidRPr="00716A72">
              <w:rPr>
                <w:sz w:val="20"/>
                <w:szCs w:val="20"/>
              </w:rPr>
              <w:t xml:space="preserve">ОБЩЕСТВО С ОГРАНИЧЕННОЙ </w:t>
            </w:r>
            <w:r w:rsidRPr="00716A72">
              <w:rPr>
                <w:sz w:val="20"/>
                <w:szCs w:val="20"/>
              </w:rPr>
              <w:t>ОТВЕТСТВЕННОСТЬЮ "ИНВЕСТ ГРУПП ЦЕНТР" / 7720852555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231" w:rsidRDefault="00B06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231" w:rsidRDefault="00716A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2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r>
              <w:rPr>
                <w:sz w:val="20"/>
                <w:szCs w:val="20"/>
                <w:lang w:val="en-US"/>
              </w:rPr>
              <w:t>EA</w:t>
            </w:r>
            <w:r w:rsidRPr="00716A72">
              <w:rPr>
                <w:sz w:val="20"/>
                <w:szCs w:val="20"/>
              </w:rPr>
              <w:t>-119321</w:t>
            </w:r>
          </w:p>
          <w:p w:rsidR="00B06231" w:rsidRDefault="00716A72">
            <w:r w:rsidRPr="00716A72">
              <w:rPr>
                <w:sz w:val="20"/>
                <w:szCs w:val="20"/>
              </w:rPr>
              <w:t>ОБЩЕСТВО С ОГРАНИЧЕННОЙ ОТВЕТСТВЕННОСТЬЮ "ИНВЕСТ ГРУПП ЦЕНТР" / 7720852555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231" w:rsidRDefault="00B06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231" w:rsidRDefault="00716A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62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r>
              <w:rPr>
                <w:sz w:val="20"/>
                <w:szCs w:val="20"/>
                <w:lang w:val="en-US"/>
              </w:rPr>
              <w:t>EA</w:t>
            </w:r>
            <w:r w:rsidRPr="00716A72">
              <w:rPr>
                <w:sz w:val="20"/>
                <w:szCs w:val="20"/>
              </w:rPr>
              <w:t>-119321</w:t>
            </w:r>
          </w:p>
          <w:p w:rsidR="00B06231" w:rsidRDefault="00716A72">
            <w:r w:rsidRPr="00716A72">
              <w:rPr>
                <w:sz w:val="20"/>
                <w:szCs w:val="20"/>
              </w:rPr>
              <w:t>ОБЩЕСТВО С ОГРАНИЧЕННОЙ ОТВЕТСТВЕННОСТЬЮ "ИНВЕСТ ГРУПП ЦЕНТР" / 7720852555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6231" w:rsidRDefault="00B0623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6231" w:rsidRDefault="00716A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6231" w:rsidRDefault="0071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6231" w:rsidRDefault="00716A72">
      <w:pPr>
        <w:jc w:val="both"/>
      </w:pPr>
      <w:bookmarkStart w:id="1" w:name="__DdeLink__136_4014115248"/>
      <w:bookmarkEnd w:id="1"/>
      <w:r w:rsidRPr="00716A7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716A72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</w:t>
      </w:r>
      <w:r w:rsidRPr="00716A72">
        <w:rPr>
          <w:rFonts w:eastAsia="Times New Roman"/>
          <w:sz w:val="20"/>
          <w:szCs w:val="20"/>
        </w:rPr>
        <w:t>ЕСТ ГРУПП ЦЕНТР".</w:t>
      </w:r>
    </w:p>
    <w:p w:rsidR="00B06231" w:rsidRDefault="00B06231">
      <w:pPr>
        <w:jc w:val="both"/>
        <w:rPr>
          <w:sz w:val="20"/>
          <w:szCs w:val="20"/>
        </w:rPr>
      </w:pPr>
    </w:p>
    <w:p w:rsidR="00B06231" w:rsidRDefault="00716A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06231" w:rsidRDefault="00B06231">
      <w:pPr>
        <w:jc w:val="both"/>
        <w:rPr>
          <w:rFonts w:eastAsia="Times New Roman"/>
          <w:sz w:val="20"/>
          <w:szCs w:val="20"/>
        </w:rPr>
      </w:pPr>
    </w:p>
    <w:p w:rsidR="00B06231" w:rsidRDefault="00716A72">
      <w:pPr>
        <w:jc w:val="both"/>
      </w:pPr>
      <w:r w:rsidRPr="00716A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6231" w:rsidRDefault="00B06231">
      <w:pPr>
        <w:jc w:val="both"/>
        <w:rPr>
          <w:rFonts w:eastAsia="Times New Roman"/>
          <w:sz w:val="20"/>
          <w:szCs w:val="20"/>
        </w:rPr>
      </w:pPr>
    </w:p>
    <w:p w:rsidR="00B06231" w:rsidRDefault="00716A7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06231">
        <w:tc>
          <w:tcPr>
            <w:tcW w:w="3307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6231" w:rsidRDefault="00B06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06231">
        <w:tc>
          <w:tcPr>
            <w:tcW w:w="3307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6231" w:rsidRDefault="00B06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06231">
        <w:tc>
          <w:tcPr>
            <w:tcW w:w="3307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06231" w:rsidRDefault="00B0623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06231" w:rsidRDefault="00716A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716A72"/>
    <w:sectPr w:rsidR="00000000" w:rsidSect="00716A72">
      <w:pgSz w:w="11906" w:h="16838"/>
      <w:pgMar w:top="568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6231"/>
    <w:rsid w:val="00716A72"/>
    <w:rsid w:val="00B0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F63749-5401-4EB9-930D-D82887B4E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2CB109DA</Template>
  <TotalTime>774</TotalTime>
  <Pages>1</Pages>
  <Words>523</Words>
  <Characters>2983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2021-10-11T06:16:00Z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