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20C" w:rsidRDefault="00D5320C">
      <w:pPr>
        <w:ind w:firstLine="680"/>
        <w:jc w:val="center"/>
      </w:pPr>
      <w:r>
        <w:rPr>
          <w:b/>
          <w:bCs/>
        </w:rPr>
        <w:t xml:space="preserve">ПРОТОКОЛ </w:t>
      </w:r>
      <w:r w:rsidRPr="007E0ECD">
        <w:rPr>
          <w:b/>
          <w:bCs/>
        </w:rPr>
        <w:t>0318300120821000139</w:t>
      </w:r>
    </w:p>
    <w:p w:rsidR="00D5320C" w:rsidRDefault="00D5320C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D5320C" w:rsidRPr="007E0ECD" w:rsidRDefault="00D5320C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D5320C" w:rsidRPr="00A35F0A">
        <w:tc>
          <w:tcPr>
            <w:tcW w:w="4961" w:type="dxa"/>
          </w:tcPr>
          <w:p w:rsidR="00D5320C" w:rsidRPr="00A35F0A" w:rsidRDefault="00D5320C">
            <w:pPr>
              <w:overflowPunct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D5320C" w:rsidRPr="00A35F0A" w:rsidRDefault="00D5320C">
            <w:pPr>
              <w:ind w:firstLine="567"/>
              <w:jc w:val="right"/>
            </w:pPr>
            <w:r>
              <w:rPr>
                <w:lang w:val="en-US"/>
              </w:rPr>
              <w:t>11.10.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D5320C" w:rsidRDefault="00D5320C">
      <w:pPr>
        <w:overflowPunct/>
      </w:pPr>
    </w:p>
    <w:p w:rsidR="00D5320C" w:rsidRDefault="00D5320C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МНН Цефтриаксон </w:t>
      </w:r>
    </w:p>
    <w:p w:rsidR="00D5320C" w:rsidRDefault="00D5320C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213234901331923490100101810012120244</w:t>
      </w:r>
    </w:p>
    <w:p w:rsidR="00D5320C" w:rsidRDefault="00D5320C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597 000,00 руб.</w:t>
      </w:r>
    </w:p>
    <w:p w:rsidR="00D5320C" w:rsidRDefault="00D5320C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7E0ECD">
        <w:rPr>
          <w:b/>
          <w:bCs/>
        </w:rPr>
        <w:t xml:space="preserve">: </w:t>
      </w:r>
      <w:r w:rsidRPr="007E0ECD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7E0ECD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D5320C" w:rsidRPr="00A35F0A">
        <w:trPr>
          <w:jc w:val="right"/>
        </w:trPr>
        <w:tc>
          <w:tcPr>
            <w:tcW w:w="9915" w:type="dxa"/>
          </w:tcPr>
          <w:p w:rsidR="00D5320C" w:rsidRPr="00A35F0A" w:rsidRDefault="00D5320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7E0ECD">
              <w:rPr>
                <w:b/>
                <w:bCs/>
              </w:rPr>
              <w:t xml:space="preserve">Источник финансирования: </w:t>
            </w:r>
            <w:r w:rsidRPr="007E0ECD">
              <w:t>Внебюджетные фонды (ОМС) 2021 года.</w:t>
            </w:r>
          </w:p>
          <w:p w:rsidR="00D5320C" w:rsidRPr="00A35F0A" w:rsidRDefault="00D5320C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7E0ECD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7E0ECD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1/3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2021 г..</w:t>
            </w:r>
          </w:p>
          <w:p w:rsidR="00D5320C" w:rsidRPr="00A35F0A" w:rsidRDefault="00D5320C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7E0ECD">
              <w:t>Не требуется</w:t>
            </w:r>
          </w:p>
          <w:p w:rsidR="00D5320C" w:rsidRPr="007E0ECD" w:rsidRDefault="00D5320C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7E0ECD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D5320C" w:rsidRDefault="00D5320C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7E0ECD">
        <w:t>27.09.21 09:57:07 (</w:t>
      </w:r>
      <w:r>
        <w:rPr>
          <w:lang w:val="en-US"/>
        </w:rPr>
        <w:t>MSK</w:t>
      </w:r>
      <w:r w:rsidRPr="007E0ECD">
        <w:t>+00:00)</w:t>
      </w:r>
    </w:p>
    <w:p w:rsidR="00D5320C" w:rsidRDefault="00D5320C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7E0ECD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D5320C" w:rsidRPr="00A35F0A">
        <w:tc>
          <w:tcPr>
            <w:tcW w:w="3307" w:type="dxa"/>
          </w:tcPr>
          <w:p w:rsidR="00D5320C" w:rsidRPr="00A35F0A" w:rsidRDefault="00D5320C">
            <w:r w:rsidRPr="00A35F0A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D5320C" w:rsidRPr="00A35F0A" w:rsidRDefault="00D5320C">
            <w:r w:rsidRPr="00A35F0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D5320C" w:rsidRPr="00A35F0A" w:rsidRDefault="00D5320C">
            <w:pPr>
              <w:rPr>
                <w:lang w:val="en-US"/>
              </w:rPr>
            </w:pPr>
            <w:r w:rsidRPr="00A35F0A">
              <w:rPr>
                <w:lang w:val="en-US"/>
              </w:rPr>
              <w:t>Главный врач</w:t>
            </w:r>
          </w:p>
        </w:tc>
      </w:tr>
      <w:tr w:rsidR="00D5320C" w:rsidRPr="00A35F0A">
        <w:tc>
          <w:tcPr>
            <w:tcW w:w="3307" w:type="dxa"/>
          </w:tcPr>
          <w:p w:rsidR="00D5320C" w:rsidRPr="00A35F0A" w:rsidRDefault="00D5320C">
            <w:r w:rsidRPr="00A35F0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D5320C" w:rsidRPr="00A35F0A" w:rsidRDefault="00D5320C">
            <w:r w:rsidRPr="00A35F0A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D5320C" w:rsidRPr="00A35F0A" w:rsidRDefault="00D5320C">
            <w:pPr>
              <w:rPr>
                <w:lang w:val="en-US"/>
              </w:rPr>
            </w:pPr>
            <w:r w:rsidRPr="00A35F0A">
              <w:rPr>
                <w:lang w:val="en-US"/>
              </w:rPr>
              <w:t>Начальник отдела закупок</w:t>
            </w:r>
          </w:p>
        </w:tc>
      </w:tr>
      <w:tr w:rsidR="00D5320C" w:rsidRPr="00A35F0A">
        <w:tc>
          <w:tcPr>
            <w:tcW w:w="3307" w:type="dxa"/>
          </w:tcPr>
          <w:p w:rsidR="00D5320C" w:rsidRPr="00A35F0A" w:rsidRDefault="00D5320C">
            <w:r w:rsidRPr="00A35F0A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D5320C" w:rsidRPr="00A35F0A" w:rsidRDefault="00D5320C">
            <w:r w:rsidRPr="00A35F0A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D5320C" w:rsidRPr="00A35F0A" w:rsidRDefault="00D5320C">
            <w:pPr>
              <w:rPr>
                <w:lang w:val="en-US"/>
              </w:rPr>
            </w:pPr>
            <w:r w:rsidRPr="00A35F0A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D5320C" w:rsidRDefault="00D5320C">
      <w:pPr>
        <w:jc w:val="both"/>
      </w:pPr>
      <w:r>
        <w:tab/>
        <w:t>Кворум имеется. Комиссия правомочна.</w:t>
      </w:r>
    </w:p>
    <w:p w:rsidR="00D5320C" w:rsidRDefault="00D5320C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7E0ECD">
        <w:t>11.10.</w:t>
      </w:r>
      <w:r>
        <w:t>20</w:t>
      </w:r>
      <w:r w:rsidRPr="007E0ECD">
        <w:t>21 0</w:t>
      </w:r>
      <w:r>
        <w:t>8</w:t>
      </w:r>
      <w:r w:rsidRPr="007E0ECD">
        <w:t>:</w:t>
      </w:r>
      <w:r>
        <w:t xml:space="preserve">00 </w:t>
      </w:r>
      <w:r w:rsidRPr="007E0ECD">
        <w:t xml:space="preserve"> (</w:t>
      </w:r>
      <w:r>
        <w:rPr>
          <w:lang w:val="en-US"/>
        </w:rPr>
        <w:t>MSK</w:t>
      </w:r>
      <w:r w:rsidRPr="007E0ECD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D5320C" w:rsidRPr="007E0ECD" w:rsidRDefault="00D5320C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D5320C" w:rsidRPr="00A35F0A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5320C" w:rsidRPr="00A35F0A" w:rsidRDefault="00D5320C">
            <w:pPr>
              <w:rPr>
                <w:b/>
                <w:bCs/>
              </w:rPr>
            </w:pPr>
            <w:r w:rsidRPr="00A35F0A">
              <w:rPr>
                <w:b/>
                <w:bCs/>
              </w:rPr>
              <w:t xml:space="preserve">№ </w:t>
            </w:r>
          </w:p>
          <w:p w:rsidR="00D5320C" w:rsidRPr="00A35F0A" w:rsidRDefault="00D5320C">
            <w:pPr>
              <w:rPr>
                <w:b/>
                <w:bCs/>
              </w:rPr>
            </w:pPr>
            <w:r w:rsidRPr="00A35F0A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5320C" w:rsidRPr="00A35F0A" w:rsidRDefault="00D5320C">
            <w:pPr>
              <w:pStyle w:val="a3"/>
              <w:rPr>
                <w:b/>
                <w:bCs/>
              </w:rPr>
            </w:pPr>
            <w:r w:rsidRPr="00A35F0A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5320C" w:rsidRPr="00A35F0A" w:rsidRDefault="00D5320C">
            <w:pPr>
              <w:pStyle w:val="a3"/>
              <w:rPr>
                <w:b/>
                <w:bCs/>
              </w:rPr>
            </w:pPr>
            <w:r w:rsidRPr="00A35F0A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5320C" w:rsidRPr="00A35F0A" w:rsidRDefault="00D5320C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320C" w:rsidRPr="00A35F0A" w:rsidRDefault="00D5320C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D5320C" w:rsidRPr="00A35F0A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D5320C" w:rsidRPr="00A35F0A" w:rsidRDefault="00D5320C">
            <w:pPr>
              <w:pStyle w:val="a3"/>
            </w:pPr>
            <w:r w:rsidRPr="00A35F0A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D5320C" w:rsidRPr="00A35F0A" w:rsidRDefault="00D5320C">
            <w:pPr>
              <w:pStyle w:val="a3"/>
              <w:rPr>
                <w:lang w:val="en-US"/>
              </w:rPr>
            </w:pPr>
            <w:r w:rsidRPr="00A35F0A">
              <w:rPr>
                <w:lang w:val="en-US"/>
              </w:rPr>
              <w:t>370 140,00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D5320C" w:rsidRPr="00A35F0A" w:rsidRDefault="00D5320C">
            <w:pPr>
              <w:pStyle w:val="a3"/>
            </w:pPr>
            <w:r w:rsidRPr="00A35F0A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D5320C" w:rsidRPr="00A35F0A" w:rsidRDefault="00D5320C">
            <w:pPr>
              <w:pStyle w:val="a3"/>
              <w:rPr>
                <w:lang w:val="en-US"/>
              </w:rPr>
            </w:pPr>
            <w:r w:rsidRPr="00A35F0A">
              <w:rPr>
                <w:lang w:val="en-US"/>
              </w:rPr>
              <w:t>07.10.21 11:31:51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320C" w:rsidRPr="00A35F0A" w:rsidRDefault="00D5320C">
            <w:pPr>
              <w:pStyle w:val="a3"/>
              <w:rPr>
                <w:lang w:val="en-US"/>
              </w:rPr>
            </w:pPr>
            <w:r w:rsidRPr="00A35F0A">
              <w:rPr>
                <w:lang w:val="en-US"/>
              </w:rPr>
              <w:t>АКЦИОНЕРНОЕ ОБЩЕСТВО "Р-ФАРМ"</w:t>
            </w:r>
          </w:p>
        </w:tc>
      </w:tr>
      <w:tr w:rsidR="00D5320C" w:rsidRPr="00A35F0A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D5320C" w:rsidRPr="00A35F0A" w:rsidRDefault="00D5320C">
            <w:pPr>
              <w:pStyle w:val="a3"/>
            </w:pPr>
            <w:r w:rsidRPr="00A35F0A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D5320C" w:rsidRPr="00A35F0A" w:rsidRDefault="00D5320C">
            <w:pPr>
              <w:pStyle w:val="a3"/>
              <w:rPr>
                <w:lang w:val="en-US"/>
              </w:rPr>
            </w:pPr>
            <w:r w:rsidRPr="00A35F0A">
              <w:rPr>
                <w:lang w:val="en-US"/>
              </w:rPr>
              <w:t>373 125,00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D5320C" w:rsidRPr="00A35F0A" w:rsidRDefault="00D5320C">
            <w:pPr>
              <w:pStyle w:val="a3"/>
            </w:pPr>
            <w:r w:rsidRPr="00A35F0A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D5320C" w:rsidRPr="00A35F0A" w:rsidRDefault="00D5320C">
            <w:pPr>
              <w:pStyle w:val="a3"/>
              <w:rPr>
                <w:lang w:val="en-US"/>
              </w:rPr>
            </w:pPr>
            <w:r w:rsidRPr="00A35F0A">
              <w:rPr>
                <w:lang w:val="en-US"/>
              </w:rPr>
              <w:t>07.10.21 11:31:39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320C" w:rsidRPr="007E0ECD" w:rsidRDefault="00D5320C">
            <w:pPr>
              <w:pStyle w:val="a3"/>
            </w:pPr>
            <w:r w:rsidRPr="007E0ECD">
              <w:t>ОБЩЕСТВО С ОГРАНИЧЕННОЙ ОТВЕТСТВЕННОСТЬЮ "ФАРМСЕРВИС"</w:t>
            </w:r>
          </w:p>
        </w:tc>
      </w:tr>
      <w:tr w:rsidR="00D5320C" w:rsidRPr="00A35F0A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D5320C" w:rsidRPr="00A35F0A" w:rsidRDefault="00D5320C">
            <w:pPr>
              <w:pStyle w:val="a3"/>
            </w:pPr>
            <w:r w:rsidRPr="00A35F0A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D5320C" w:rsidRPr="00A35F0A" w:rsidRDefault="00D5320C">
            <w:pPr>
              <w:pStyle w:val="a3"/>
              <w:rPr>
                <w:lang w:val="en-US"/>
              </w:rPr>
            </w:pPr>
            <w:r w:rsidRPr="00A35F0A">
              <w:rPr>
                <w:lang w:val="en-US"/>
              </w:rPr>
              <w:t>461 680,00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D5320C" w:rsidRPr="00A35F0A" w:rsidRDefault="00D5320C">
            <w:pPr>
              <w:pStyle w:val="a3"/>
            </w:pPr>
            <w:r w:rsidRPr="00A35F0A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D5320C" w:rsidRPr="00A35F0A" w:rsidRDefault="00D5320C">
            <w:pPr>
              <w:pStyle w:val="a3"/>
              <w:rPr>
                <w:lang w:val="en-US"/>
              </w:rPr>
            </w:pPr>
            <w:r w:rsidRPr="00A35F0A">
              <w:rPr>
                <w:lang w:val="en-US"/>
              </w:rPr>
              <w:t>07.10.21 11:40:51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320C" w:rsidRPr="007E0ECD" w:rsidRDefault="00D5320C">
            <w:pPr>
              <w:pStyle w:val="a3"/>
            </w:pPr>
            <w:r w:rsidRPr="007E0ECD">
              <w:t>ОБЩЕСТВО С ОГРАНИЧЕННОЙ ОТВЕТСТВЕННОСТЬЮ "НОРД-ФАРМ"</w:t>
            </w:r>
          </w:p>
        </w:tc>
      </w:tr>
      <w:tr w:rsidR="00D5320C" w:rsidRPr="00A35F0A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D5320C" w:rsidRPr="00A35F0A" w:rsidRDefault="00D5320C">
            <w:pPr>
              <w:pStyle w:val="a3"/>
            </w:pPr>
            <w:r w:rsidRPr="00A35F0A">
              <w:rPr>
                <w:lang w:val="en-US"/>
              </w:rPr>
              <w:t>4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D5320C" w:rsidRPr="00A35F0A" w:rsidRDefault="00D5320C">
            <w:pPr>
              <w:pStyle w:val="a3"/>
              <w:rPr>
                <w:lang w:val="en-US"/>
              </w:rPr>
            </w:pPr>
            <w:r w:rsidRPr="00A35F0A">
              <w:rPr>
                <w:lang w:val="en-US"/>
              </w:rPr>
              <w:t>594 015,00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D5320C" w:rsidRPr="00A35F0A" w:rsidRDefault="00D5320C">
            <w:pPr>
              <w:pStyle w:val="a3"/>
            </w:pPr>
            <w:r w:rsidRPr="00A35F0A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D5320C" w:rsidRPr="00A35F0A" w:rsidRDefault="00D5320C">
            <w:pPr>
              <w:pStyle w:val="a3"/>
              <w:rPr>
                <w:lang w:val="en-US"/>
              </w:rPr>
            </w:pPr>
            <w:r w:rsidRPr="00A35F0A">
              <w:rPr>
                <w:lang w:val="en-US"/>
              </w:rPr>
              <w:t>07.10.21 11:00:31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320C" w:rsidRPr="007E0ECD" w:rsidRDefault="00D5320C">
            <w:pPr>
              <w:pStyle w:val="a3"/>
            </w:pPr>
            <w:r w:rsidRPr="007E0ECD">
              <w:t>ОБЩЕСТВО С ОГРАНИЧЕННОЙ ОТВЕТСТВЕННОСТЬЮ "СОЛИКС"</w:t>
            </w:r>
          </w:p>
        </w:tc>
      </w:tr>
    </w:tbl>
    <w:p w:rsidR="00D5320C" w:rsidRDefault="00D5320C">
      <w:pPr>
        <w:jc w:val="both"/>
      </w:pPr>
    </w:p>
    <w:p w:rsidR="00D5320C" w:rsidRDefault="00D5320C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8"/>
        <w:gridCol w:w="2619"/>
        <w:gridCol w:w="1831"/>
      </w:tblGrid>
      <w:tr w:rsidR="00D5320C" w:rsidRPr="00A35F0A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5320C" w:rsidRPr="00A35F0A" w:rsidRDefault="00D5320C">
            <w:r>
              <w:rPr>
                <w:b/>
                <w:bCs/>
              </w:rPr>
              <w:t>Решение  члена комиссии</w:t>
            </w:r>
          </w:p>
        </w:tc>
      </w:tr>
      <w:tr w:rsidR="00D5320C" w:rsidRPr="00A35F0A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r>
              <w:t>EA-118507</w:t>
            </w:r>
          </w:p>
          <w:p w:rsidR="00D5320C" w:rsidRPr="00A35F0A" w:rsidRDefault="00D5320C">
            <w:r>
              <w:t>АКЦИОНЕРНОЕ ОБЩЕСТВО "Р-ФАРМ"</w:t>
            </w:r>
          </w:p>
          <w:p w:rsidR="00D5320C" w:rsidRPr="00A35F0A" w:rsidRDefault="00D5320C">
            <w:r>
              <w:t>ИНН 7726311464</w:t>
            </w:r>
          </w:p>
          <w:p w:rsidR="00D5320C" w:rsidRPr="00A35F0A" w:rsidRDefault="00D5320C">
            <w:r>
              <w:t xml:space="preserve">ОГРН </w:t>
            </w:r>
            <w:r w:rsidRPr="007E0ECD">
              <w:t>1027739700020</w:t>
            </w:r>
          </w:p>
          <w:p w:rsidR="00D5320C" w:rsidRPr="00A35F0A" w:rsidRDefault="00D5320C">
            <w:r w:rsidRPr="00A35F0A">
              <w:t xml:space="preserve">КПП </w:t>
            </w:r>
            <w:r w:rsidRPr="007E0ECD">
              <w:t>773401001</w:t>
            </w:r>
          </w:p>
          <w:p w:rsidR="00D5320C" w:rsidRPr="00A35F0A" w:rsidRDefault="00D5320C">
            <w:r w:rsidRPr="00A35F0A">
              <w:t>Место нахождения(жительства)</w:t>
            </w:r>
          </w:p>
          <w:p w:rsidR="00D5320C" w:rsidRPr="00A35F0A" w:rsidRDefault="00D5320C">
            <w:r w:rsidRPr="00A35F0A">
              <w:t>Россия, 123154, ГМОСКВА, ДОМ 19КОРПУС 1</w:t>
            </w:r>
          </w:p>
          <w:p w:rsidR="00D5320C" w:rsidRPr="00A35F0A" w:rsidRDefault="00D5320C">
            <w:r w:rsidRPr="00A35F0A">
              <w:t>Почтовый адрес</w:t>
            </w:r>
          </w:p>
          <w:p w:rsidR="00D5320C" w:rsidRPr="00A35F0A" w:rsidRDefault="00D5320C">
            <w:r w:rsidRPr="00A35F0A">
              <w:t>123154, Г МОСКВА, УЛ БЕРЗАРИНА, ДОМ 19, КОРПУС 1</w:t>
            </w:r>
          </w:p>
          <w:p w:rsidR="00D5320C" w:rsidRPr="00A35F0A" w:rsidRDefault="00D5320C">
            <w:r w:rsidRPr="00A35F0A">
              <w:rPr>
                <w:sz w:val="16"/>
                <w:szCs w:val="16"/>
              </w:rPr>
              <w:t xml:space="preserve">Контактное лицо </w:t>
            </w:r>
          </w:p>
          <w:p w:rsidR="00D5320C" w:rsidRPr="00A35F0A" w:rsidRDefault="00D5320C">
            <w:r>
              <w:t xml:space="preserve">Телефон </w:t>
            </w:r>
            <w:r>
              <w:rPr>
                <w:lang w:val="en-US"/>
              </w:rPr>
              <w:t>74959567937</w:t>
            </w:r>
          </w:p>
          <w:p w:rsidR="00D5320C" w:rsidRPr="00A35F0A" w:rsidRDefault="00D5320C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5320C" w:rsidRDefault="00D5320C">
            <w:pPr>
              <w:pStyle w:val="a3"/>
            </w:pPr>
          </w:p>
          <w:p w:rsidR="00D5320C" w:rsidRPr="00A35F0A" w:rsidRDefault="00D5320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5320C" w:rsidRPr="00A35F0A" w:rsidRDefault="00D5320C">
            <w:r>
              <w:t>Соответствует требованиям</w:t>
            </w:r>
          </w:p>
        </w:tc>
      </w:tr>
      <w:tr w:rsidR="00D5320C" w:rsidRPr="00A35F0A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r>
              <w:t>EA-118507</w:t>
            </w:r>
          </w:p>
          <w:p w:rsidR="00D5320C" w:rsidRPr="00A35F0A" w:rsidRDefault="00D5320C">
            <w:r>
              <w:t>АКЦИОНЕРНОЕ ОБЩЕСТВО "Р-ФАРМ"</w:t>
            </w:r>
          </w:p>
          <w:p w:rsidR="00D5320C" w:rsidRPr="00A35F0A" w:rsidRDefault="00D5320C">
            <w:r>
              <w:t>ИНН 7726311464</w:t>
            </w:r>
          </w:p>
          <w:p w:rsidR="00D5320C" w:rsidRPr="00A35F0A" w:rsidRDefault="00D5320C">
            <w:r>
              <w:t xml:space="preserve">ОГРН </w:t>
            </w:r>
            <w:r w:rsidRPr="007E0ECD">
              <w:t>1027739700020</w:t>
            </w:r>
          </w:p>
          <w:p w:rsidR="00D5320C" w:rsidRPr="00A35F0A" w:rsidRDefault="00D5320C">
            <w:r w:rsidRPr="00A35F0A">
              <w:t xml:space="preserve">КПП </w:t>
            </w:r>
            <w:r w:rsidRPr="007E0ECD">
              <w:t>773401001</w:t>
            </w:r>
          </w:p>
          <w:p w:rsidR="00D5320C" w:rsidRPr="00A35F0A" w:rsidRDefault="00D5320C">
            <w:r w:rsidRPr="00A35F0A">
              <w:t>Место нахождения(жительства)</w:t>
            </w:r>
          </w:p>
          <w:p w:rsidR="00D5320C" w:rsidRPr="00A35F0A" w:rsidRDefault="00D5320C">
            <w:r w:rsidRPr="00A35F0A">
              <w:t>Россия, 123154, ГМОСКВА, ДОМ 19КОРПУС 1</w:t>
            </w:r>
          </w:p>
          <w:p w:rsidR="00D5320C" w:rsidRPr="00A35F0A" w:rsidRDefault="00D5320C">
            <w:r w:rsidRPr="00A35F0A">
              <w:t>Почтовый адрес</w:t>
            </w:r>
          </w:p>
          <w:p w:rsidR="00D5320C" w:rsidRPr="00A35F0A" w:rsidRDefault="00D5320C">
            <w:r w:rsidRPr="00A35F0A">
              <w:t>123154, Г МОСКВА, УЛ БЕРЗАРИНА, ДОМ 19, КОРПУС 1</w:t>
            </w:r>
          </w:p>
          <w:p w:rsidR="00D5320C" w:rsidRPr="00A35F0A" w:rsidRDefault="00D5320C">
            <w:r w:rsidRPr="00A35F0A">
              <w:rPr>
                <w:sz w:val="16"/>
                <w:szCs w:val="16"/>
              </w:rPr>
              <w:t xml:space="preserve">Контактное лицо </w:t>
            </w:r>
          </w:p>
          <w:p w:rsidR="00D5320C" w:rsidRPr="00A35F0A" w:rsidRDefault="00D5320C">
            <w:r>
              <w:t xml:space="preserve">Телефон </w:t>
            </w:r>
            <w:r>
              <w:rPr>
                <w:lang w:val="en-US"/>
              </w:rPr>
              <w:t>74959567937</w:t>
            </w:r>
          </w:p>
          <w:p w:rsidR="00D5320C" w:rsidRPr="00A35F0A" w:rsidRDefault="00D5320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5320C" w:rsidRDefault="00D5320C">
            <w:pPr>
              <w:pStyle w:val="a3"/>
            </w:pPr>
          </w:p>
          <w:p w:rsidR="00D5320C" w:rsidRPr="00A35F0A" w:rsidRDefault="00D5320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5320C" w:rsidRPr="00A35F0A" w:rsidRDefault="00D5320C">
            <w:r>
              <w:t>Соответствует требованиям</w:t>
            </w:r>
          </w:p>
        </w:tc>
      </w:tr>
      <w:tr w:rsidR="00D5320C" w:rsidRPr="00A35F0A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r>
              <w:t>EA-118507</w:t>
            </w:r>
          </w:p>
          <w:p w:rsidR="00D5320C" w:rsidRPr="00A35F0A" w:rsidRDefault="00D5320C">
            <w:r>
              <w:t>АКЦИОНЕРНОЕ ОБЩЕСТВО "Р-ФАРМ"</w:t>
            </w:r>
          </w:p>
          <w:p w:rsidR="00D5320C" w:rsidRPr="00A35F0A" w:rsidRDefault="00D5320C">
            <w:r>
              <w:t>ИНН 7726311464</w:t>
            </w:r>
          </w:p>
          <w:p w:rsidR="00D5320C" w:rsidRPr="00A35F0A" w:rsidRDefault="00D5320C">
            <w:r>
              <w:t xml:space="preserve">ОГРН </w:t>
            </w:r>
            <w:r w:rsidRPr="007E0ECD">
              <w:t>1027739700020</w:t>
            </w:r>
          </w:p>
          <w:p w:rsidR="00D5320C" w:rsidRPr="00A35F0A" w:rsidRDefault="00D5320C">
            <w:r w:rsidRPr="00A35F0A">
              <w:t xml:space="preserve">КПП </w:t>
            </w:r>
            <w:r w:rsidRPr="007E0ECD">
              <w:t>773401001</w:t>
            </w:r>
          </w:p>
          <w:p w:rsidR="00D5320C" w:rsidRPr="00A35F0A" w:rsidRDefault="00D5320C">
            <w:r w:rsidRPr="00A35F0A">
              <w:t>Место нахождения(жительства)</w:t>
            </w:r>
          </w:p>
          <w:p w:rsidR="00D5320C" w:rsidRPr="00A35F0A" w:rsidRDefault="00D5320C">
            <w:r w:rsidRPr="00A35F0A">
              <w:t>Россия, 123154, ГМОСКВА, ДОМ 19КОРПУС 1</w:t>
            </w:r>
          </w:p>
          <w:p w:rsidR="00D5320C" w:rsidRPr="00A35F0A" w:rsidRDefault="00D5320C">
            <w:r w:rsidRPr="00A35F0A">
              <w:t>Почтовый адрес</w:t>
            </w:r>
          </w:p>
          <w:p w:rsidR="00D5320C" w:rsidRPr="00A35F0A" w:rsidRDefault="00D5320C">
            <w:r w:rsidRPr="00A35F0A">
              <w:t>123154, Г МОСКВА, УЛ БЕРЗАРИНА, ДОМ 19, КОРПУС 1</w:t>
            </w:r>
          </w:p>
          <w:p w:rsidR="00D5320C" w:rsidRPr="00A35F0A" w:rsidRDefault="00D5320C">
            <w:r w:rsidRPr="00A35F0A">
              <w:rPr>
                <w:sz w:val="16"/>
                <w:szCs w:val="16"/>
              </w:rPr>
              <w:t xml:space="preserve">Контактное лицо </w:t>
            </w:r>
          </w:p>
          <w:p w:rsidR="00D5320C" w:rsidRPr="00A35F0A" w:rsidRDefault="00D5320C">
            <w:r>
              <w:t xml:space="preserve">Телефон </w:t>
            </w:r>
            <w:r>
              <w:rPr>
                <w:lang w:val="en-US"/>
              </w:rPr>
              <w:t>74959567937</w:t>
            </w:r>
          </w:p>
          <w:p w:rsidR="00D5320C" w:rsidRPr="00A35F0A" w:rsidRDefault="00D5320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5320C" w:rsidRDefault="00D5320C">
            <w:pPr>
              <w:pStyle w:val="a3"/>
            </w:pPr>
          </w:p>
          <w:p w:rsidR="00D5320C" w:rsidRPr="00A35F0A" w:rsidRDefault="00D5320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5320C" w:rsidRPr="00A35F0A" w:rsidRDefault="00D5320C">
            <w:r>
              <w:t>Соответствует требованиям</w:t>
            </w:r>
          </w:p>
        </w:tc>
      </w:tr>
      <w:tr w:rsidR="00D5320C" w:rsidRPr="00A35F0A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r>
              <w:t>EA-118208</w:t>
            </w:r>
          </w:p>
          <w:p w:rsidR="00D5320C" w:rsidRPr="00A35F0A" w:rsidRDefault="00D5320C">
            <w:r>
              <w:t>ОБЩЕСТВО С ОГРАНИЧЕННОЙ ОТВЕТСТВЕННОСТЬЮ "ФАРМСЕРВИС"</w:t>
            </w:r>
          </w:p>
          <w:p w:rsidR="00D5320C" w:rsidRPr="00A35F0A" w:rsidRDefault="00D5320C">
            <w:r>
              <w:t>ИНН 2312178145</w:t>
            </w:r>
          </w:p>
          <w:p w:rsidR="00D5320C" w:rsidRPr="00A35F0A" w:rsidRDefault="00D5320C">
            <w:r>
              <w:t xml:space="preserve">ОГРН </w:t>
            </w:r>
            <w:r w:rsidRPr="007E0ECD">
              <w:t>1112312000393</w:t>
            </w:r>
          </w:p>
          <w:p w:rsidR="00D5320C" w:rsidRPr="00A35F0A" w:rsidRDefault="00D5320C">
            <w:r w:rsidRPr="00A35F0A">
              <w:t xml:space="preserve">КПП </w:t>
            </w:r>
            <w:r w:rsidRPr="007E0ECD">
              <w:t>231201001</w:t>
            </w:r>
          </w:p>
          <w:p w:rsidR="00D5320C" w:rsidRPr="00A35F0A" w:rsidRDefault="00D5320C">
            <w:r w:rsidRPr="00A35F0A">
              <w:t>Место нахождения(жительства)</w:t>
            </w:r>
          </w:p>
          <w:p w:rsidR="00D5320C" w:rsidRPr="00A35F0A" w:rsidRDefault="00D5320C">
            <w:r w:rsidRPr="00A35F0A">
              <w:t>Россия, 350018, КРАЙКРАСНОДАРСКИЙ, ГКРАСНОДАР, ДОМ 7ЛИТЕР Г, ОФИС 139</w:t>
            </w:r>
          </w:p>
          <w:p w:rsidR="00D5320C" w:rsidRPr="00A35F0A" w:rsidRDefault="00D5320C">
            <w:r w:rsidRPr="00A35F0A">
              <w:t>Почтовый адрес</w:t>
            </w:r>
          </w:p>
          <w:p w:rsidR="00D5320C" w:rsidRPr="00A35F0A" w:rsidRDefault="00D5320C">
            <w:r w:rsidRPr="00A35F0A">
              <w:t>Почтовый адрес: 350020, Россия, Краснодарский край, г. Краснодар, ул. Коммунаров, д. 276 строение 1. Тел. / факс: 8 (800) 250-00-01 ИНН 2312178145, КПП 231201001 Наименование и адрес грузоотправителя: Обособленное подразделение № 2 ООО «Фармсервис»,  350020, Краснодарский край, городской округ город Краснодар, г. Краснодар, ул. Коммунаров, д. 276  строение 1, 3 этаж (КПП 231045002)</w:t>
            </w:r>
          </w:p>
          <w:p w:rsidR="00D5320C" w:rsidRPr="00A35F0A" w:rsidRDefault="00D5320C">
            <w:r w:rsidRPr="00A35F0A">
              <w:rPr>
                <w:sz w:val="16"/>
                <w:szCs w:val="16"/>
              </w:rPr>
              <w:t xml:space="preserve">Контактное лицо </w:t>
            </w:r>
          </w:p>
          <w:p w:rsidR="00D5320C" w:rsidRPr="00A35F0A" w:rsidRDefault="00D5320C">
            <w:r>
              <w:t xml:space="preserve">Телефон </w:t>
            </w:r>
            <w:r>
              <w:rPr>
                <w:lang w:val="en-US"/>
              </w:rPr>
              <w:t>78002500001</w:t>
            </w:r>
          </w:p>
          <w:p w:rsidR="00D5320C" w:rsidRPr="00A35F0A" w:rsidRDefault="00D5320C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5320C" w:rsidRDefault="00D5320C">
            <w:pPr>
              <w:pStyle w:val="a3"/>
            </w:pPr>
          </w:p>
          <w:p w:rsidR="00D5320C" w:rsidRPr="00A35F0A" w:rsidRDefault="00D5320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5320C" w:rsidRPr="00A35F0A" w:rsidRDefault="00D5320C">
            <w:r>
              <w:t>Соответствует требованиям</w:t>
            </w:r>
          </w:p>
        </w:tc>
      </w:tr>
      <w:tr w:rsidR="00D5320C" w:rsidRPr="00A35F0A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r>
              <w:t>EA-118208</w:t>
            </w:r>
          </w:p>
          <w:p w:rsidR="00D5320C" w:rsidRPr="00A35F0A" w:rsidRDefault="00D5320C">
            <w:r>
              <w:t>ОБЩЕСТВО С ОГРАНИЧЕННОЙ ОТВЕТСТВЕННОСТЬЮ "ФАРМСЕРВИС"</w:t>
            </w:r>
          </w:p>
          <w:p w:rsidR="00D5320C" w:rsidRPr="00A35F0A" w:rsidRDefault="00D5320C">
            <w:r>
              <w:t>ИНН 2312178145</w:t>
            </w:r>
          </w:p>
          <w:p w:rsidR="00D5320C" w:rsidRPr="00A35F0A" w:rsidRDefault="00D5320C">
            <w:r>
              <w:t xml:space="preserve">ОГРН </w:t>
            </w:r>
            <w:r w:rsidRPr="007E0ECD">
              <w:t>1112312000393</w:t>
            </w:r>
          </w:p>
          <w:p w:rsidR="00D5320C" w:rsidRPr="00A35F0A" w:rsidRDefault="00D5320C">
            <w:r w:rsidRPr="00A35F0A">
              <w:t xml:space="preserve">КПП </w:t>
            </w:r>
            <w:r w:rsidRPr="007E0ECD">
              <w:t>231201001</w:t>
            </w:r>
          </w:p>
          <w:p w:rsidR="00D5320C" w:rsidRPr="00A35F0A" w:rsidRDefault="00D5320C">
            <w:r w:rsidRPr="00A35F0A">
              <w:t>Место нахождения(жительства)</w:t>
            </w:r>
          </w:p>
          <w:p w:rsidR="00D5320C" w:rsidRPr="00A35F0A" w:rsidRDefault="00D5320C">
            <w:r w:rsidRPr="00A35F0A">
              <w:t>Россия, 350018, КРАЙКРАСНОДАРСКИЙ, ГКРАСНОДАР, ДОМ 7ЛИТЕР Г, ОФИС 139</w:t>
            </w:r>
          </w:p>
          <w:p w:rsidR="00D5320C" w:rsidRPr="00A35F0A" w:rsidRDefault="00D5320C">
            <w:r w:rsidRPr="00A35F0A">
              <w:t>Почтовый адрес</w:t>
            </w:r>
          </w:p>
          <w:p w:rsidR="00D5320C" w:rsidRPr="00A35F0A" w:rsidRDefault="00D5320C">
            <w:r w:rsidRPr="00A35F0A">
              <w:t>Почтовый адрес: 350020, Россия, Краснодарский край, г. Краснодар, ул. Коммунаров, д. 276 строение 1. Тел. / факс: 8 (800) 250-00-01 ИНН 2312178145, КПП 231201001 Наименование и адрес грузоотправителя: Обособленное подразделение № 2 ООО «Фармсервис»,  350020, Краснодарский край, городской округ город Краснодар, г. Краснодар, ул. Коммунаров, д. 276  строение 1, 3 этаж (КПП 231045002)</w:t>
            </w:r>
          </w:p>
          <w:p w:rsidR="00D5320C" w:rsidRPr="00A35F0A" w:rsidRDefault="00D5320C">
            <w:r w:rsidRPr="00A35F0A">
              <w:rPr>
                <w:sz w:val="16"/>
                <w:szCs w:val="16"/>
              </w:rPr>
              <w:t xml:space="preserve">Контактное лицо </w:t>
            </w:r>
          </w:p>
          <w:p w:rsidR="00D5320C" w:rsidRPr="00A35F0A" w:rsidRDefault="00D5320C">
            <w:r>
              <w:t xml:space="preserve">Телефон </w:t>
            </w:r>
            <w:r>
              <w:rPr>
                <w:lang w:val="en-US"/>
              </w:rPr>
              <w:t>78002500001</w:t>
            </w:r>
          </w:p>
          <w:p w:rsidR="00D5320C" w:rsidRPr="00A35F0A" w:rsidRDefault="00D5320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5320C" w:rsidRDefault="00D5320C">
            <w:pPr>
              <w:pStyle w:val="a3"/>
            </w:pPr>
          </w:p>
          <w:p w:rsidR="00D5320C" w:rsidRPr="00A35F0A" w:rsidRDefault="00D5320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5320C" w:rsidRPr="00A35F0A" w:rsidRDefault="00D5320C">
            <w:r>
              <w:t>Соответствует требованиям</w:t>
            </w:r>
          </w:p>
        </w:tc>
      </w:tr>
      <w:tr w:rsidR="00D5320C" w:rsidRPr="00A35F0A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r>
              <w:t>EA-118208</w:t>
            </w:r>
          </w:p>
          <w:p w:rsidR="00D5320C" w:rsidRPr="00A35F0A" w:rsidRDefault="00D5320C">
            <w:r>
              <w:t>ОБЩЕСТВО С ОГРАНИЧЕННОЙ ОТВЕТСТВЕННОСТЬЮ "ФАРМСЕРВИС"</w:t>
            </w:r>
          </w:p>
          <w:p w:rsidR="00D5320C" w:rsidRPr="00A35F0A" w:rsidRDefault="00D5320C">
            <w:r>
              <w:t>ИНН 2312178145</w:t>
            </w:r>
          </w:p>
          <w:p w:rsidR="00D5320C" w:rsidRPr="00A35F0A" w:rsidRDefault="00D5320C">
            <w:r>
              <w:t xml:space="preserve">ОГРН </w:t>
            </w:r>
            <w:r w:rsidRPr="007E0ECD">
              <w:t>1112312000393</w:t>
            </w:r>
          </w:p>
          <w:p w:rsidR="00D5320C" w:rsidRPr="00A35F0A" w:rsidRDefault="00D5320C">
            <w:r w:rsidRPr="00A35F0A">
              <w:t xml:space="preserve">КПП </w:t>
            </w:r>
            <w:r w:rsidRPr="007E0ECD">
              <w:t>231201001</w:t>
            </w:r>
          </w:p>
          <w:p w:rsidR="00D5320C" w:rsidRPr="00A35F0A" w:rsidRDefault="00D5320C">
            <w:r w:rsidRPr="00A35F0A">
              <w:t>Место нахождения(жительства)</w:t>
            </w:r>
          </w:p>
          <w:p w:rsidR="00D5320C" w:rsidRPr="00A35F0A" w:rsidRDefault="00D5320C">
            <w:r w:rsidRPr="00A35F0A">
              <w:t>Россия, 350018, КРАЙКРАСНОДАРСКИЙ, ГКРАСНОДАР, ДОМ 7ЛИТЕР Г, ОФИС 139</w:t>
            </w:r>
          </w:p>
          <w:p w:rsidR="00D5320C" w:rsidRPr="00A35F0A" w:rsidRDefault="00D5320C">
            <w:r w:rsidRPr="00A35F0A">
              <w:t>Почтовый адрес</w:t>
            </w:r>
          </w:p>
          <w:p w:rsidR="00D5320C" w:rsidRPr="00A35F0A" w:rsidRDefault="00D5320C">
            <w:r w:rsidRPr="00A35F0A">
              <w:t>Почтовый адрес: 350020, Россия, Краснодарский край, г. Краснодар, ул. Коммунаров, д. 276 строение 1. Тел. / факс: 8 (800) 250-00-01 ИНН 2312178145, КПП 231201001 Наименование и адрес грузоотправителя: Обособленное подразделение № 2 ООО «Фармсервис»,  350020, Краснодарский край, городской округ город Краснодар, г. Краснодар, ул. Коммунаров, д. 276  строение 1, 3 этаж (КПП 231045002)</w:t>
            </w:r>
          </w:p>
          <w:p w:rsidR="00D5320C" w:rsidRPr="00A35F0A" w:rsidRDefault="00D5320C">
            <w:r w:rsidRPr="00A35F0A">
              <w:rPr>
                <w:sz w:val="16"/>
                <w:szCs w:val="16"/>
              </w:rPr>
              <w:t xml:space="preserve">Контактное лицо </w:t>
            </w:r>
          </w:p>
          <w:p w:rsidR="00D5320C" w:rsidRPr="00A35F0A" w:rsidRDefault="00D5320C">
            <w:r>
              <w:t xml:space="preserve">Телефон </w:t>
            </w:r>
            <w:r>
              <w:rPr>
                <w:lang w:val="en-US"/>
              </w:rPr>
              <w:t>78002500001</w:t>
            </w:r>
          </w:p>
          <w:p w:rsidR="00D5320C" w:rsidRPr="00A35F0A" w:rsidRDefault="00D5320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5320C" w:rsidRDefault="00D5320C">
            <w:pPr>
              <w:pStyle w:val="a3"/>
            </w:pPr>
          </w:p>
          <w:p w:rsidR="00D5320C" w:rsidRPr="00A35F0A" w:rsidRDefault="00D5320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5320C" w:rsidRPr="00A35F0A" w:rsidRDefault="00D5320C">
            <w:r>
              <w:t>Соответствует требованиям</w:t>
            </w:r>
          </w:p>
        </w:tc>
      </w:tr>
      <w:tr w:rsidR="00D5320C" w:rsidRPr="00A35F0A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r>
              <w:t>EA-118578</w:t>
            </w:r>
          </w:p>
          <w:p w:rsidR="00D5320C" w:rsidRPr="00A35F0A" w:rsidRDefault="00D5320C">
            <w:r>
              <w:t>ОБЩЕСТВО С ОГРАНИЧЕННОЙ ОТВЕТСТВЕННОСТЬЮ "НОРД-ФАРМ"</w:t>
            </w:r>
          </w:p>
          <w:p w:rsidR="00D5320C" w:rsidRPr="00A35F0A" w:rsidRDefault="00D5320C">
            <w:r>
              <w:t>ИНН 9718148546</w:t>
            </w:r>
          </w:p>
          <w:p w:rsidR="00D5320C" w:rsidRPr="00A35F0A" w:rsidRDefault="00D5320C">
            <w:r>
              <w:t xml:space="preserve">ОГРН </w:t>
            </w:r>
            <w:r w:rsidRPr="007E0ECD">
              <w:t>1197746658394</w:t>
            </w:r>
          </w:p>
          <w:p w:rsidR="00D5320C" w:rsidRPr="00A35F0A" w:rsidRDefault="00D5320C">
            <w:r w:rsidRPr="00A35F0A">
              <w:t xml:space="preserve">КПП </w:t>
            </w:r>
            <w:r w:rsidRPr="007E0ECD">
              <w:t>771801001</w:t>
            </w:r>
          </w:p>
          <w:p w:rsidR="00D5320C" w:rsidRPr="00A35F0A" w:rsidRDefault="00D5320C">
            <w:r w:rsidRPr="00A35F0A">
              <w:t>Место нахождения(жительства)</w:t>
            </w:r>
          </w:p>
          <w:p w:rsidR="00D5320C" w:rsidRPr="00A35F0A" w:rsidRDefault="00D5320C">
            <w:r w:rsidRPr="00A35F0A">
              <w:t>107370, ГМОСКВА, ДОМ 5СТРОЕНИЕ 15, ЭТАЖ 2 ПОМ 19</w:t>
            </w:r>
          </w:p>
          <w:p w:rsidR="00D5320C" w:rsidRPr="00A35F0A" w:rsidRDefault="00D5320C">
            <w:r w:rsidRPr="00A35F0A">
              <w:t>Почтовый адрес</w:t>
            </w:r>
          </w:p>
          <w:p w:rsidR="00D5320C" w:rsidRPr="00A35F0A" w:rsidRDefault="00D5320C">
            <w:r w:rsidRPr="00A35F0A">
              <w:t>107370, Г МОСКВА, УЛ ТЮМЕНСКАЯ, ДОМ 5, СТРОЕНИЕ 15, ЭТАЖ 2 ПОМ 19</w:t>
            </w:r>
          </w:p>
          <w:p w:rsidR="00D5320C" w:rsidRPr="00A35F0A" w:rsidRDefault="00D5320C">
            <w:r w:rsidRPr="00A35F0A">
              <w:rPr>
                <w:sz w:val="16"/>
                <w:szCs w:val="16"/>
              </w:rPr>
              <w:t xml:space="preserve">Контактное лицо </w:t>
            </w:r>
          </w:p>
          <w:p w:rsidR="00D5320C" w:rsidRPr="00A35F0A" w:rsidRDefault="00D5320C">
            <w:r>
              <w:t xml:space="preserve">Телефон </w:t>
            </w:r>
            <w:r>
              <w:rPr>
                <w:lang w:val="en-US"/>
              </w:rPr>
              <w:t>74956688103</w:t>
            </w:r>
          </w:p>
          <w:p w:rsidR="00D5320C" w:rsidRPr="00A35F0A" w:rsidRDefault="00D5320C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5320C" w:rsidRDefault="00D5320C">
            <w:pPr>
              <w:pStyle w:val="a3"/>
            </w:pPr>
          </w:p>
          <w:p w:rsidR="00D5320C" w:rsidRPr="00A35F0A" w:rsidRDefault="00D5320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5320C" w:rsidRPr="00A35F0A" w:rsidRDefault="00D5320C">
            <w:r>
              <w:t>Соответствует требованиям</w:t>
            </w:r>
          </w:p>
        </w:tc>
      </w:tr>
      <w:tr w:rsidR="00D5320C" w:rsidRPr="00A35F0A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r>
              <w:t>EA-118578</w:t>
            </w:r>
          </w:p>
          <w:p w:rsidR="00D5320C" w:rsidRPr="00A35F0A" w:rsidRDefault="00D5320C">
            <w:r>
              <w:t>ОБЩЕСТВО С ОГРАНИЧЕННОЙ ОТВЕТСТВЕННОСТЬЮ "НОРД-ФАРМ"</w:t>
            </w:r>
          </w:p>
          <w:p w:rsidR="00D5320C" w:rsidRPr="00A35F0A" w:rsidRDefault="00D5320C">
            <w:r>
              <w:t>ИНН 9718148546</w:t>
            </w:r>
          </w:p>
          <w:p w:rsidR="00D5320C" w:rsidRPr="00A35F0A" w:rsidRDefault="00D5320C">
            <w:r>
              <w:t xml:space="preserve">ОГРН </w:t>
            </w:r>
            <w:r w:rsidRPr="007E0ECD">
              <w:t>1197746658394</w:t>
            </w:r>
          </w:p>
          <w:p w:rsidR="00D5320C" w:rsidRPr="00A35F0A" w:rsidRDefault="00D5320C">
            <w:r w:rsidRPr="00A35F0A">
              <w:t xml:space="preserve">КПП </w:t>
            </w:r>
            <w:r w:rsidRPr="007E0ECD">
              <w:t>771801001</w:t>
            </w:r>
          </w:p>
          <w:p w:rsidR="00D5320C" w:rsidRPr="00A35F0A" w:rsidRDefault="00D5320C">
            <w:r w:rsidRPr="00A35F0A">
              <w:t>Место нахождения(жительства)</w:t>
            </w:r>
          </w:p>
          <w:p w:rsidR="00D5320C" w:rsidRPr="00A35F0A" w:rsidRDefault="00D5320C">
            <w:r w:rsidRPr="00A35F0A">
              <w:t>107370, ГМОСКВА, ДОМ 5СТРОЕНИЕ 15, ЭТАЖ 2 ПОМ 19</w:t>
            </w:r>
          </w:p>
          <w:p w:rsidR="00D5320C" w:rsidRPr="00A35F0A" w:rsidRDefault="00D5320C">
            <w:r w:rsidRPr="00A35F0A">
              <w:t>Почтовый адрес</w:t>
            </w:r>
          </w:p>
          <w:p w:rsidR="00D5320C" w:rsidRPr="00A35F0A" w:rsidRDefault="00D5320C">
            <w:r w:rsidRPr="00A35F0A">
              <w:t>107370, Г МОСКВА, УЛ ТЮМЕНСКАЯ, ДОМ 5, СТРОЕНИЕ 15, ЭТАЖ 2 ПОМ 19</w:t>
            </w:r>
          </w:p>
          <w:p w:rsidR="00D5320C" w:rsidRPr="00A35F0A" w:rsidRDefault="00D5320C">
            <w:r w:rsidRPr="00A35F0A">
              <w:rPr>
                <w:sz w:val="16"/>
                <w:szCs w:val="16"/>
              </w:rPr>
              <w:t xml:space="preserve">Контактное лицо </w:t>
            </w:r>
          </w:p>
          <w:p w:rsidR="00D5320C" w:rsidRPr="00A35F0A" w:rsidRDefault="00D5320C">
            <w:r>
              <w:t xml:space="preserve">Телефон </w:t>
            </w:r>
            <w:r>
              <w:rPr>
                <w:lang w:val="en-US"/>
              </w:rPr>
              <w:t>74956688103</w:t>
            </w:r>
          </w:p>
          <w:p w:rsidR="00D5320C" w:rsidRPr="00A35F0A" w:rsidRDefault="00D5320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5320C" w:rsidRDefault="00D5320C">
            <w:pPr>
              <w:pStyle w:val="a3"/>
            </w:pPr>
          </w:p>
          <w:p w:rsidR="00D5320C" w:rsidRPr="00A35F0A" w:rsidRDefault="00D5320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5320C" w:rsidRPr="00A35F0A" w:rsidRDefault="00D5320C">
            <w:r>
              <w:t>Соответствует требованиям</w:t>
            </w:r>
          </w:p>
        </w:tc>
      </w:tr>
      <w:tr w:rsidR="00D5320C" w:rsidRPr="00A35F0A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r>
              <w:t>EA-118578</w:t>
            </w:r>
          </w:p>
          <w:p w:rsidR="00D5320C" w:rsidRPr="00A35F0A" w:rsidRDefault="00D5320C">
            <w:r>
              <w:t>ОБЩЕСТВО С ОГРАНИЧЕННОЙ ОТВЕТСТВЕННОСТЬЮ "НОРД-ФАРМ"</w:t>
            </w:r>
          </w:p>
          <w:p w:rsidR="00D5320C" w:rsidRPr="00A35F0A" w:rsidRDefault="00D5320C">
            <w:r>
              <w:t>ИНН 9718148546</w:t>
            </w:r>
          </w:p>
          <w:p w:rsidR="00D5320C" w:rsidRPr="00A35F0A" w:rsidRDefault="00D5320C">
            <w:r>
              <w:t xml:space="preserve">ОГРН </w:t>
            </w:r>
            <w:r w:rsidRPr="007E0ECD">
              <w:t>1197746658394</w:t>
            </w:r>
          </w:p>
          <w:p w:rsidR="00D5320C" w:rsidRPr="00A35F0A" w:rsidRDefault="00D5320C">
            <w:r w:rsidRPr="00A35F0A">
              <w:t xml:space="preserve">КПП </w:t>
            </w:r>
            <w:r w:rsidRPr="007E0ECD">
              <w:t>771801001</w:t>
            </w:r>
          </w:p>
          <w:p w:rsidR="00D5320C" w:rsidRPr="00A35F0A" w:rsidRDefault="00D5320C">
            <w:r w:rsidRPr="00A35F0A">
              <w:t>Место нахождения(жительства)</w:t>
            </w:r>
          </w:p>
          <w:p w:rsidR="00D5320C" w:rsidRPr="00A35F0A" w:rsidRDefault="00D5320C">
            <w:r w:rsidRPr="00A35F0A">
              <w:t>107370, ГМОСКВА, ДОМ 5СТРОЕНИЕ 15, ЭТАЖ 2 ПОМ 19</w:t>
            </w:r>
          </w:p>
          <w:p w:rsidR="00D5320C" w:rsidRPr="00A35F0A" w:rsidRDefault="00D5320C">
            <w:r w:rsidRPr="00A35F0A">
              <w:t>Почтовый адрес</w:t>
            </w:r>
          </w:p>
          <w:p w:rsidR="00D5320C" w:rsidRPr="00A35F0A" w:rsidRDefault="00D5320C">
            <w:r w:rsidRPr="00A35F0A">
              <w:t>107370, Г МОСКВА, УЛ ТЮМЕНСКАЯ, ДОМ 5, СТРОЕНИЕ 15, ЭТАЖ 2 ПОМ 19</w:t>
            </w:r>
          </w:p>
          <w:p w:rsidR="00D5320C" w:rsidRPr="00A35F0A" w:rsidRDefault="00D5320C">
            <w:r w:rsidRPr="00A35F0A">
              <w:rPr>
                <w:sz w:val="16"/>
                <w:szCs w:val="16"/>
              </w:rPr>
              <w:t xml:space="preserve">Контактное лицо </w:t>
            </w:r>
          </w:p>
          <w:p w:rsidR="00D5320C" w:rsidRPr="00A35F0A" w:rsidRDefault="00D5320C">
            <w:r>
              <w:t xml:space="preserve">Телефон </w:t>
            </w:r>
            <w:r>
              <w:rPr>
                <w:lang w:val="en-US"/>
              </w:rPr>
              <w:t>74956688103</w:t>
            </w:r>
          </w:p>
          <w:p w:rsidR="00D5320C" w:rsidRPr="00A35F0A" w:rsidRDefault="00D5320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5320C" w:rsidRDefault="00D5320C">
            <w:pPr>
              <w:pStyle w:val="a3"/>
            </w:pPr>
          </w:p>
          <w:p w:rsidR="00D5320C" w:rsidRPr="00A35F0A" w:rsidRDefault="00D5320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5320C" w:rsidRPr="00A35F0A" w:rsidRDefault="00D5320C">
            <w:r>
              <w:t>Соответствует требованиям</w:t>
            </w:r>
          </w:p>
        </w:tc>
      </w:tr>
      <w:tr w:rsidR="00D5320C" w:rsidRPr="00A35F0A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r>
              <w:t>EA-118646</w:t>
            </w:r>
          </w:p>
          <w:p w:rsidR="00D5320C" w:rsidRPr="00A35F0A" w:rsidRDefault="00D5320C">
            <w:r>
              <w:t>ОБЩЕСТВО С ОГРАНИЧЕННОЙ ОТВЕТСТВЕННОСТЬЮ "СОЛИКС"</w:t>
            </w:r>
          </w:p>
          <w:p w:rsidR="00D5320C" w:rsidRPr="00A35F0A" w:rsidRDefault="00D5320C">
            <w:r>
              <w:t>ИНН 5009123052</w:t>
            </w:r>
          </w:p>
          <w:p w:rsidR="00D5320C" w:rsidRPr="00A35F0A" w:rsidRDefault="00D5320C">
            <w:r>
              <w:t xml:space="preserve">ОГРН </w:t>
            </w:r>
            <w:r w:rsidRPr="007E0ECD">
              <w:t>1205000029904</w:t>
            </w:r>
          </w:p>
          <w:p w:rsidR="00D5320C" w:rsidRPr="00A35F0A" w:rsidRDefault="00D5320C">
            <w:r w:rsidRPr="00A35F0A">
              <w:t xml:space="preserve">КПП </w:t>
            </w:r>
            <w:r w:rsidRPr="007E0ECD">
              <w:t>500901001</w:t>
            </w:r>
          </w:p>
          <w:p w:rsidR="00D5320C" w:rsidRPr="00A35F0A" w:rsidRDefault="00D5320C">
            <w:r w:rsidRPr="00A35F0A">
              <w:t>Место нахождения(жительства)</w:t>
            </w:r>
          </w:p>
          <w:p w:rsidR="00D5320C" w:rsidRPr="00A35F0A" w:rsidRDefault="00D5320C">
            <w:r w:rsidRPr="00A35F0A">
              <w:t>142000, ОБЛМОСКОВСКАЯ, ГДОМОДЕДОВО, АНТР/ПОМ 5.25/13</w:t>
            </w:r>
          </w:p>
          <w:p w:rsidR="00D5320C" w:rsidRPr="00A35F0A" w:rsidRDefault="00D5320C">
            <w:r w:rsidRPr="00A35F0A">
              <w:t>Почтовый адрес</w:t>
            </w:r>
          </w:p>
          <w:p w:rsidR="00D5320C" w:rsidRPr="00A35F0A" w:rsidRDefault="00D5320C">
            <w:r w:rsidRPr="00A35F0A">
              <w:t>142000, ОБЛ МОСКОВСКАЯ, Г ДОМОДЕДОВО, УЛ ЛОГИСТИЧЕСКАЯ (СЕВЕРНЫЙ МКР.), ДОМ 1/6, АНТР/ПОМ 5.25/13</w:t>
            </w:r>
          </w:p>
          <w:p w:rsidR="00D5320C" w:rsidRPr="00A35F0A" w:rsidRDefault="00D5320C">
            <w:r w:rsidRPr="00A35F0A">
              <w:rPr>
                <w:sz w:val="16"/>
                <w:szCs w:val="16"/>
              </w:rPr>
              <w:t xml:space="preserve">Контактное лицо </w:t>
            </w:r>
          </w:p>
          <w:p w:rsidR="00D5320C" w:rsidRPr="00A35F0A" w:rsidRDefault="00D5320C">
            <w:r>
              <w:t xml:space="preserve">Телефон </w:t>
            </w:r>
            <w:r>
              <w:rPr>
                <w:lang w:val="en-US"/>
              </w:rPr>
              <w:t>79296305755</w:t>
            </w:r>
          </w:p>
          <w:p w:rsidR="00D5320C" w:rsidRPr="00A35F0A" w:rsidRDefault="00D5320C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5320C" w:rsidRDefault="00D5320C">
            <w:pPr>
              <w:pStyle w:val="a3"/>
            </w:pPr>
          </w:p>
          <w:p w:rsidR="00D5320C" w:rsidRPr="00A35F0A" w:rsidRDefault="00D5320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5320C" w:rsidRPr="00A35F0A" w:rsidRDefault="00D5320C">
            <w:r>
              <w:t>Соответствует требованиям</w:t>
            </w:r>
          </w:p>
        </w:tc>
      </w:tr>
      <w:tr w:rsidR="00D5320C" w:rsidRPr="00A35F0A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r>
              <w:t>EA-118646</w:t>
            </w:r>
          </w:p>
          <w:p w:rsidR="00D5320C" w:rsidRPr="00A35F0A" w:rsidRDefault="00D5320C">
            <w:r>
              <w:t>ОБЩЕСТВО С ОГРАНИЧЕННОЙ ОТВЕТСТВЕННОСТЬЮ "СОЛИКС"</w:t>
            </w:r>
          </w:p>
          <w:p w:rsidR="00D5320C" w:rsidRPr="00A35F0A" w:rsidRDefault="00D5320C">
            <w:r>
              <w:t>ИНН 5009123052</w:t>
            </w:r>
          </w:p>
          <w:p w:rsidR="00D5320C" w:rsidRPr="00A35F0A" w:rsidRDefault="00D5320C">
            <w:r>
              <w:t xml:space="preserve">ОГРН </w:t>
            </w:r>
            <w:r w:rsidRPr="007E0ECD">
              <w:t>1205000029904</w:t>
            </w:r>
          </w:p>
          <w:p w:rsidR="00D5320C" w:rsidRPr="00A35F0A" w:rsidRDefault="00D5320C">
            <w:r w:rsidRPr="00A35F0A">
              <w:t xml:space="preserve">КПП </w:t>
            </w:r>
            <w:r w:rsidRPr="007E0ECD">
              <w:t>500901001</w:t>
            </w:r>
          </w:p>
          <w:p w:rsidR="00D5320C" w:rsidRPr="00A35F0A" w:rsidRDefault="00D5320C">
            <w:r w:rsidRPr="00A35F0A">
              <w:t>Место нахождения(жительства)</w:t>
            </w:r>
          </w:p>
          <w:p w:rsidR="00D5320C" w:rsidRPr="00A35F0A" w:rsidRDefault="00D5320C">
            <w:r w:rsidRPr="00A35F0A">
              <w:t>142000, ОБЛМОСКОВСКАЯ, ГДОМОДЕДОВО, АНТР/ПОМ 5.25/13</w:t>
            </w:r>
          </w:p>
          <w:p w:rsidR="00D5320C" w:rsidRPr="00A35F0A" w:rsidRDefault="00D5320C">
            <w:r w:rsidRPr="00A35F0A">
              <w:t>Почтовый адрес</w:t>
            </w:r>
          </w:p>
          <w:p w:rsidR="00D5320C" w:rsidRPr="00A35F0A" w:rsidRDefault="00D5320C">
            <w:r w:rsidRPr="00A35F0A">
              <w:t>142000, ОБЛ МОСКОВСКАЯ, Г ДОМОДЕДОВО, УЛ ЛОГИСТИЧЕСКАЯ (СЕВЕРНЫЙ МКР.), ДОМ 1/6, АНТР/ПОМ 5.25/13</w:t>
            </w:r>
          </w:p>
          <w:p w:rsidR="00D5320C" w:rsidRPr="00A35F0A" w:rsidRDefault="00D5320C">
            <w:r w:rsidRPr="00A35F0A">
              <w:rPr>
                <w:sz w:val="16"/>
                <w:szCs w:val="16"/>
              </w:rPr>
              <w:t xml:space="preserve">Контактное лицо </w:t>
            </w:r>
          </w:p>
          <w:p w:rsidR="00D5320C" w:rsidRPr="00A35F0A" w:rsidRDefault="00D5320C">
            <w:r>
              <w:t xml:space="preserve">Телефон </w:t>
            </w:r>
            <w:r>
              <w:rPr>
                <w:lang w:val="en-US"/>
              </w:rPr>
              <w:t>79296305755</w:t>
            </w:r>
          </w:p>
          <w:p w:rsidR="00D5320C" w:rsidRPr="00A35F0A" w:rsidRDefault="00D5320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5320C" w:rsidRDefault="00D5320C">
            <w:pPr>
              <w:pStyle w:val="a3"/>
            </w:pPr>
          </w:p>
          <w:p w:rsidR="00D5320C" w:rsidRPr="00A35F0A" w:rsidRDefault="00D5320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5320C" w:rsidRPr="00A35F0A" w:rsidRDefault="00D5320C">
            <w:r>
              <w:t>Соответствует требованиям</w:t>
            </w:r>
          </w:p>
        </w:tc>
      </w:tr>
      <w:tr w:rsidR="00D5320C" w:rsidRPr="00A35F0A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r>
              <w:t>EA-118646</w:t>
            </w:r>
          </w:p>
          <w:p w:rsidR="00D5320C" w:rsidRPr="00A35F0A" w:rsidRDefault="00D5320C">
            <w:r>
              <w:t>ОБЩЕСТВО С ОГРАНИЧЕННОЙ ОТВЕТСТВЕННОСТЬЮ "СОЛИКС"</w:t>
            </w:r>
          </w:p>
          <w:p w:rsidR="00D5320C" w:rsidRPr="00A35F0A" w:rsidRDefault="00D5320C">
            <w:r>
              <w:t>ИНН 5009123052</w:t>
            </w:r>
          </w:p>
          <w:p w:rsidR="00D5320C" w:rsidRPr="00A35F0A" w:rsidRDefault="00D5320C">
            <w:r>
              <w:t xml:space="preserve">ОГРН </w:t>
            </w:r>
            <w:r w:rsidRPr="007E0ECD">
              <w:t>1205000029904</w:t>
            </w:r>
          </w:p>
          <w:p w:rsidR="00D5320C" w:rsidRPr="00A35F0A" w:rsidRDefault="00D5320C">
            <w:r w:rsidRPr="00A35F0A">
              <w:t xml:space="preserve">КПП </w:t>
            </w:r>
            <w:r w:rsidRPr="007E0ECD">
              <w:t>500901001</w:t>
            </w:r>
          </w:p>
          <w:p w:rsidR="00D5320C" w:rsidRPr="00A35F0A" w:rsidRDefault="00D5320C">
            <w:r w:rsidRPr="00A35F0A">
              <w:t>Место нахождения(жительства)</w:t>
            </w:r>
          </w:p>
          <w:p w:rsidR="00D5320C" w:rsidRPr="00A35F0A" w:rsidRDefault="00D5320C">
            <w:bookmarkStart w:id="0" w:name="__DdeLink__366_22120086831"/>
            <w:r w:rsidRPr="00A35F0A">
              <w:t>142000, ОБЛМОСКОВСКАЯ, ГДОМОДЕДОВО, АНТР/ПОМ 5.25/13</w:t>
            </w:r>
            <w:bookmarkEnd w:id="0"/>
          </w:p>
          <w:p w:rsidR="00D5320C" w:rsidRPr="00A35F0A" w:rsidRDefault="00D5320C">
            <w:r w:rsidRPr="00A35F0A">
              <w:t>Почтовый адрес</w:t>
            </w:r>
          </w:p>
          <w:p w:rsidR="00D5320C" w:rsidRPr="00A35F0A" w:rsidRDefault="00D5320C">
            <w:r w:rsidRPr="00A35F0A">
              <w:t>142000, ОБЛ МОСКОВСКАЯ, Г ДОМОДЕДОВО, УЛ ЛОГИСТИЧЕСКАЯ (СЕВЕРНЫЙ МКР.), ДОМ 1/6, АНТР/ПОМ 5.25/13</w:t>
            </w:r>
          </w:p>
          <w:p w:rsidR="00D5320C" w:rsidRPr="00A35F0A" w:rsidRDefault="00D5320C">
            <w:r w:rsidRPr="00A35F0A">
              <w:rPr>
                <w:sz w:val="16"/>
                <w:szCs w:val="16"/>
              </w:rPr>
              <w:t xml:space="preserve">Контактное лицо </w:t>
            </w:r>
          </w:p>
          <w:p w:rsidR="00D5320C" w:rsidRPr="00A35F0A" w:rsidRDefault="00D5320C">
            <w:r>
              <w:t xml:space="preserve">Телефон </w:t>
            </w:r>
            <w:r>
              <w:rPr>
                <w:lang w:val="en-US"/>
              </w:rPr>
              <w:t>79296305755</w:t>
            </w:r>
          </w:p>
          <w:p w:rsidR="00D5320C" w:rsidRPr="00A35F0A" w:rsidRDefault="00D5320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5320C" w:rsidRDefault="00D5320C">
            <w:pPr>
              <w:pStyle w:val="a3"/>
            </w:pPr>
          </w:p>
          <w:p w:rsidR="00D5320C" w:rsidRPr="00A35F0A" w:rsidRDefault="00D5320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5320C" w:rsidRPr="00A35F0A" w:rsidRDefault="00D5320C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5320C" w:rsidRPr="00A35F0A" w:rsidRDefault="00D5320C">
            <w:r>
              <w:t>Соответствует требованиям</w:t>
            </w:r>
          </w:p>
        </w:tc>
      </w:tr>
    </w:tbl>
    <w:p w:rsidR="00D5320C" w:rsidRDefault="00D5320C">
      <w:pPr>
        <w:ind w:right="142"/>
        <w:jc w:val="both"/>
      </w:pPr>
    </w:p>
    <w:p w:rsidR="00D5320C" w:rsidRDefault="00D5320C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7E0ECD">
        <w:t>МНН Цефтриаксон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АКЦИОНЕРНОЕ ОБЩЕСТВО "Р-ФАРМ", предложение о цене контракта 370 140,00 руб.</w:t>
      </w:r>
    </w:p>
    <w:p w:rsidR="00D5320C" w:rsidRDefault="00D5320C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87302A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D5320C" w:rsidRDefault="00D5320C">
      <w:pPr>
        <w:jc w:val="both"/>
        <w:rPr>
          <w:b/>
          <w:bCs/>
        </w:rPr>
      </w:pPr>
    </w:p>
    <w:p w:rsidR="00D5320C" w:rsidRDefault="00D5320C">
      <w:pPr>
        <w:jc w:val="both"/>
        <w:rPr>
          <w:b/>
          <w:bCs/>
        </w:rPr>
      </w:pPr>
    </w:p>
    <w:p w:rsidR="00D5320C" w:rsidRDefault="00D5320C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D5320C" w:rsidRPr="00A35F0A">
        <w:tc>
          <w:tcPr>
            <w:tcW w:w="5847" w:type="dxa"/>
            <w:vAlign w:val="bottom"/>
          </w:tcPr>
          <w:p w:rsidR="00D5320C" w:rsidRPr="00A35F0A" w:rsidRDefault="00D5320C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D5320C" w:rsidRPr="00A35F0A" w:rsidRDefault="00D5320C">
            <w:pPr>
              <w:pStyle w:val="a3"/>
            </w:pPr>
            <w:r w:rsidRPr="00A35F0A">
              <w:rPr>
                <w:lang w:val="en-US"/>
              </w:rPr>
              <w:t>Просоленко Юрий Александрович</w:t>
            </w:r>
          </w:p>
        </w:tc>
      </w:tr>
      <w:tr w:rsidR="00D5320C" w:rsidRPr="00A35F0A">
        <w:tc>
          <w:tcPr>
            <w:tcW w:w="5847" w:type="dxa"/>
            <w:vAlign w:val="bottom"/>
          </w:tcPr>
          <w:p w:rsidR="00D5320C" w:rsidRPr="00A35F0A" w:rsidRDefault="00D5320C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D5320C" w:rsidRPr="00A35F0A" w:rsidRDefault="00D5320C">
            <w:pPr>
              <w:pStyle w:val="a3"/>
            </w:pPr>
            <w:r w:rsidRPr="00A35F0A">
              <w:rPr>
                <w:lang w:val="en-US"/>
              </w:rPr>
              <w:t>Дехтерев Юрий Сергеевич</w:t>
            </w:r>
          </w:p>
        </w:tc>
      </w:tr>
      <w:tr w:rsidR="00D5320C" w:rsidRPr="00A35F0A">
        <w:tc>
          <w:tcPr>
            <w:tcW w:w="5847" w:type="dxa"/>
            <w:vAlign w:val="bottom"/>
          </w:tcPr>
          <w:p w:rsidR="00D5320C" w:rsidRPr="00A35F0A" w:rsidRDefault="00D5320C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D5320C" w:rsidRPr="00A35F0A" w:rsidRDefault="00D5320C">
            <w:pPr>
              <w:pStyle w:val="a3"/>
            </w:pPr>
            <w:r w:rsidRPr="00A35F0A">
              <w:rPr>
                <w:lang w:val="en-US"/>
              </w:rPr>
              <w:t>Владыкина Лидия Валерьевна</w:t>
            </w:r>
          </w:p>
        </w:tc>
      </w:tr>
    </w:tbl>
    <w:p w:rsidR="00D5320C" w:rsidRDefault="00D5320C"/>
    <w:sectPr w:rsidR="00D5320C" w:rsidSect="00C175F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75F8"/>
    <w:rsid w:val="002B21F4"/>
    <w:rsid w:val="007E0ECD"/>
    <w:rsid w:val="0087302A"/>
    <w:rsid w:val="00A35F0A"/>
    <w:rsid w:val="00C175F8"/>
    <w:rsid w:val="00D532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75F8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C175F8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C175F8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66A96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C175F8"/>
  </w:style>
  <w:style w:type="paragraph" w:styleId="Caption">
    <w:name w:val="caption"/>
    <w:basedOn w:val="Normal"/>
    <w:uiPriority w:val="99"/>
    <w:qFormat/>
    <w:rsid w:val="00C175F8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C175F8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C175F8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D66A96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C175F8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C175F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C175F8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C175F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C175F8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C175F8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C175F8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C175F8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C175F8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C175F8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66A96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6A9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A96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C175F8"/>
  </w:style>
  <w:style w:type="paragraph" w:customStyle="1" w:styleId="a4">
    <w:name w:val="Заголовок таблицы"/>
    <w:basedOn w:val="a3"/>
    <w:uiPriority w:val="99"/>
    <w:rsid w:val="00C175F8"/>
  </w:style>
  <w:style w:type="paragraph" w:customStyle="1" w:styleId="DocumentMap">
    <w:name w:val="DocumentMap"/>
    <w:uiPriority w:val="99"/>
    <w:rsid w:val="00C175F8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C175F8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C175F8"/>
  </w:style>
  <w:style w:type="character" w:styleId="Hyperlink">
    <w:name w:val="Hyperlink"/>
    <w:basedOn w:val="DefaultParagraphFont"/>
    <w:uiPriority w:val="99"/>
    <w:rsid w:val="007E0E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4</Pages>
  <Words>1727</Words>
  <Characters>9846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cp:lastPrinted>2021-10-11T06:37:00Z</cp:lastPrinted>
  <dcterms:created xsi:type="dcterms:W3CDTF">2019-09-11T09:00:00Z</dcterms:created>
  <dcterms:modified xsi:type="dcterms:W3CDTF">2021-10-11T06:37:00Z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