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7A2" w:rsidRDefault="00D37C5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B27A2" w:rsidRDefault="00D37C5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ремонту автомобильных дорог по улицам Мира и Луговая в г. Курчатове Курской области "</w:t>
      </w:r>
    </w:p>
    <w:p w:rsidR="008B27A2" w:rsidRPr="00D37C54" w:rsidRDefault="00D37C54">
      <w:pPr>
        <w:ind w:firstLine="567"/>
        <w:jc w:val="center"/>
        <w:rPr>
          <w:rFonts w:eastAsia="Times New Roman"/>
          <w:b/>
          <w:bCs/>
        </w:rPr>
      </w:pPr>
      <w:r w:rsidRPr="00D37C5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37C54">
        <w:rPr>
          <w:rFonts w:eastAsia="Times New Roman"/>
          <w:b/>
          <w:bCs/>
          <w:sz w:val="20"/>
          <w:szCs w:val="20"/>
        </w:rPr>
        <w:t xml:space="preserve"> 0144200001821000306) </w:t>
      </w:r>
    </w:p>
    <w:p w:rsidR="008B27A2" w:rsidRPr="00D37C54" w:rsidRDefault="008B27A2">
      <w:pPr>
        <w:ind w:firstLine="567"/>
        <w:jc w:val="center"/>
        <w:rPr>
          <w:sz w:val="20"/>
          <w:szCs w:val="20"/>
        </w:rPr>
      </w:pPr>
    </w:p>
    <w:p w:rsidR="008B27A2" w:rsidRPr="00D37C54" w:rsidRDefault="00D37C54">
      <w:pPr>
        <w:ind w:firstLine="567"/>
        <w:jc w:val="right"/>
      </w:pPr>
      <w:r w:rsidRPr="00D37C54">
        <w:rPr>
          <w:rFonts w:eastAsia="Times New Roman"/>
          <w:sz w:val="20"/>
          <w:szCs w:val="20"/>
        </w:rPr>
        <w:t>19.10.21 13:03:38 (</w:t>
      </w:r>
      <w:r>
        <w:rPr>
          <w:rFonts w:eastAsia="Times New Roman"/>
          <w:sz w:val="20"/>
          <w:szCs w:val="20"/>
          <w:lang w:val="en-US"/>
        </w:rPr>
        <w:t>MSK</w:t>
      </w:r>
      <w:r w:rsidRPr="00D37C54">
        <w:rPr>
          <w:rFonts w:eastAsia="Times New Roman"/>
          <w:sz w:val="20"/>
          <w:szCs w:val="20"/>
        </w:rPr>
        <w:t>+00:00)</w:t>
      </w:r>
    </w:p>
    <w:p w:rsidR="008B27A2" w:rsidRPr="00D37C54" w:rsidRDefault="008B27A2">
      <w:pPr>
        <w:ind w:firstLine="567"/>
        <w:rPr>
          <w:rFonts w:eastAsia="Times New Roman"/>
          <w:sz w:val="20"/>
          <w:szCs w:val="20"/>
        </w:rPr>
      </w:pPr>
    </w:p>
    <w:p w:rsidR="008B27A2" w:rsidRPr="00D37C54" w:rsidRDefault="00D37C54" w:rsidP="00D37C54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D37C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37C54">
        <w:rPr>
          <w:rFonts w:eastAsia="Times New Roman"/>
          <w:sz w:val="20"/>
          <w:szCs w:val="20"/>
        </w:rPr>
        <w:t xml:space="preserve">: Российская </w:t>
      </w:r>
      <w:r w:rsidRPr="00D37C54">
        <w:rPr>
          <w:rFonts w:eastAsia="Times New Roman"/>
          <w:sz w:val="20"/>
          <w:szCs w:val="20"/>
        </w:rPr>
        <w:t xml:space="preserve">Федерация, 305004, Курская </w:t>
      </w:r>
      <w:proofErr w:type="spellStart"/>
      <w:r w:rsidRPr="00D37C54">
        <w:rPr>
          <w:rFonts w:eastAsia="Times New Roman"/>
          <w:sz w:val="20"/>
          <w:szCs w:val="20"/>
        </w:rPr>
        <w:t>обл</w:t>
      </w:r>
      <w:proofErr w:type="spellEnd"/>
      <w:r w:rsidRPr="00D37C54">
        <w:rPr>
          <w:rFonts w:eastAsia="Times New Roman"/>
          <w:sz w:val="20"/>
          <w:szCs w:val="20"/>
        </w:rPr>
        <w:t>, Курск г, УЛИЦА РАДИЩЕВА, 62</w:t>
      </w:r>
    </w:p>
    <w:p w:rsidR="008B27A2" w:rsidRPr="00D37C54" w:rsidRDefault="008B27A2" w:rsidP="00D37C54">
      <w:pPr>
        <w:jc w:val="both"/>
        <w:rPr>
          <w:rFonts w:eastAsia="Times New Roman"/>
          <w:sz w:val="20"/>
          <w:szCs w:val="20"/>
        </w:rPr>
      </w:pPr>
    </w:p>
    <w:p w:rsidR="008B27A2" w:rsidRPr="00D37C54" w:rsidRDefault="00D37C54" w:rsidP="00D37C54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D37C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37C54">
        <w:rPr>
          <w:rFonts w:eastAsia="Times New Roman"/>
          <w:sz w:val="20"/>
          <w:szCs w:val="20"/>
        </w:rPr>
        <w:t>: ОБЛАСТНОЕ КАЗЕННОЕ УЧРЕЖДЕНИЕ "КУРСКАВТОДОР"</w:t>
      </w:r>
    </w:p>
    <w:p w:rsidR="008B27A2" w:rsidRPr="00D37C54" w:rsidRDefault="008B27A2" w:rsidP="00D37C54">
      <w:pPr>
        <w:jc w:val="both"/>
        <w:rPr>
          <w:rFonts w:eastAsia="Times New Roman"/>
          <w:sz w:val="20"/>
          <w:szCs w:val="20"/>
        </w:rPr>
      </w:pPr>
    </w:p>
    <w:p w:rsidR="008B27A2" w:rsidRPr="00D37C54" w:rsidRDefault="00D37C54" w:rsidP="00D37C54">
      <w:pPr>
        <w:jc w:val="both"/>
      </w:pPr>
      <w:r w:rsidRPr="00D37C54">
        <w:rPr>
          <w:rFonts w:eastAsia="Times New Roman"/>
          <w:sz w:val="20"/>
          <w:szCs w:val="20"/>
        </w:rPr>
        <w:t>Заказчик: МУНИЦИПАЛЬНОЕ КАЗЕННОЕ УЧРЕЖДЕНИЕ "УПРАВЛЕНИЕ ГОРОДСКОГО ХОЗЯЙСТВА Г.КУРЧАТОВА"</w:t>
      </w:r>
    </w:p>
    <w:p w:rsidR="008B27A2" w:rsidRPr="00D37C54" w:rsidRDefault="008B27A2" w:rsidP="00D37C54">
      <w:pPr>
        <w:jc w:val="both"/>
        <w:rPr>
          <w:rFonts w:eastAsia="Times New Roman"/>
          <w:sz w:val="20"/>
          <w:szCs w:val="20"/>
        </w:rPr>
      </w:pPr>
    </w:p>
    <w:p w:rsidR="008B27A2" w:rsidRPr="00D37C54" w:rsidRDefault="00D37C54" w:rsidP="00D37C5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37C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37C54">
        <w:rPr>
          <w:rFonts w:eastAsia="Times New Roman"/>
          <w:sz w:val="20"/>
          <w:szCs w:val="20"/>
        </w:rPr>
        <w:t>: Выполнение раб</w:t>
      </w:r>
      <w:r w:rsidRPr="00D37C54">
        <w:rPr>
          <w:rFonts w:eastAsia="Times New Roman"/>
          <w:sz w:val="20"/>
          <w:szCs w:val="20"/>
        </w:rPr>
        <w:t xml:space="preserve">от по ремонту автомобильных дорог по улицам Мира и Луговая в г. Курчатове Курской области  </w:t>
      </w:r>
    </w:p>
    <w:p w:rsidR="008B27A2" w:rsidRPr="00D37C54" w:rsidRDefault="008B27A2">
      <w:pPr>
        <w:rPr>
          <w:rFonts w:eastAsia="Times New Roman"/>
          <w:sz w:val="20"/>
          <w:szCs w:val="20"/>
        </w:rPr>
      </w:pPr>
    </w:p>
    <w:p w:rsidR="008B27A2" w:rsidRDefault="00D37C5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213463401224346340100100660014211244</w:t>
      </w:r>
    </w:p>
    <w:p w:rsidR="008B27A2" w:rsidRDefault="008B27A2"/>
    <w:p w:rsidR="008B27A2" w:rsidRDefault="00D37C5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16 090 461,13 ру</w:t>
      </w:r>
      <w:r>
        <w:rPr>
          <w:rFonts w:eastAsia="Times New Roman"/>
          <w:sz w:val="20"/>
          <w:szCs w:val="20"/>
        </w:rPr>
        <w:t>б.</w:t>
      </w:r>
    </w:p>
    <w:p w:rsidR="008B27A2" w:rsidRPr="00D37C54" w:rsidRDefault="008B27A2">
      <w:pPr>
        <w:rPr>
          <w:rFonts w:eastAsia="Times New Roman"/>
          <w:sz w:val="20"/>
          <w:szCs w:val="20"/>
        </w:rPr>
      </w:pPr>
    </w:p>
    <w:p w:rsidR="008B27A2" w:rsidRDefault="00D37C54">
      <w:r>
        <w:rPr>
          <w:rFonts w:eastAsia="Times New Roman"/>
          <w:sz w:val="20"/>
          <w:szCs w:val="20"/>
        </w:rPr>
        <w:t>Снижение</w:t>
      </w:r>
      <w:r w:rsidRPr="00D37C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37C54">
        <w:rPr>
          <w:rFonts w:eastAsia="Times New Roman"/>
          <w:sz w:val="20"/>
          <w:szCs w:val="20"/>
        </w:rPr>
        <w:t>, %: 10.50</w:t>
      </w:r>
    </w:p>
    <w:p w:rsidR="008B27A2" w:rsidRDefault="008B27A2">
      <w:pPr>
        <w:rPr>
          <w:rFonts w:eastAsia="Times New Roman"/>
          <w:sz w:val="20"/>
          <w:szCs w:val="20"/>
        </w:rPr>
      </w:pPr>
    </w:p>
    <w:p w:rsidR="008B27A2" w:rsidRDefault="00D37C5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B27A2">
        <w:tc>
          <w:tcPr>
            <w:tcW w:w="3400" w:type="dxa"/>
            <w:shd w:val="clear" w:color="auto" w:fill="auto"/>
          </w:tcPr>
          <w:p w:rsidR="008B27A2" w:rsidRDefault="00D37C5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27A2" w:rsidRDefault="00D37C54"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27A2" w:rsidRDefault="00D37C5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27A2">
        <w:tc>
          <w:tcPr>
            <w:tcW w:w="3400" w:type="dxa"/>
            <w:shd w:val="clear" w:color="auto" w:fill="auto"/>
          </w:tcPr>
          <w:p w:rsidR="008B27A2" w:rsidRDefault="00D37C5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27A2" w:rsidRDefault="00D37C54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3125" w:type="dxa"/>
            <w:shd w:val="clear" w:color="auto" w:fill="auto"/>
          </w:tcPr>
          <w:p w:rsidR="008B27A2" w:rsidRDefault="00D37C5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B27A2">
        <w:tc>
          <w:tcPr>
            <w:tcW w:w="3400" w:type="dxa"/>
            <w:shd w:val="clear" w:color="auto" w:fill="auto"/>
          </w:tcPr>
          <w:p w:rsidR="008B27A2" w:rsidRDefault="00D37C5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27A2" w:rsidRDefault="00D37C54"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27A2" w:rsidRDefault="00D37C5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B27A2">
        <w:tc>
          <w:tcPr>
            <w:tcW w:w="3400" w:type="dxa"/>
            <w:shd w:val="clear" w:color="auto" w:fill="auto"/>
          </w:tcPr>
          <w:p w:rsidR="008B27A2" w:rsidRDefault="00D37C5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27A2" w:rsidRDefault="00D37C54"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27A2" w:rsidRDefault="00D37C5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27A2">
        <w:tc>
          <w:tcPr>
            <w:tcW w:w="3400" w:type="dxa"/>
            <w:shd w:val="clear" w:color="auto" w:fill="auto"/>
          </w:tcPr>
          <w:p w:rsidR="008B27A2" w:rsidRDefault="00D37C5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27A2" w:rsidRDefault="00D37C54"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27A2" w:rsidRDefault="00D37C5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B27A2" w:rsidRDefault="008B27A2">
      <w:pPr>
        <w:rPr>
          <w:rFonts w:eastAsia="Times New Roman"/>
          <w:sz w:val="20"/>
          <w:szCs w:val="20"/>
        </w:rPr>
      </w:pPr>
    </w:p>
    <w:p w:rsidR="008B27A2" w:rsidRDefault="00D37C5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B27A2" w:rsidRDefault="008B27A2">
      <w:pPr>
        <w:rPr>
          <w:rFonts w:eastAsia="Times New Roman"/>
          <w:sz w:val="20"/>
          <w:szCs w:val="20"/>
        </w:rPr>
      </w:pPr>
    </w:p>
    <w:p w:rsidR="008B27A2" w:rsidRDefault="00D37C54" w:rsidP="00D37C5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</w:t>
      </w:r>
      <w:r>
        <w:rPr>
          <w:rFonts w:eastAsia="Times New Roman"/>
          <w:sz w:val="20"/>
          <w:szCs w:val="20"/>
        </w:rPr>
        <w:t xml:space="preserve"> электронные документы этих участников, предусмотренные частью 11 статьи 24.1 Федерального закона №44-ФЗ.</w:t>
      </w:r>
    </w:p>
    <w:p w:rsidR="008B27A2" w:rsidRDefault="008B27A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B27A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B27A2" w:rsidRDefault="00D37C5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B27A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27A2" w:rsidRDefault="00D37C5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27A2" w:rsidRDefault="00D37C5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27A2" w:rsidRDefault="00D37C5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</w:t>
            </w:r>
            <w:r>
              <w:rPr>
                <w:rFonts w:eastAsia="Times New Roman"/>
                <w:sz w:val="20"/>
                <w:szCs w:val="20"/>
              </w:rPr>
              <w:t>частником аукциона</w:t>
            </w:r>
          </w:p>
        </w:tc>
      </w:tr>
      <w:tr w:rsidR="008B27A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7A2" w:rsidRDefault="00D37C5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EA-121168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7A2" w:rsidRDefault="00D37C54">
            <w:r w:rsidRPr="00D37C54">
              <w:rPr>
                <w:sz w:val="20"/>
                <w:szCs w:val="20"/>
              </w:rPr>
              <w:t>ОБЩЕСТВО С ОГРАНИЧЕННОЙ ОТВЕТСТВЕННОСТЬЮ "РЫЛЬСКОЕ ДОРОЖНОЕ РЕМОНТНО-СТРОИТЕЛЬ</w:t>
            </w:r>
            <w:bookmarkStart w:id="0" w:name="_GoBack"/>
            <w:bookmarkEnd w:id="0"/>
            <w:r w:rsidRPr="00D37C54">
              <w:rPr>
                <w:sz w:val="20"/>
                <w:szCs w:val="20"/>
              </w:rPr>
              <w:t>НОЕ УПРАВЛЕНИЕ" / 4620008230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7A2" w:rsidRDefault="00D37C5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14 400 962,62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B27A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7A2" w:rsidRDefault="00D37C5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EA-119612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7A2" w:rsidRDefault="00D37C54">
            <w:r w:rsidRPr="00D37C54">
              <w:rPr>
                <w:sz w:val="20"/>
                <w:szCs w:val="20"/>
              </w:rPr>
              <w:t>ОБЩЕСТВО С ОГРАНИЧЕННОЙ ОТВЕТСТВЕННОСТЬЮ "ПРОМСНАБ" / 4631014161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7A2" w:rsidRDefault="00D37C5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14 481 414,93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B27A2" w:rsidRDefault="008B27A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B27A2">
        <w:tc>
          <w:tcPr>
            <w:tcW w:w="9976" w:type="dxa"/>
            <w:gridSpan w:val="4"/>
            <w:shd w:val="clear" w:color="auto" w:fill="auto"/>
          </w:tcPr>
          <w:p w:rsidR="008B27A2" w:rsidRDefault="00D37C5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B27A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27A2" w:rsidRDefault="00D37C5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27A2" w:rsidRDefault="00D37C5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27A2" w:rsidRDefault="00D37C5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27A2" w:rsidRDefault="00D37C5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B27A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7A2" w:rsidRDefault="00D37C5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37C54">
              <w:rPr>
                <w:sz w:val="20"/>
                <w:szCs w:val="20"/>
              </w:rPr>
              <w:t>-121168</w:t>
            </w:r>
          </w:p>
          <w:p w:rsidR="008B27A2" w:rsidRDefault="00D37C54">
            <w:pPr>
              <w:pStyle w:val="af0"/>
            </w:pPr>
            <w:r w:rsidRPr="00D37C54">
              <w:rPr>
                <w:sz w:val="20"/>
                <w:szCs w:val="20"/>
              </w:rPr>
              <w:t xml:space="preserve">ОБЩЕСТВО С </w:t>
            </w:r>
            <w:r w:rsidRPr="00D37C54">
              <w:rPr>
                <w:sz w:val="20"/>
                <w:szCs w:val="20"/>
              </w:rPr>
              <w:t>ОГРАНИЧЕННОЙ ОТВЕТСТВЕННОСТЬЮ "РЫЛЬСКОЕ ДОРОЖНОЕ РЕМОНТНО-</w:t>
            </w:r>
            <w:r w:rsidRPr="00D37C54">
              <w:rPr>
                <w:sz w:val="20"/>
                <w:szCs w:val="20"/>
              </w:rPr>
              <w:lastRenderedPageBreak/>
              <w:t>СТРОИТЕЛЬНОЕ УПРАВЛЕНИЕ"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7A2" w:rsidRDefault="00D37C5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8B27A2" w:rsidRDefault="008B27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27A2" w:rsidRDefault="00D37C5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7A2" w:rsidRDefault="00D37C5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7A2" w:rsidRDefault="00D37C5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27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7A2" w:rsidRDefault="00D37C5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37C54">
              <w:rPr>
                <w:sz w:val="20"/>
                <w:szCs w:val="20"/>
              </w:rPr>
              <w:t>-121168</w:t>
            </w:r>
          </w:p>
          <w:p w:rsidR="008B27A2" w:rsidRDefault="00D37C54">
            <w:pPr>
              <w:pStyle w:val="af0"/>
            </w:pPr>
            <w:r w:rsidRPr="00D37C54">
              <w:rPr>
                <w:sz w:val="20"/>
                <w:szCs w:val="20"/>
              </w:rPr>
              <w:t>ОБЩЕСТВО С ОГРАНИЧЕННОЙ ОТВЕТСТВЕННОСТЬЮ "РЫЛЬСКОЕ ДОРОЖНОЕ РЕМОНТНО-СТРОИТЕЛЬНОЕ УПРАВЛЕНИЕ"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7A2" w:rsidRDefault="00D37C5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27A2" w:rsidRDefault="008B27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27A2" w:rsidRDefault="00D37C5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7A2" w:rsidRDefault="00D37C5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7A2" w:rsidRDefault="00D37C5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27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7A2" w:rsidRDefault="00D37C5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37C54">
              <w:rPr>
                <w:sz w:val="20"/>
                <w:szCs w:val="20"/>
              </w:rPr>
              <w:t>-121168</w:t>
            </w:r>
          </w:p>
          <w:p w:rsidR="008B27A2" w:rsidRDefault="00D37C54">
            <w:pPr>
              <w:pStyle w:val="af0"/>
            </w:pPr>
            <w:r w:rsidRPr="00D37C54">
              <w:rPr>
                <w:sz w:val="20"/>
                <w:szCs w:val="20"/>
              </w:rPr>
              <w:t>ОБЩЕСТВО С ОГРАНИЧЕННОЙ ОТВЕТСТВЕННОСТЬЮ "РЫЛЬСКОЕ ДОРОЖНОЕ РЕМОНТНО-СТРОИТЕЛЬНОЕ УПРАВЛЕНИЕ"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7A2" w:rsidRDefault="00D37C5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27A2" w:rsidRDefault="008B27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27A2" w:rsidRDefault="00D37C5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7A2" w:rsidRDefault="00D37C5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7A2" w:rsidRDefault="00D37C5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27A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7A2" w:rsidRDefault="00D37C54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37C54">
              <w:rPr>
                <w:sz w:val="20"/>
                <w:szCs w:val="20"/>
              </w:rPr>
              <w:t>-119612</w:t>
            </w:r>
          </w:p>
          <w:p w:rsidR="008B27A2" w:rsidRDefault="00D37C54">
            <w:pPr>
              <w:pStyle w:val="af0"/>
            </w:pPr>
            <w:r w:rsidRPr="00D37C54">
              <w:rPr>
                <w:sz w:val="20"/>
                <w:szCs w:val="20"/>
              </w:rPr>
              <w:t xml:space="preserve">ОБЩЕСТВО С ОГРАНИЧЕННОЙ </w:t>
            </w:r>
            <w:r w:rsidRPr="00D37C54">
              <w:rPr>
                <w:sz w:val="20"/>
                <w:szCs w:val="20"/>
              </w:rPr>
              <w:t>ОТВЕТСТВЕННОСТЬЮ "ПРОМСНАБ"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7A2" w:rsidRDefault="00D37C5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27A2" w:rsidRDefault="008B27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27A2" w:rsidRDefault="00D37C5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7A2" w:rsidRDefault="00D37C5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7A2" w:rsidRDefault="00D37C5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27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7A2" w:rsidRDefault="00D37C5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37C54">
              <w:rPr>
                <w:sz w:val="20"/>
                <w:szCs w:val="20"/>
              </w:rPr>
              <w:t>-119612</w:t>
            </w:r>
          </w:p>
          <w:p w:rsidR="008B27A2" w:rsidRDefault="00D37C54">
            <w:pPr>
              <w:pStyle w:val="af0"/>
            </w:pPr>
            <w:r w:rsidRPr="00D37C54">
              <w:rPr>
                <w:sz w:val="20"/>
                <w:szCs w:val="20"/>
              </w:rPr>
              <w:t>ОБЩЕСТВО С ОГРАНИЧЕННОЙ ОТВЕТСТВЕННОСТЬЮ "ПРОМСНАБ"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7A2" w:rsidRDefault="00D37C5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27A2" w:rsidRDefault="008B27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27A2" w:rsidRDefault="00D37C5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7A2" w:rsidRDefault="00D37C5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7A2" w:rsidRDefault="00D37C5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27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7A2" w:rsidRDefault="00D37C5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37C54">
              <w:rPr>
                <w:sz w:val="20"/>
                <w:szCs w:val="20"/>
              </w:rPr>
              <w:t>-119612</w:t>
            </w:r>
          </w:p>
          <w:p w:rsidR="008B27A2" w:rsidRDefault="00D37C54">
            <w:pPr>
              <w:pStyle w:val="af0"/>
            </w:pPr>
            <w:r w:rsidRPr="00D37C54">
              <w:rPr>
                <w:sz w:val="20"/>
                <w:szCs w:val="20"/>
              </w:rPr>
              <w:t xml:space="preserve">ОБЩЕСТВО С ОГРАНИЧЕННОЙ </w:t>
            </w:r>
            <w:r w:rsidRPr="00D37C54">
              <w:rPr>
                <w:sz w:val="20"/>
                <w:szCs w:val="20"/>
              </w:rPr>
              <w:t>ОТВЕТСТВЕННОСТЬЮ "ПРОМСНАБ"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7A2" w:rsidRDefault="00D37C5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27A2" w:rsidRDefault="008B27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27A2" w:rsidRDefault="00D37C5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7A2" w:rsidRDefault="00D37C5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7A2" w:rsidRDefault="00D37C5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B27A2" w:rsidRDefault="008B27A2">
      <w:pPr>
        <w:jc w:val="both"/>
        <w:rPr>
          <w:rFonts w:eastAsia="Times New Roman"/>
          <w:sz w:val="20"/>
          <w:szCs w:val="20"/>
          <w:lang w:val="en-US"/>
        </w:rPr>
      </w:pPr>
    </w:p>
    <w:p w:rsidR="008B27A2" w:rsidRDefault="00D37C5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"РЫЛЬСКОЕ ДОРОЖНОЕ РЕМОНТНО-СТРОИТ</w:t>
      </w:r>
      <w:r>
        <w:rPr>
          <w:rFonts w:eastAsia="Times New Roman"/>
          <w:sz w:val="20"/>
          <w:szCs w:val="20"/>
        </w:rPr>
        <w:t>ЕЛЬНОЕ УПРАВЛЕНИЕ", предложивший цену контракта 14 400 962,62 руб.</w:t>
      </w:r>
    </w:p>
    <w:p w:rsidR="008B27A2" w:rsidRDefault="008B27A2">
      <w:pPr>
        <w:jc w:val="both"/>
        <w:rPr>
          <w:rFonts w:eastAsia="Times New Roman"/>
          <w:sz w:val="20"/>
          <w:szCs w:val="20"/>
        </w:rPr>
      </w:pPr>
    </w:p>
    <w:p w:rsidR="008B27A2" w:rsidRDefault="00D37C5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</w:t>
      </w:r>
      <w:r>
        <w:rPr>
          <w:rFonts w:eastAsia="Times New Roman"/>
          <w:sz w:val="20"/>
          <w:szCs w:val="20"/>
        </w:rPr>
        <w:t xml:space="preserve">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"РЫЛЬСКОЕ ДОРОЖНОЕ РЕМОНТНО-СТРОИТЕЛЬНОЕ УПРАВЛЕНИЕ", который предложил наиболее низкую цену </w:t>
      </w:r>
      <w:r>
        <w:rPr>
          <w:rFonts w:eastAsia="Times New Roman"/>
          <w:sz w:val="20"/>
          <w:szCs w:val="20"/>
        </w:rPr>
        <w:t>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B27A2" w:rsidRDefault="008B27A2">
      <w:pPr>
        <w:jc w:val="both"/>
        <w:rPr>
          <w:rFonts w:eastAsia="Times New Roman"/>
          <w:sz w:val="20"/>
          <w:szCs w:val="20"/>
        </w:rPr>
      </w:pPr>
    </w:p>
    <w:p w:rsidR="008B27A2" w:rsidRDefault="00D37C5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</w:t>
      </w:r>
      <w:r>
        <w:rPr>
          <w:rFonts w:eastAsia="Times New Roman"/>
          <w:sz w:val="20"/>
          <w:szCs w:val="20"/>
        </w:rPr>
        <w:t>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B27A2" w:rsidRDefault="008B27A2">
      <w:pPr>
        <w:jc w:val="both"/>
        <w:rPr>
          <w:rFonts w:eastAsia="Times New Roman"/>
          <w:sz w:val="20"/>
          <w:szCs w:val="20"/>
        </w:rPr>
      </w:pPr>
    </w:p>
    <w:p w:rsidR="008B27A2" w:rsidRDefault="00D37C54">
      <w:r>
        <w:rPr>
          <w:rFonts w:eastAsia="Times New Roman"/>
          <w:sz w:val="20"/>
          <w:szCs w:val="20"/>
        </w:rPr>
        <w:t>Подписи</w:t>
      </w:r>
    </w:p>
    <w:p w:rsidR="008B27A2" w:rsidRDefault="008B27A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B27A2">
        <w:tc>
          <w:tcPr>
            <w:tcW w:w="3307" w:type="dxa"/>
            <w:shd w:val="clear" w:color="auto" w:fill="auto"/>
            <w:vAlign w:val="bottom"/>
          </w:tcPr>
          <w:p w:rsidR="008B27A2" w:rsidRDefault="00D37C5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B27A2" w:rsidRDefault="008B27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B27A2" w:rsidRDefault="00D37C5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8B27A2">
        <w:tc>
          <w:tcPr>
            <w:tcW w:w="3307" w:type="dxa"/>
            <w:shd w:val="clear" w:color="auto" w:fill="auto"/>
            <w:vAlign w:val="bottom"/>
          </w:tcPr>
          <w:p w:rsidR="008B27A2" w:rsidRDefault="00D37C5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B27A2" w:rsidRDefault="008B27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B27A2" w:rsidRDefault="00D37C5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B27A2">
        <w:tc>
          <w:tcPr>
            <w:tcW w:w="3307" w:type="dxa"/>
            <w:shd w:val="clear" w:color="auto" w:fill="auto"/>
            <w:vAlign w:val="bottom"/>
          </w:tcPr>
          <w:p w:rsidR="008B27A2" w:rsidRDefault="00D37C5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B27A2" w:rsidRDefault="008B27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B27A2" w:rsidRDefault="00D37C5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000000" w:rsidRDefault="00D37C54"/>
    <w:sectPr w:rsidR="00000000" w:rsidSect="00D37C54">
      <w:pgSz w:w="11906" w:h="16838"/>
      <w:pgMar w:top="1134" w:right="851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7A2"/>
    <w:rsid w:val="008B27A2"/>
    <w:rsid w:val="00D37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ADA1D6-0484-42F5-B7E7-235DE0A95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F1C3A4-9543-42A3-8713-59C526D77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3434B86C</Template>
  <TotalTime>34</TotalTime>
  <Pages>2</Pages>
  <Words>612</Words>
  <Characters>3493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Поярков Игорь Николаевич</cp:lastModifiedBy>
  <cp:revision>16</cp:revision>
  <dcterms:created xsi:type="dcterms:W3CDTF">2020-01-20T14:42:00Z</dcterms:created>
  <dcterms:modified xsi:type="dcterms:W3CDTF">2021-10-19T10:05:00Z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