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2EA" w:rsidRDefault="0070311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D22EA" w:rsidRDefault="0070311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</w:t>
      </w:r>
      <w:proofErr w:type="spellStart"/>
      <w:r>
        <w:rPr>
          <w:rFonts w:eastAsia="Times New Roman"/>
          <w:b/>
          <w:bCs/>
          <w:sz w:val="20"/>
          <w:szCs w:val="20"/>
        </w:rPr>
        <w:t>стройконтролю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на объектах ремонта автомобильных дорог по улицам Мира и Луговая в г. Курчатове Курской области"</w:t>
      </w:r>
    </w:p>
    <w:p w:rsidR="004D22EA" w:rsidRPr="00703112" w:rsidRDefault="00703112">
      <w:pPr>
        <w:ind w:firstLine="567"/>
        <w:jc w:val="center"/>
        <w:rPr>
          <w:rFonts w:eastAsia="Times New Roman"/>
          <w:b/>
          <w:bCs/>
        </w:rPr>
      </w:pPr>
      <w:r w:rsidRPr="0070311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03112">
        <w:rPr>
          <w:rFonts w:eastAsia="Times New Roman"/>
          <w:b/>
          <w:bCs/>
          <w:sz w:val="20"/>
          <w:szCs w:val="20"/>
        </w:rPr>
        <w:t xml:space="preserve"> 0144200001821000307) </w:t>
      </w:r>
    </w:p>
    <w:p w:rsidR="004D22EA" w:rsidRPr="00703112" w:rsidRDefault="004D22EA">
      <w:pPr>
        <w:ind w:firstLine="567"/>
        <w:jc w:val="center"/>
        <w:rPr>
          <w:sz w:val="20"/>
          <w:szCs w:val="20"/>
        </w:rPr>
      </w:pPr>
    </w:p>
    <w:p w:rsidR="004D22EA" w:rsidRPr="00703112" w:rsidRDefault="00703112">
      <w:pPr>
        <w:ind w:firstLine="567"/>
        <w:jc w:val="right"/>
      </w:pPr>
      <w:r w:rsidRPr="00703112">
        <w:rPr>
          <w:rFonts w:eastAsia="Times New Roman"/>
          <w:sz w:val="20"/>
          <w:szCs w:val="20"/>
        </w:rPr>
        <w:t>20.10.21 14:34:50 (</w:t>
      </w:r>
      <w:r>
        <w:rPr>
          <w:rFonts w:eastAsia="Times New Roman"/>
          <w:sz w:val="20"/>
          <w:szCs w:val="20"/>
          <w:lang w:val="en-US"/>
        </w:rPr>
        <w:t>MSK</w:t>
      </w:r>
      <w:r w:rsidRPr="00703112">
        <w:rPr>
          <w:rFonts w:eastAsia="Times New Roman"/>
          <w:sz w:val="20"/>
          <w:szCs w:val="20"/>
        </w:rPr>
        <w:t>+00:00)</w:t>
      </w:r>
    </w:p>
    <w:p w:rsidR="004D22EA" w:rsidRPr="00703112" w:rsidRDefault="004D22EA">
      <w:pPr>
        <w:ind w:firstLine="567"/>
        <w:rPr>
          <w:rFonts w:eastAsia="Times New Roman"/>
          <w:sz w:val="20"/>
          <w:szCs w:val="20"/>
        </w:rPr>
      </w:pPr>
    </w:p>
    <w:p w:rsidR="004D22EA" w:rsidRPr="00703112" w:rsidRDefault="00703112">
      <w:r>
        <w:rPr>
          <w:rFonts w:eastAsia="Times New Roman"/>
          <w:sz w:val="20"/>
          <w:szCs w:val="20"/>
        </w:rPr>
        <w:t>Место</w:t>
      </w:r>
      <w:r w:rsidRPr="007031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03112">
        <w:rPr>
          <w:rFonts w:eastAsia="Times New Roman"/>
          <w:sz w:val="20"/>
          <w:szCs w:val="20"/>
        </w:rPr>
        <w:t xml:space="preserve">: Российская Федерация, 305004, Курская </w:t>
      </w:r>
      <w:proofErr w:type="spellStart"/>
      <w:r w:rsidRPr="00703112">
        <w:rPr>
          <w:rFonts w:eastAsia="Times New Roman"/>
          <w:sz w:val="20"/>
          <w:szCs w:val="20"/>
        </w:rPr>
        <w:t>обл</w:t>
      </w:r>
      <w:proofErr w:type="spellEnd"/>
      <w:r w:rsidRPr="00703112">
        <w:rPr>
          <w:rFonts w:eastAsia="Times New Roman"/>
          <w:sz w:val="20"/>
          <w:szCs w:val="20"/>
        </w:rPr>
        <w:t>, Курск г, УЛИЦА РАДИЩЕВА, 62</w:t>
      </w:r>
    </w:p>
    <w:p w:rsidR="004D22EA" w:rsidRPr="00703112" w:rsidRDefault="004D22EA">
      <w:pPr>
        <w:rPr>
          <w:rFonts w:eastAsia="Times New Roman"/>
          <w:sz w:val="20"/>
          <w:szCs w:val="20"/>
        </w:rPr>
      </w:pPr>
    </w:p>
    <w:p w:rsidR="004D22EA" w:rsidRPr="00703112" w:rsidRDefault="00703112">
      <w:r>
        <w:rPr>
          <w:rFonts w:eastAsia="Times New Roman"/>
          <w:sz w:val="20"/>
          <w:szCs w:val="20"/>
        </w:rPr>
        <w:t>Организатор</w:t>
      </w:r>
      <w:r w:rsidRPr="007031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03112">
        <w:rPr>
          <w:rFonts w:eastAsia="Times New Roman"/>
          <w:sz w:val="20"/>
          <w:szCs w:val="20"/>
        </w:rPr>
        <w:t>: ОБЛАСТНОЕ КАЗЕННОЕ УЧРЕЖДЕНИЕ "КУРСКАВТОДОР"</w:t>
      </w:r>
    </w:p>
    <w:p w:rsidR="004D22EA" w:rsidRPr="00703112" w:rsidRDefault="004D22EA">
      <w:pPr>
        <w:rPr>
          <w:rFonts w:eastAsia="Times New Roman"/>
          <w:sz w:val="20"/>
          <w:szCs w:val="20"/>
        </w:rPr>
      </w:pPr>
    </w:p>
    <w:p w:rsidR="004D22EA" w:rsidRPr="00703112" w:rsidRDefault="00703112">
      <w:r w:rsidRPr="00703112">
        <w:rPr>
          <w:rFonts w:eastAsia="Times New Roman"/>
          <w:sz w:val="20"/>
          <w:szCs w:val="20"/>
        </w:rPr>
        <w:t>Заказчик: МУНИЦИПАЛЬНОЕ КАЗЕННОЕ УЧРЕЖДЕНИЕ "УПРАВЛЕНИЕ ГОРОДСКОГО ХОЗЯЙСТВА Г.КУРЧАТОВА"</w:t>
      </w:r>
    </w:p>
    <w:p w:rsidR="004D22EA" w:rsidRPr="00703112" w:rsidRDefault="004D22EA">
      <w:pPr>
        <w:rPr>
          <w:rFonts w:eastAsia="Times New Roman"/>
          <w:sz w:val="20"/>
          <w:szCs w:val="20"/>
        </w:rPr>
      </w:pPr>
    </w:p>
    <w:p w:rsidR="004D22EA" w:rsidRPr="00703112" w:rsidRDefault="0070311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031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03112">
        <w:rPr>
          <w:rFonts w:eastAsia="Times New Roman"/>
          <w:sz w:val="20"/>
          <w:szCs w:val="20"/>
        </w:rPr>
        <w:t xml:space="preserve">: Оказание услуг по </w:t>
      </w:r>
      <w:proofErr w:type="spellStart"/>
      <w:r w:rsidRPr="00703112">
        <w:rPr>
          <w:rFonts w:eastAsia="Times New Roman"/>
          <w:sz w:val="20"/>
          <w:szCs w:val="20"/>
        </w:rPr>
        <w:t>стройконтролю</w:t>
      </w:r>
      <w:proofErr w:type="spellEnd"/>
      <w:r w:rsidRPr="00703112">
        <w:rPr>
          <w:rFonts w:eastAsia="Times New Roman"/>
          <w:sz w:val="20"/>
          <w:szCs w:val="20"/>
        </w:rPr>
        <w:t xml:space="preserve"> на объектах ремонта автомобильных дорог по улицам Мира и Луговая в г. Курчатове Курской области </w:t>
      </w:r>
    </w:p>
    <w:p w:rsidR="004D22EA" w:rsidRPr="00703112" w:rsidRDefault="004D22EA">
      <w:pPr>
        <w:rPr>
          <w:rFonts w:eastAsia="Times New Roman"/>
          <w:sz w:val="20"/>
          <w:szCs w:val="20"/>
        </w:rPr>
      </w:pPr>
    </w:p>
    <w:p w:rsidR="004D22EA" w:rsidRDefault="0070311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213463401224346340100100670017112244</w:t>
      </w:r>
    </w:p>
    <w:p w:rsidR="004D22EA" w:rsidRDefault="004D22EA"/>
    <w:p w:rsidR="004D22EA" w:rsidRDefault="00703112">
      <w:r>
        <w:rPr>
          <w:rFonts w:eastAsia="Times New Roman"/>
          <w:sz w:val="20"/>
          <w:szCs w:val="20"/>
        </w:rPr>
        <w:t>Начальная (максимальная) цена контракта/Максимал</w:t>
      </w:r>
      <w:r>
        <w:rPr>
          <w:rFonts w:eastAsia="Times New Roman"/>
          <w:sz w:val="20"/>
          <w:szCs w:val="20"/>
        </w:rPr>
        <w:t>ьное значение цены контракта: 344 335,87 руб.</w:t>
      </w:r>
    </w:p>
    <w:p w:rsidR="004D22EA" w:rsidRPr="00703112" w:rsidRDefault="004D22EA">
      <w:pPr>
        <w:rPr>
          <w:rFonts w:eastAsia="Times New Roman"/>
          <w:sz w:val="20"/>
          <w:szCs w:val="20"/>
        </w:rPr>
      </w:pPr>
    </w:p>
    <w:p w:rsidR="004D22EA" w:rsidRDefault="00703112">
      <w:r>
        <w:rPr>
          <w:rFonts w:eastAsia="Times New Roman"/>
          <w:sz w:val="20"/>
          <w:szCs w:val="20"/>
        </w:rPr>
        <w:t>Снижение</w:t>
      </w:r>
      <w:r w:rsidRPr="007031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03112">
        <w:rPr>
          <w:rFonts w:eastAsia="Times New Roman"/>
          <w:sz w:val="20"/>
          <w:szCs w:val="20"/>
        </w:rPr>
        <w:t>, %: 50.00</w:t>
      </w:r>
    </w:p>
    <w:p w:rsidR="004D22EA" w:rsidRDefault="004D22EA">
      <w:pPr>
        <w:rPr>
          <w:rFonts w:eastAsia="Times New Roman"/>
          <w:sz w:val="20"/>
          <w:szCs w:val="20"/>
        </w:rPr>
      </w:pPr>
    </w:p>
    <w:p w:rsidR="004D22EA" w:rsidRDefault="0070311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D22EA">
        <w:tc>
          <w:tcPr>
            <w:tcW w:w="3400" w:type="dxa"/>
            <w:shd w:val="clear" w:color="auto" w:fill="auto"/>
          </w:tcPr>
          <w:p w:rsidR="004D22EA" w:rsidRDefault="0070311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22EA" w:rsidRDefault="00703112"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D22EA" w:rsidRDefault="0070311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D22EA">
        <w:tc>
          <w:tcPr>
            <w:tcW w:w="3400" w:type="dxa"/>
            <w:shd w:val="clear" w:color="auto" w:fill="auto"/>
          </w:tcPr>
          <w:p w:rsidR="004D22EA" w:rsidRDefault="0070311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22EA" w:rsidRDefault="00703112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3125" w:type="dxa"/>
            <w:shd w:val="clear" w:color="auto" w:fill="auto"/>
          </w:tcPr>
          <w:p w:rsidR="004D22EA" w:rsidRDefault="0070311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D22EA">
        <w:tc>
          <w:tcPr>
            <w:tcW w:w="3400" w:type="dxa"/>
            <w:shd w:val="clear" w:color="auto" w:fill="auto"/>
          </w:tcPr>
          <w:p w:rsidR="004D22EA" w:rsidRDefault="0070311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22EA" w:rsidRDefault="00703112"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D22EA" w:rsidRDefault="0070311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D22EA">
        <w:tc>
          <w:tcPr>
            <w:tcW w:w="3400" w:type="dxa"/>
            <w:shd w:val="clear" w:color="auto" w:fill="auto"/>
          </w:tcPr>
          <w:p w:rsidR="004D22EA" w:rsidRDefault="0070311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22EA" w:rsidRDefault="00703112"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D22EA" w:rsidRDefault="0070311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D22EA">
        <w:tc>
          <w:tcPr>
            <w:tcW w:w="3400" w:type="dxa"/>
            <w:shd w:val="clear" w:color="auto" w:fill="auto"/>
          </w:tcPr>
          <w:p w:rsidR="004D22EA" w:rsidRDefault="0070311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22EA" w:rsidRDefault="00703112"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D22EA" w:rsidRDefault="0070311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D22EA" w:rsidRDefault="004D22EA">
      <w:pPr>
        <w:rPr>
          <w:rFonts w:eastAsia="Times New Roman"/>
          <w:sz w:val="20"/>
          <w:szCs w:val="20"/>
        </w:rPr>
      </w:pPr>
    </w:p>
    <w:p w:rsidR="004D22EA" w:rsidRDefault="0070311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D22EA" w:rsidRDefault="004D22EA">
      <w:pPr>
        <w:rPr>
          <w:rFonts w:eastAsia="Times New Roman"/>
          <w:sz w:val="20"/>
          <w:szCs w:val="20"/>
        </w:rPr>
      </w:pPr>
    </w:p>
    <w:p w:rsidR="004D22EA" w:rsidRDefault="00703112" w:rsidP="00703112">
      <w:pPr>
        <w:jc w:val="both"/>
        <w:rPr>
          <w:sz w:val="20"/>
          <w:szCs w:val="20"/>
        </w:rPr>
      </w:pPr>
      <w:bookmarkStart w:id="0" w:name="_GoBack"/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</w:t>
      </w:r>
      <w:bookmarkEnd w:id="0"/>
      <w:r>
        <w:rPr>
          <w:rFonts w:eastAsia="Times New Roman"/>
          <w:sz w:val="20"/>
          <w:szCs w:val="20"/>
        </w:rPr>
        <w:t>.</w:t>
      </w:r>
    </w:p>
    <w:p w:rsidR="004D22EA" w:rsidRDefault="004D22E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D22E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D22EA" w:rsidRDefault="0070311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D22E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22EA" w:rsidRDefault="007031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22EA" w:rsidRDefault="007031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22EA" w:rsidRDefault="007031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</w:t>
            </w:r>
            <w:r>
              <w:rPr>
                <w:rFonts w:eastAsia="Times New Roman"/>
                <w:sz w:val="20"/>
                <w:szCs w:val="20"/>
              </w:rPr>
              <w:t>ьное предложение о цене контракта, сделанное участником аукциона</w:t>
            </w:r>
          </w:p>
        </w:tc>
      </w:tr>
      <w:tr w:rsidR="004D22EA" w:rsidTr="0070311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22EA" w:rsidRDefault="00703112" w:rsidP="0070311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EA-121005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22EA" w:rsidRDefault="00703112" w:rsidP="00703112">
            <w:r w:rsidRPr="00703112">
              <w:rPr>
                <w:sz w:val="20"/>
                <w:szCs w:val="20"/>
              </w:rPr>
              <w:t>ОБЩЕСТВО С ОГРАНИЧЕННОЙ ОТВЕТСТВЕННОСТЬЮ "ЦЕНТР ЗАКУПОК И КОНТРОЛЯ" / 4632250860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22EA" w:rsidRDefault="00703112" w:rsidP="0070311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172 167,94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D22EA" w:rsidTr="0070311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22EA" w:rsidRDefault="00703112" w:rsidP="0070311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EA-120964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22EA" w:rsidRDefault="00703112" w:rsidP="00703112">
            <w:r w:rsidRPr="00703112">
              <w:rPr>
                <w:sz w:val="20"/>
                <w:szCs w:val="20"/>
              </w:rPr>
              <w:t>ОБЩЕСТВО С ОГРАНИЧЕННОЙ ОТВЕТСТВЕННОСТЬЮ "ИНВЕСТ ГРУПП" / 3702201987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22EA" w:rsidRDefault="00703112" w:rsidP="00703112">
            <w:pPr>
              <w:pStyle w:val="af0"/>
            </w:pPr>
            <w:r>
              <w:rPr>
                <w:sz w:val="20"/>
                <w:szCs w:val="20"/>
                <w:lang w:val="en-US"/>
              </w:rPr>
              <w:t>173</w:t>
            </w:r>
            <w:r>
              <w:rPr>
                <w:sz w:val="20"/>
                <w:szCs w:val="20"/>
                <w:lang w:val="en-US"/>
              </w:rPr>
              <w:t xml:space="preserve"> 889,62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D22EA" w:rsidRDefault="004D22E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D22EA">
        <w:tc>
          <w:tcPr>
            <w:tcW w:w="9976" w:type="dxa"/>
            <w:gridSpan w:val="4"/>
            <w:shd w:val="clear" w:color="auto" w:fill="auto"/>
          </w:tcPr>
          <w:p w:rsidR="004D22EA" w:rsidRDefault="0070311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D22E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22EA" w:rsidRDefault="007031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22EA" w:rsidRDefault="0070311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22EA" w:rsidRDefault="007031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22EA" w:rsidRDefault="007031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D22EA" w:rsidTr="00703112">
        <w:trPr>
          <w:trHeight w:val="382"/>
        </w:trPr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22EA" w:rsidRDefault="0070311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03112">
              <w:rPr>
                <w:sz w:val="20"/>
                <w:szCs w:val="20"/>
              </w:rPr>
              <w:t>-121005</w:t>
            </w:r>
          </w:p>
          <w:p w:rsidR="004D22EA" w:rsidRDefault="00703112">
            <w:pPr>
              <w:pStyle w:val="af0"/>
            </w:pPr>
            <w:r w:rsidRPr="00703112">
              <w:rPr>
                <w:sz w:val="20"/>
                <w:szCs w:val="20"/>
              </w:rPr>
              <w:t>ОБЩЕСТВО С ОГРАНИЧЕННОЙ ОТВЕТСТВЕННОСТЬЮ "ЦЕНТР ЗАКУПОК И КОНТРОЛЯ"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22EA" w:rsidRDefault="00703112" w:rsidP="007031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22EA" w:rsidRDefault="004D22EA" w:rsidP="007031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22EA" w:rsidRDefault="00703112" w:rsidP="007031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22EA" w:rsidRDefault="00703112" w:rsidP="007031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22EA" w:rsidRDefault="00703112" w:rsidP="007031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22EA" w:rsidTr="00703112">
        <w:trPr>
          <w:trHeight w:val="383"/>
        </w:trPr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22EA" w:rsidRDefault="0070311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03112">
              <w:rPr>
                <w:sz w:val="20"/>
                <w:szCs w:val="20"/>
              </w:rPr>
              <w:t>-121005</w:t>
            </w:r>
          </w:p>
          <w:p w:rsidR="004D22EA" w:rsidRDefault="00703112">
            <w:pPr>
              <w:pStyle w:val="af0"/>
            </w:pPr>
            <w:r w:rsidRPr="00703112">
              <w:rPr>
                <w:sz w:val="20"/>
                <w:szCs w:val="20"/>
              </w:rPr>
              <w:t>ОБЩЕСТВО С ОГРАНИЧЕННОЙ ОТВЕТСТВЕННОСТЬЮ "ЦЕНТР ЗАКУПОК И КОНТРОЛЯ"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22EA" w:rsidRDefault="00703112" w:rsidP="007031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22EA" w:rsidRDefault="004D22EA" w:rsidP="007031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22EA" w:rsidRDefault="00703112" w:rsidP="007031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22EA" w:rsidRDefault="00703112" w:rsidP="007031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22EA" w:rsidRDefault="00703112" w:rsidP="007031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22EA" w:rsidTr="00703112">
        <w:trPr>
          <w:trHeight w:val="383"/>
        </w:trPr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22EA" w:rsidRDefault="0070311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03112">
              <w:rPr>
                <w:sz w:val="20"/>
                <w:szCs w:val="20"/>
              </w:rPr>
              <w:t>-121005</w:t>
            </w:r>
          </w:p>
          <w:p w:rsidR="004D22EA" w:rsidRDefault="00703112">
            <w:pPr>
              <w:pStyle w:val="af0"/>
            </w:pPr>
            <w:r w:rsidRPr="00703112">
              <w:rPr>
                <w:sz w:val="20"/>
                <w:szCs w:val="20"/>
              </w:rPr>
              <w:t>ОБЩЕСТВО С ОГРАНИЧЕННОЙ ОТВЕТСТВЕННОСТЬЮ "ЦЕНТР ЗАКУПОК И КОНТРОЛЯ"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22EA" w:rsidRDefault="00703112" w:rsidP="007031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22EA" w:rsidRDefault="004D22EA" w:rsidP="007031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22EA" w:rsidRDefault="00703112" w:rsidP="007031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22EA" w:rsidRDefault="00703112" w:rsidP="007031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22EA" w:rsidRDefault="00703112" w:rsidP="007031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22EA" w:rsidTr="00703112">
        <w:trPr>
          <w:trHeight w:val="382"/>
        </w:trPr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22EA" w:rsidRDefault="00703112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03112">
              <w:rPr>
                <w:sz w:val="20"/>
                <w:szCs w:val="20"/>
              </w:rPr>
              <w:t>-120964</w:t>
            </w:r>
          </w:p>
          <w:p w:rsidR="004D22EA" w:rsidRDefault="00703112">
            <w:pPr>
              <w:pStyle w:val="af0"/>
            </w:pPr>
            <w:r w:rsidRPr="00703112">
              <w:rPr>
                <w:sz w:val="20"/>
                <w:szCs w:val="20"/>
              </w:rPr>
              <w:t>ОБЩЕСТВО С ОГРАНИЧЕННОЙ ОТВЕТСТВЕННОСТЬЮ "ИНВЕСТ 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22EA" w:rsidRDefault="00703112" w:rsidP="007031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22EA" w:rsidRDefault="004D22EA" w:rsidP="007031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22EA" w:rsidRDefault="00703112" w:rsidP="007031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22EA" w:rsidRDefault="00703112" w:rsidP="007031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22EA" w:rsidRDefault="00703112" w:rsidP="007031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22EA" w:rsidTr="00703112">
        <w:trPr>
          <w:trHeight w:val="383"/>
        </w:trPr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22EA" w:rsidRDefault="0070311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03112">
              <w:rPr>
                <w:sz w:val="20"/>
                <w:szCs w:val="20"/>
              </w:rPr>
              <w:t>-120964</w:t>
            </w:r>
          </w:p>
          <w:p w:rsidR="004D22EA" w:rsidRDefault="00703112">
            <w:pPr>
              <w:pStyle w:val="af0"/>
            </w:pPr>
            <w:r w:rsidRPr="00703112">
              <w:rPr>
                <w:sz w:val="20"/>
                <w:szCs w:val="20"/>
              </w:rPr>
              <w:t>ОБЩЕСТВО С ОГРАНИЧЕННОЙ ОТВЕТСТВЕННОСТЬЮ "ИНВЕСТ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22EA" w:rsidRDefault="00703112" w:rsidP="007031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22EA" w:rsidRDefault="004D22EA" w:rsidP="007031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22EA" w:rsidRDefault="00703112" w:rsidP="007031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22EA" w:rsidRDefault="00703112" w:rsidP="007031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22EA" w:rsidRDefault="00703112" w:rsidP="007031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22EA" w:rsidTr="00703112">
        <w:trPr>
          <w:trHeight w:val="383"/>
        </w:trPr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22EA" w:rsidRDefault="0070311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03112">
              <w:rPr>
                <w:sz w:val="20"/>
                <w:szCs w:val="20"/>
              </w:rPr>
              <w:t>-120964</w:t>
            </w:r>
          </w:p>
          <w:p w:rsidR="004D22EA" w:rsidRDefault="00703112">
            <w:pPr>
              <w:pStyle w:val="af0"/>
            </w:pPr>
            <w:r w:rsidRPr="00703112">
              <w:rPr>
                <w:sz w:val="20"/>
                <w:szCs w:val="20"/>
              </w:rPr>
              <w:t>ОБЩЕСТВО С ОГРАНИЧЕННОЙ ОТВЕТСТВЕННОСТЬЮ "ИНВЕСТ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22EA" w:rsidRDefault="00703112" w:rsidP="007031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22EA" w:rsidRDefault="004D22EA" w:rsidP="007031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22EA" w:rsidRDefault="00703112" w:rsidP="007031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22EA" w:rsidRDefault="00703112" w:rsidP="007031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22EA" w:rsidRDefault="00703112" w:rsidP="007031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D22EA" w:rsidRDefault="004D22EA">
      <w:pPr>
        <w:jc w:val="both"/>
        <w:rPr>
          <w:rFonts w:eastAsia="Times New Roman"/>
          <w:sz w:val="20"/>
          <w:szCs w:val="20"/>
          <w:lang w:val="en-US"/>
        </w:rPr>
      </w:pPr>
    </w:p>
    <w:p w:rsidR="004D22EA" w:rsidRDefault="0070311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"ЦЕНТР ЗАКУПОК И КОНТРОЛЯ", предложивший цену контракта 172 167,94 руб.</w:t>
      </w:r>
    </w:p>
    <w:p w:rsidR="004D22EA" w:rsidRDefault="004D22EA">
      <w:pPr>
        <w:jc w:val="both"/>
        <w:rPr>
          <w:rFonts w:eastAsia="Times New Roman"/>
          <w:sz w:val="20"/>
          <w:szCs w:val="20"/>
        </w:rPr>
      </w:pPr>
    </w:p>
    <w:p w:rsidR="004D22EA" w:rsidRDefault="00703112">
      <w:pPr>
        <w:jc w:val="both"/>
      </w:pPr>
      <w:r>
        <w:rPr>
          <w:rFonts w:eastAsia="Times New Roman"/>
          <w:sz w:val="20"/>
          <w:szCs w:val="20"/>
        </w:rPr>
        <w:t>На основании рассмотре</w:t>
      </w:r>
      <w:r>
        <w:rPr>
          <w:rFonts w:eastAsia="Times New Roman"/>
          <w:sz w:val="20"/>
          <w:szCs w:val="20"/>
        </w:rPr>
        <w:t>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</w:t>
      </w:r>
      <w:r>
        <w:rPr>
          <w:rFonts w:eastAsia="Times New Roman"/>
          <w:sz w:val="20"/>
          <w:szCs w:val="20"/>
        </w:rPr>
        <w:t>нтракт заключается с участником ОБЩЕСТВО С ОГРАНИЧЕННОЙ ОТВЕТСТВЕННОСТЬЮ "ЦЕНТР ЗАКУПОК И КОНТРОЛЯ",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</w:t>
      </w:r>
      <w:r>
        <w:rPr>
          <w:rFonts w:eastAsia="Times New Roman"/>
          <w:sz w:val="20"/>
          <w:szCs w:val="20"/>
        </w:rPr>
        <w:t xml:space="preserve"> об электронном аукционе.</w:t>
      </w:r>
    </w:p>
    <w:p w:rsidR="004D22EA" w:rsidRDefault="004D22EA">
      <w:pPr>
        <w:jc w:val="both"/>
        <w:rPr>
          <w:rFonts w:eastAsia="Times New Roman"/>
          <w:sz w:val="20"/>
          <w:szCs w:val="20"/>
        </w:rPr>
      </w:pPr>
    </w:p>
    <w:p w:rsidR="004D22EA" w:rsidRDefault="0070311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</w:t>
      </w:r>
      <w:r>
        <w:rPr>
          <w:rFonts w:eastAsia="Times New Roman"/>
          <w:sz w:val="20"/>
          <w:szCs w:val="20"/>
        </w:rPr>
        <w:t>беспечения государственных и муниципальных нужд».</w:t>
      </w:r>
    </w:p>
    <w:p w:rsidR="004D22EA" w:rsidRDefault="004D22EA">
      <w:pPr>
        <w:jc w:val="both"/>
        <w:rPr>
          <w:rFonts w:eastAsia="Times New Roman"/>
          <w:sz w:val="20"/>
          <w:szCs w:val="20"/>
        </w:rPr>
      </w:pPr>
    </w:p>
    <w:p w:rsidR="004D22EA" w:rsidRDefault="00703112">
      <w:r>
        <w:rPr>
          <w:rFonts w:eastAsia="Times New Roman"/>
          <w:sz w:val="20"/>
          <w:szCs w:val="20"/>
        </w:rPr>
        <w:t>Подписи</w:t>
      </w:r>
    </w:p>
    <w:p w:rsidR="004D22EA" w:rsidRDefault="004D22E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D22EA">
        <w:tc>
          <w:tcPr>
            <w:tcW w:w="3307" w:type="dxa"/>
            <w:shd w:val="clear" w:color="auto" w:fill="auto"/>
            <w:vAlign w:val="bottom"/>
          </w:tcPr>
          <w:p w:rsidR="004D22EA" w:rsidRDefault="007031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D22EA" w:rsidRDefault="004D22E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D22EA" w:rsidRDefault="0070311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D22EA">
        <w:tc>
          <w:tcPr>
            <w:tcW w:w="3307" w:type="dxa"/>
            <w:shd w:val="clear" w:color="auto" w:fill="auto"/>
            <w:vAlign w:val="bottom"/>
          </w:tcPr>
          <w:p w:rsidR="004D22EA" w:rsidRDefault="007031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D22EA" w:rsidRDefault="004D22E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D22EA" w:rsidRDefault="0070311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D22EA">
        <w:tc>
          <w:tcPr>
            <w:tcW w:w="3307" w:type="dxa"/>
            <w:shd w:val="clear" w:color="auto" w:fill="auto"/>
            <w:vAlign w:val="bottom"/>
          </w:tcPr>
          <w:p w:rsidR="004D22EA" w:rsidRDefault="007031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D22EA" w:rsidRDefault="004D22E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D22EA" w:rsidRDefault="0070311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000000" w:rsidRDefault="00703112"/>
    <w:sectPr w:rsidR="00000000" w:rsidSect="00703112">
      <w:pgSz w:w="11906" w:h="16838"/>
      <w:pgMar w:top="1134" w:right="851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2EA"/>
    <w:rsid w:val="004D22EA"/>
    <w:rsid w:val="00703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B6A562-1B58-48D2-938F-A1DD7B40F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3ECCAA7F</Template>
  <TotalTime>40</TotalTime>
  <Pages>2</Pages>
  <Words>596</Words>
  <Characters>3403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Поярков Игорь Николаевич</cp:lastModifiedBy>
  <cp:revision>16</cp:revision>
  <dcterms:created xsi:type="dcterms:W3CDTF">2020-01-20T14:42:00Z</dcterms:created>
  <dcterms:modified xsi:type="dcterms:W3CDTF">2021-10-20T11:43:00Z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