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517" w:rsidRDefault="00143D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7517" w:rsidRDefault="00143D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протяжке самонесущего изолированного провода для оптимизации автоматизированной системы фотосъемки и видеозаписи нарушений Правил дорожного движения на автомобильных дорогах г. Курска"</w:t>
      </w:r>
    </w:p>
    <w:p w:rsidR="00607517" w:rsidRPr="00143D8F" w:rsidRDefault="00143D8F">
      <w:pPr>
        <w:ind w:firstLine="567"/>
        <w:jc w:val="center"/>
        <w:rPr>
          <w:rFonts w:eastAsia="Times New Roman"/>
          <w:b/>
          <w:bCs/>
        </w:rPr>
      </w:pPr>
      <w:r w:rsidRPr="00143D8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43D8F">
        <w:rPr>
          <w:rFonts w:eastAsia="Times New Roman"/>
          <w:b/>
          <w:bCs/>
          <w:sz w:val="20"/>
          <w:szCs w:val="20"/>
        </w:rPr>
        <w:t xml:space="preserve"> 0344200027321000005) </w:t>
      </w:r>
    </w:p>
    <w:p w:rsidR="00607517" w:rsidRPr="00143D8F" w:rsidRDefault="00607517">
      <w:pPr>
        <w:ind w:firstLine="567"/>
        <w:jc w:val="center"/>
        <w:rPr>
          <w:sz w:val="20"/>
          <w:szCs w:val="20"/>
        </w:rPr>
      </w:pPr>
    </w:p>
    <w:p w:rsidR="00607517" w:rsidRPr="00143D8F" w:rsidRDefault="00143D8F">
      <w:pPr>
        <w:ind w:firstLine="567"/>
        <w:jc w:val="right"/>
      </w:pPr>
      <w:r w:rsidRPr="00143D8F">
        <w:rPr>
          <w:rFonts w:eastAsia="Times New Roman"/>
          <w:sz w:val="20"/>
          <w:szCs w:val="20"/>
        </w:rPr>
        <w:t>26.10.21 13:41:54 (</w:t>
      </w:r>
      <w:r>
        <w:rPr>
          <w:rFonts w:eastAsia="Times New Roman"/>
          <w:sz w:val="20"/>
          <w:szCs w:val="20"/>
          <w:lang w:val="en-US"/>
        </w:rPr>
        <w:t>MSK</w:t>
      </w:r>
      <w:r w:rsidRPr="00143D8F">
        <w:rPr>
          <w:rFonts w:eastAsia="Times New Roman"/>
          <w:sz w:val="20"/>
          <w:szCs w:val="20"/>
        </w:rPr>
        <w:t>+00:00)</w:t>
      </w:r>
    </w:p>
    <w:p w:rsidR="00607517" w:rsidRPr="00143D8F" w:rsidRDefault="00607517">
      <w:pPr>
        <w:ind w:firstLine="567"/>
        <w:rPr>
          <w:rFonts w:eastAsia="Times New Roman"/>
          <w:sz w:val="20"/>
          <w:szCs w:val="20"/>
        </w:rPr>
      </w:pPr>
    </w:p>
    <w:p w:rsidR="00607517" w:rsidRPr="00143D8F" w:rsidRDefault="00143D8F">
      <w:r>
        <w:rPr>
          <w:rFonts w:eastAsia="Times New Roman"/>
          <w:sz w:val="20"/>
          <w:szCs w:val="20"/>
        </w:rPr>
        <w:t>Место</w:t>
      </w:r>
      <w:r w:rsidRPr="0014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3D8F">
        <w:rPr>
          <w:rFonts w:eastAsia="Times New Roman"/>
          <w:sz w:val="20"/>
          <w:szCs w:val="20"/>
        </w:rPr>
        <w:t>: Российская Федерация, 305000, Курская обл, Курск г, УЛИЦА РАДИЩЕВА, 17</w:t>
      </w:r>
    </w:p>
    <w:p w:rsidR="00607517" w:rsidRPr="00143D8F" w:rsidRDefault="00607517">
      <w:pPr>
        <w:rPr>
          <w:rFonts w:eastAsia="Times New Roman"/>
          <w:sz w:val="20"/>
          <w:szCs w:val="20"/>
        </w:rPr>
      </w:pPr>
    </w:p>
    <w:p w:rsidR="00607517" w:rsidRPr="00143D8F" w:rsidRDefault="00143D8F">
      <w:r>
        <w:rPr>
          <w:rFonts w:eastAsia="Times New Roman"/>
          <w:sz w:val="20"/>
          <w:szCs w:val="20"/>
        </w:rPr>
        <w:t>Организатор</w:t>
      </w:r>
      <w:r w:rsidRPr="0014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3D8F">
        <w:rPr>
          <w:rFonts w:eastAsia="Times New Roman"/>
          <w:sz w:val="20"/>
          <w:szCs w:val="20"/>
        </w:rPr>
        <w:t>: ОБЛАСТНОЕ КАЗЕННОЕ УЧРЕЖДЕНИЕ "ЦЕНТР  ТРАНСПОРТНЫХ УСЛУГ"</w:t>
      </w:r>
    </w:p>
    <w:p w:rsidR="00607517" w:rsidRPr="00143D8F" w:rsidRDefault="00607517">
      <w:pPr>
        <w:rPr>
          <w:rFonts w:eastAsia="Times New Roman"/>
          <w:sz w:val="20"/>
          <w:szCs w:val="20"/>
        </w:rPr>
      </w:pPr>
    </w:p>
    <w:p w:rsidR="00607517" w:rsidRPr="00143D8F" w:rsidRDefault="00143D8F">
      <w:r w:rsidRPr="00143D8F">
        <w:rPr>
          <w:rFonts w:eastAsia="Times New Roman"/>
          <w:sz w:val="20"/>
          <w:szCs w:val="20"/>
        </w:rPr>
        <w:t>Заказчик: ОБЛАСТНО</w:t>
      </w:r>
      <w:r w:rsidRPr="00143D8F">
        <w:rPr>
          <w:rFonts w:eastAsia="Times New Roman"/>
          <w:sz w:val="20"/>
          <w:szCs w:val="20"/>
        </w:rPr>
        <w:t>Е КАЗЕННОЕ УЧРЕЖДЕНИЕ "ЦЕНТР  ТРАНСПОРТНЫХ УСЛУГ"</w:t>
      </w:r>
    </w:p>
    <w:p w:rsidR="00607517" w:rsidRPr="00143D8F" w:rsidRDefault="00607517">
      <w:pPr>
        <w:rPr>
          <w:rFonts w:eastAsia="Times New Roman"/>
          <w:sz w:val="20"/>
          <w:szCs w:val="20"/>
        </w:rPr>
      </w:pPr>
    </w:p>
    <w:p w:rsidR="00607517" w:rsidRPr="00143D8F" w:rsidRDefault="0014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3D8F">
        <w:rPr>
          <w:rFonts w:eastAsia="Times New Roman"/>
          <w:sz w:val="20"/>
          <w:szCs w:val="20"/>
        </w:rPr>
        <w:t>: Выполнение работ по протяжке самонесущего изолированного провода для оптимизации автоматизированной системы фотосъемки и видеозаписи нарушений Правил дорожного движения на автомобильн</w:t>
      </w:r>
      <w:r w:rsidRPr="00143D8F">
        <w:rPr>
          <w:rFonts w:eastAsia="Times New Roman"/>
          <w:sz w:val="20"/>
          <w:szCs w:val="20"/>
        </w:rPr>
        <w:t xml:space="preserve">ых дорогах г. Курска </w:t>
      </w:r>
    </w:p>
    <w:p w:rsidR="00607517" w:rsidRPr="00143D8F" w:rsidRDefault="00607517">
      <w:pPr>
        <w:rPr>
          <w:rFonts w:eastAsia="Times New Roman"/>
          <w:sz w:val="20"/>
          <w:szCs w:val="20"/>
        </w:rPr>
      </w:pPr>
    </w:p>
    <w:p w:rsidR="00607517" w:rsidRDefault="00143D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212463205448846320100100060016190242</w:t>
      </w:r>
    </w:p>
    <w:p w:rsidR="00607517" w:rsidRDefault="00607517"/>
    <w:p w:rsidR="00607517" w:rsidRDefault="00143D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1 355 000,00 руб.</w:t>
      </w:r>
    </w:p>
    <w:p w:rsidR="00607517" w:rsidRPr="00143D8F" w:rsidRDefault="00607517">
      <w:pPr>
        <w:rPr>
          <w:rFonts w:eastAsia="Times New Roman"/>
          <w:sz w:val="20"/>
          <w:szCs w:val="20"/>
        </w:rPr>
      </w:pPr>
    </w:p>
    <w:p w:rsidR="00607517" w:rsidRDefault="00143D8F">
      <w:r>
        <w:rPr>
          <w:rFonts w:eastAsia="Times New Roman"/>
          <w:sz w:val="20"/>
          <w:szCs w:val="20"/>
        </w:rPr>
        <w:t>Снижение</w:t>
      </w:r>
      <w:r w:rsidRPr="0014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3D8F">
        <w:rPr>
          <w:rFonts w:eastAsia="Times New Roman"/>
          <w:sz w:val="20"/>
          <w:szCs w:val="20"/>
        </w:rPr>
        <w:t>, %: 1.00</w:t>
      </w:r>
    </w:p>
    <w:p w:rsidR="00607517" w:rsidRDefault="00607517">
      <w:pPr>
        <w:rPr>
          <w:rFonts w:eastAsia="Times New Roman"/>
          <w:sz w:val="20"/>
          <w:szCs w:val="20"/>
        </w:rPr>
      </w:pPr>
    </w:p>
    <w:p w:rsidR="00607517" w:rsidRDefault="00143D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7517">
        <w:tc>
          <w:tcPr>
            <w:tcW w:w="3400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7517" w:rsidRDefault="00143D8F"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3125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7517">
        <w:tc>
          <w:tcPr>
            <w:tcW w:w="3400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7517" w:rsidRDefault="00143D8F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7517">
        <w:tc>
          <w:tcPr>
            <w:tcW w:w="3400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7517" w:rsidRDefault="00143D8F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7517">
        <w:tc>
          <w:tcPr>
            <w:tcW w:w="3400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7517" w:rsidRDefault="00143D8F"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7517">
        <w:tc>
          <w:tcPr>
            <w:tcW w:w="3400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7517" w:rsidRDefault="00143D8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607517" w:rsidRDefault="00143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7517" w:rsidRDefault="00607517">
      <w:pPr>
        <w:rPr>
          <w:rFonts w:eastAsia="Times New Roman"/>
          <w:sz w:val="20"/>
          <w:szCs w:val="20"/>
        </w:rPr>
      </w:pPr>
    </w:p>
    <w:p w:rsidR="00607517" w:rsidRDefault="00143D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7517" w:rsidRDefault="00607517">
      <w:pPr>
        <w:rPr>
          <w:rFonts w:eastAsia="Times New Roman"/>
          <w:sz w:val="20"/>
          <w:szCs w:val="20"/>
        </w:rPr>
      </w:pPr>
    </w:p>
    <w:p w:rsidR="00607517" w:rsidRDefault="0014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07517" w:rsidRDefault="006075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0751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7517" w:rsidRDefault="00143D8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75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75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r w:rsidRPr="00143D8F">
              <w:rPr>
                <w:sz w:val="20"/>
                <w:szCs w:val="20"/>
              </w:rPr>
              <w:t xml:space="preserve">ОБЩЕСТВО С ОГРАНИЧЕННОЙ </w:t>
            </w:r>
            <w:r w:rsidRPr="00143D8F">
              <w:rPr>
                <w:sz w:val="20"/>
                <w:szCs w:val="20"/>
              </w:rPr>
              <w:t>ОТВЕТСТВЕННОСТЬЮ "ДОРЭНЕРГОСВЯЗЬСТРОЙ" / 4632285710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1 341 450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75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EA-122561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r w:rsidRPr="00143D8F">
              <w:rPr>
                <w:sz w:val="20"/>
                <w:szCs w:val="20"/>
              </w:rPr>
              <w:t>ОБЩЕСТВО С ОГРАНИЧЕННОЙ ОТВЕТСТВЕННОСТЬЮ "ИНВЕСТСТРОЙ" / 4632258026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1 345 450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7517" w:rsidRDefault="00607517">
      <w:pPr>
        <w:rPr>
          <w:rFonts w:eastAsia="Times New Roman"/>
        </w:rPr>
      </w:pPr>
    </w:p>
    <w:p w:rsidR="00607517" w:rsidRDefault="006075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2"/>
        <w:gridCol w:w="2894"/>
        <w:gridCol w:w="2703"/>
        <w:gridCol w:w="1728"/>
      </w:tblGrid>
      <w:tr w:rsidR="00607517">
        <w:tc>
          <w:tcPr>
            <w:tcW w:w="9976" w:type="dxa"/>
            <w:gridSpan w:val="4"/>
            <w:shd w:val="clear" w:color="auto" w:fill="auto"/>
          </w:tcPr>
          <w:p w:rsidR="00607517" w:rsidRDefault="00143D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751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7517" w:rsidRDefault="00143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75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D8F">
              <w:rPr>
                <w:sz w:val="20"/>
                <w:szCs w:val="20"/>
              </w:rPr>
              <w:t>-122767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"ДОРЭНЕРГОСВЯЗЬСТРОЙ"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 Андрей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5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D8F">
              <w:rPr>
                <w:sz w:val="20"/>
                <w:szCs w:val="20"/>
              </w:rPr>
              <w:t>-122767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"ДОРЭНЕРГОСВЯЗЬСТРОЙ"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5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D8F">
              <w:rPr>
                <w:sz w:val="20"/>
                <w:szCs w:val="20"/>
              </w:rPr>
              <w:t>-122767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"ДОРЭНЕРГОСВЯЗЬСТРОЙ"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Полянский </w:t>
            </w:r>
            <w:r>
              <w:rPr>
                <w:sz w:val="20"/>
                <w:szCs w:val="20"/>
                <w:lang w:val="en-US"/>
              </w:rPr>
              <w:t>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5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43D8F">
              <w:rPr>
                <w:sz w:val="20"/>
                <w:szCs w:val="20"/>
              </w:rPr>
              <w:t>-122561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5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D8F">
              <w:rPr>
                <w:sz w:val="20"/>
                <w:szCs w:val="20"/>
              </w:rPr>
              <w:t>-122561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Попова Яна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5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D8F">
              <w:rPr>
                <w:sz w:val="20"/>
                <w:szCs w:val="20"/>
              </w:rPr>
              <w:t>-122561</w:t>
            </w:r>
          </w:p>
          <w:p w:rsidR="00607517" w:rsidRDefault="00143D8F">
            <w:pPr>
              <w:pStyle w:val="af1"/>
            </w:pPr>
            <w:r w:rsidRPr="00143D8F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7517" w:rsidRDefault="006075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7517" w:rsidRDefault="00143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517" w:rsidRDefault="0014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7517" w:rsidRDefault="00607517">
      <w:pPr>
        <w:rPr>
          <w:sz w:val="20"/>
          <w:szCs w:val="20"/>
        </w:rPr>
      </w:pPr>
    </w:p>
    <w:p w:rsidR="00607517" w:rsidRDefault="00607517">
      <w:pPr>
        <w:jc w:val="both"/>
        <w:rPr>
          <w:rFonts w:eastAsia="Times New Roman"/>
          <w:sz w:val="20"/>
          <w:szCs w:val="20"/>
          <w:lang w:val="en-US"/>
        </w:rPr>
      </w:pPr>
    </w:p>
    <w:p w:rsidR="00607517" w:rsidRDefault="00143D8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"ДОРЭНЕРГОСВЯЗЬСТРОЙ", предложивший цену контракта 1 341 450,00 руб.</w:t>
      </w:r>
    </w:p>
    <w:p w:rsidR="00607517" w:rsidRDefault="00607517">
      <w:pPr>
        <w:jc w:val="both"/>
        <w:rPr>
          <w:rFonts w:eastAsia="Times New Roman"/>
          <w:sz w:val="20"/>
          <w:szCs w:val="20"/>
        </w:rPr>
      </w:pPr>
    </w:p>
    <w:p w:rsidR="00607517" w:rsidRDefault="00143D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"ДОРЭНЕРГОСВЯЗЬСТРОЙ",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07517" w:rsidRDefault="00607517">
      <w:pPr>
        <w:jc w:val="both"/>
        <w:rPr>
          <w:rFonts w:eastAsia="Times New Roman"/>
          <w:sz w:val="20"/>
          <w:szCs w:val="20"/>
        </w:rPr>
      </w:pPr>
    </w:p>
    <w:p w:rsidR="00607517" w:rsidRDefault="00143D8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7517" w:rsidRDefault="00607517">
      <w:pPr>
        <w:jc w:val="both"/>
        <w:rPr>
          <w:rFonts w:eastAsia="Times New Roman"/>
          <w:sz w:val="20"/>
          <w:szCs w:val="20"/>
        </w:rPr>
      </w:pPr>
    </w:p>
    <w:p w:rsidR="00607517" w:rsidRDefault="00143D8F">
      <w:r>
        <w:rPr>
          <w:rFonts w:eastAsia="Times New Roman"/>
          <w:sz w:val="20"/>
          <w:szCs w:val="20"/>
        </w:rPr>
        <w:t>Подписи</w:t>
      </w:r>
    </w:p>
    <w:p w:rsidR="00607517" w:rsidRDefault="006075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7517">
        <w:tc>
          <w:tcPr>
            <w:tcW w:w="3307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7517" w:rsidRDefault="006075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</w:tr>
      <w:tr w:rsidR="00607517">
        <w:tc>
          <w:tcPr>
            <w:tcW w:w="3307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7517" w:rsidRDefault="006075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Попова Яна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  <w:tr w:rsidR="00607517">
        <w:tc>
          <w:tcPr>
            <w:tcW w:w="3307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7517" w:rsidRDefault="006075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7517" w:rsidRDefault="00143D8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p w:rsidR="00000000" w:rsidRDefault="00143D8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17"/>
    <w:rsid w:val="00143D8F"/>
    <w:rsid w:val="0060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4E26735E</Template>
  <TotalTime>0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Хрунцова Наталья Владимировна</cp:lastModifiedBy>
  <cp:revision>2</cp:revision>
  <cp:lastPrinted>2021-10-26T10:42:00Z</cp:lastPrinted>
  <dcterms:created xsi:type="dcterms:W3CDTF">2021-10-26T10:42:00Z</dcterms:created>
  <dcterms:modified xsi:type="dcterms:W3CDTF">2021-10-26T10:42:00Z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